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9F7DE" w14:textId="77777777" w:rsidR="00C24ED8" w:rsidRDefault="00B405E3" w:rsidP="00B405E3">
      <w:pPr>
        <w:jc w:val="center"/>
      </w:pPr>
      <w:r>
        <w:rPr>
          <w:noProof/>
        </w:rPr>
        <w:drawing>
          <wp:inline distT="0" distB="0" distL="0" distR="0" wp14:anchorId="667A792F" wp14:editId="6D16A337">
            <wp:extent cx="3538115" cy="3210839"/>
            <wp:effectExtent l="0" t="0" r="5715" b="889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115" cy="321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AE2E" w14:textId="3BE8C9BE" w:rsidR="003F33E7" w:rsidRDefault="004E742A" w:rsidP="00DC4C6D">
      <w:pPr>
        <w:pStyle w:val="Title"/>
        <w:jc w:val="center"/>
      </w:pPr>
      <w:r>
        <w:t>Fallout 4:</w:t>
      </w:r>
      <w:r w:rsidR="009401DC">
        <w:t xml:space="preserve">  </w:t>
      </w:r>
      <w:r w:rsidR="00FB7AAF">
        <w:t>Become Humans</w:t>
      </w:r>
    </w:p>
    <w:p w14:paraId="6BF4ECD4" w14:textId="30F9F0AC" w:rsidR="00C24ED8" w:rsidRDefault="00403477" w:rsidP="00DC4C6D">
      <w:pPr>
        <w:pStyle w:val="Subtitle"/>
        <w:jc w:val="center"/>
        <w:rPr>
          <w:i w:val="0"/>
          <w:sz w:val="20"/>
          <w:szCs w:val="20"/>
        </w:rPr>
      </w:pPr>
      <w:r w:rsidRPr="00DC4C6D">
        <w:rPr>
          <w:i w:val="0"/>
          <w:sz w:val="20"/>
          <w:szCs w:val="20"/>
        </w:rPr>
        <w:t>Version</w:t>
      </w:r>
      <w:r w:rsidR="00757BC3">
        <w:rPr>
          <w:i w:val="0"/>
          <w:sz w:val="20"/>
          <w:szCs w:val="20"/>
        </w:rPr>
        <w:t xml:space="preserve"> 1.0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95"/>
        <w:gridCol w:w="4355"/>
      </w:tblGrid>
      <w:tr w:rsidR="001417A2" w:rsidRPr="00944542" w14:paraId="2989C557" w14:textId="77777777" w:rsidTr="00D43C2F">
        <w:trPr>
          <w:trHeight w:val="335"/>
          <w:jc w:val="center"/>
        </w:trPr>
        <w:tc>
          <w:tcPr>
            <w:tcW w:w="3095" w:type="dxa"/>
          </w:tcPr>
          <w:p w14:paraId="2E2E8437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Designer:</w:t>
            </w:r>
          </w:p>
        </w:tc>
        <w:tc>
          <w:tcPr>
            <w:tcW w:w="4355" w:type="dxa"/>
          </w:tcPr>
          <w:p w14:paraId="49930DEB" w14:textId="4E826D6B" w:rsidR="001417A2" w:rsidRPr="00944542" w:rsidRDefault="00757BC3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Donghua Li</w:t>
            </w:r>
          </w:p>
        </w:tc>
      </w:tr>
      <w:tr w:rsidR="001417A2" w:rsidRPr="00944542" w14:paraId="27FA017A" w14:textId="77777777" w:rsidTr="00D43C2F">
        <w:trPr>
          <w:trHeight w:val="335"/>
          <w:jc w:val="center"/>
        </w:trPr>
        <w:tc>
          <w:tcPr>
            <w:tcW w:w="3095" w:type="dxa"/>
          </w:tcPr>
          <w:p w14:paraId="256473B2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Document Date:</w:t>
            </w:r>
          </w:p>
        </w:tc>
        <w:tc>
          <w:tcPr>
            <w:tcW w:w="4355" w:type="dxa"/>
          </w:tcPr>
          <w:p w14:paraId="19B74C62" w14:textId="5B17E876" w:rsidR="001417A2" w:rsidRPr="00944542" w:rsidRDefault="00B44AD9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fldChar w:fldCharType="begin"/>
            </w:r>
            <w:r>
              <w:rPr>
                <w:kern w:val="32"/>
              </w:rPr>
              <w:instrText xml:space="preserve"> DATE \@ "M/d/yyyy" </w:instrText>
            </w:r>
            <w:r>
              <w:rPr>
                <w:kern w:val="32"/>
              </w:rPr>
              <w:fldChar w:fldCharType="separate"/>
            </w:r>
            <w:r w:rsidR="00BB3C74">
              <w:rPr>
                <w:noProof/>
                <w:kern w:val="32"/>
              </w:rPr>
              <w:t>2/20/2023</w:t>
            </w:r>
            <w:r>
              <w:rPr>
                <w:kern w:val="32"/>
              </w:rPr>
              <w:fldChar w:fldCharType="end"/>
            </w:r>
          </w:p>
        </w:tc>
      </w:tr>
      <w:tr w:rsidR="001417A2" w:rsidRPr="00944542" w14:paraId="045CDD7C" w14:textId="77777777" w:rsidTr="00D43C2F">
        <w:trPr>
          <w:trHeight w:val="321"/>
          <w:jc w:val="center"/>
        </w:trPr>
        <w:tc>
          <w:tcPr>
            <w:tcW w:w="3095" w:type="dxa"/>
          </w:tcPr>
          <w:p w14:paraId="3D176FCD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Intended Level Delivery Date:</w:t>
            </w:r>
          </w:p>
        </w:tc>
        <w:tc>
          <w:tcPr>
            <w:tcW w:w="4355" w:type="dxa"/>
          </w:tcPr>
          <w:p w14:paraId="4728D414" w14:textId="2B12E77A" w:rsidR="001417A2" w:rsidRPr="00944542" w:rsidRDefault="00C81BB0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4</w:t>
            </w:r>
            <w:r w:rsidR="00026FB5">
              <w:rPr>
                <w:kern w:val="32"/>
              </w:rPr>
              <w:t>/24/2023</w:t>
            </w:r>
          </w:p>
        </w:tc>
      </w:tr>
    </w:tbl>
    <w:p w14:paraId="79A985D5" w14:textId="77777777" w:rsidR="00403477" w:rsidRDefault="00403477"/>
    <w:p w14:paraId="77802786" w14:textId="77777777" w:rsidR="00403477" w:rsidRPr="0039586E" w:rsidRDefault="00403477">
      <w:pPr>
        <w:rPr>
          <w:rFonts w:asciiTheme="majorHAnsi" w:hAnsiTheme="majorHAnsi"/>
          <w:b/>
          <w:color w:val="365F91" w:themeColor="accent1" w:themeShade="BF"/>
          <w:sz w:val="28"/>
          <w:szCs w:val="28"/>
        </w:rPr>
      </w:pPr>
      <w:r w:rsidRPr="0039586E">
        <w:rPr>
          <w:rFonts w:asciiTheme="majorHAnsi" w:hAnsiTheme="majorHAnsi"/>
          <w:b/>
          <w:color w:val="365F91" w:themeColor="accent1" w:themeShade="BF"/>
          <w:sz w:val="28"/>
          <w:szCs w:val="28"/>
        </w:rPr>
        <w:t>Document Revisions Table</w:t>
      </w:r>
    </w:p>
    <w:tbl>
      <w:tblPr>
        <w:tblW w:w="9333" w:type="dxa"/>
        <w:jc w:val="center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74"/>
        <w:gridCol w:w="4156"/>
        <w:gridCol w:w="2679"/>
        <w:gridCol w:w="1424"/>
      </w:tblGrid>
      <w:tr w:rsidR="00C24ED8" w:rsidRPr="008F0874" w14:paraId="4626052D" w14:textId="77777777" w:rsidTr="00EF0F0D">
        <w:trPr>
          <w:trHeight w:val="555"/>
          <w:jc w:val="center"/>
        </w:trPr>
        <w:tc>
          <w:tcPr>
            <w:tcW w:w="1074" w:type="dxa"/>
            <w:shd w:val="clear" w:color="auto" w:fill="A6A6A6" w:themeFill="background1" w:themeFillShade="A6"/>
            <w:vAlign w:val="center"/>
          </w:tcPr>
          <w:p w14:paraId="0A79364B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Version</w:t>
            </w:r>
          </w:p>
        </w:tc>
        <w:tc>
          <w:tcPr>
            <w:tcW w:w="4156" w:type="dxa"/>
            <w:shd w:val="clear" w:color="auto" w:fill="A6A6A6" w:themeFill="background1" w:themeFillShade="A6"/>
            <w:vAlign w:val="center"/>
          </w:tcPr>
          <w:p w14:paraId="6724A366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679" w:type="dxa"/>
            <w:shd w:val="clear" w:color="auto" w:fill="A6A6A6" w:themeFill="background1" w:themeFillShade="A6"/>
            <w:vAlign w:val="center"/>
          </w:tcPr>
          <w:p w14:paraId="039D7D30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Requestor</w:t>
            </w:r>
          </w:p>
        </w:tc>
        <w:tc>
          <w:tcPr>
            <w:tcW w:w="1424" w:type="dxa"/>
            <w:shd w:val="clear" w:color="auto" w:fill="A6A6A6" w:themeFill="background1" w:themeFillShade="A6"/>
            <w:vAlign w:val="center"/>
          </w:tcPr>
          <w:p w14:paraId="4BD85AF3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</w:tr>
      <w:tr w:rsidR="00C24ED8" w:rsidRPr="002F6EB0" w14:paraId="6DED5EF8" w14:textId="77777777" w:rsidTr="00EF0F0D">
        <w:trPr>
          <w:trHeight w:val="251"/>
          <w:jc w:val="center"/>
        </w:trPr>
        <w:tc>
          <w:tcPr>
            <w:tcW w:w="1074" w:type="dxa"/>
            <w:vAlign w:val="center"/>
          </w:tcPr>
          <w:p w14:paraId="3BA17494" w14:textId="77777777" w:rsidR="00C24ED8" w:rsidRPr="002F6EB0" w:rsidRDefault="00960246" w:rsidP="00960246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bCs/>
                <w:sz w:val="20"/>
                <w:szCs w:val="20"/>
              </w:rPr>
              <w:t>1</w:t>
            </w:r>
            <w:r w:rsidR="00C24ED8" w:rsidRPr="002F6EB0">
              <w:rPr>
                <w:rFonts w:asciiTheme="minorHAnsi" w:hAnsiTheme="minorHAnsi" w:cs="Arial"/>
                <w:bCs/>
                <w:sz w:val="20"/>
                <w:szCs w:val="20"/>
              </w:rPr>
              <w:t>.</w:t>
            </w:r>
            <w:r w:rsidRPr="002F6EB0">
              <w:rPr>
                <w:rFonts w:asciiTheme="minorHAnsi" w:hAnsiTheme="minorHAnsi" w:cs="Arial"/>
                <w:bCs/>
                <w:sz w:val="20"/>
                <w:szCs w:val="20"/>
              </w:rPr>
              <w:t>0</w:t>
            </w:r>
          </w:p>
        </w:tc>
        <w:tc>
          <w:tcPr>
            <w:tcW w:w="4156" w:type="dxa"/>
            <w:vAlign w:val="center"/>
          </w:tcPr>
          <w:p w14:paraId="3C021474" w14:textId="52B9415F" w:rsidR="00C24ED8" w:rsidRPr="002F6EB0" w:rsidRDefault="00EF0F0D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Level Design </w:t>
            </w:r>
            <w:r w:rsidR="00C24ED8" w:rsidRPr="002F6EB0">
              <w:rPr>
                <w:rFonts w:asciiTheme="minorHAnsi" w:hAnsiTheme="minorHAnsi" w:cs="Arial"/>
                <w:sz w:val="20"/>
                <w:szCs w:val="20"/>
              </w:rPr>
              <w:t>Document</w:t>
            </w:r>
          </w:p>
        </w:tc>
        <w:tc>
          <w:tcPr>
            <w:tcW w:w="2679" w:type="dxa"/>
            <w:vAlign w:val="center"/>
          </w:tcPr>
          <w:p w14:paraId="36D772F1" w14:textId="395903AB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Professor</w:t>
            </w:r>
            <w:r w:rsidR="00EF0F0D">
              <w:rPr>
                <w:rFonts w:asciiTheme="minorHAnsi" w:hAnsiTheme="minorHAnsi" w:cs="Arial"/>
                <w:sz w:val="20"/>
                <w:szCs w:val="20"/>
              </w:rPr>
              <w:t xml:space="preserve"> Myque Ouellette</w:t>
            </w:r>
          </w:p>
        </w:tc>
        <w:tc>
          <w:tcPr>
            <w:tcW w:w="1424" w:type="dxa"/>
            <w:vAlign w:val="center"/>
          </w:tcPr>
          <w:p w14:paraId="0261685D" w14:textId="68A04DC9" w:rsidR="00C24ED8" w:rsidRPr="002F6EB0" w:rsidRDefault="00673116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2/20/2023</w:t>
            </w:r>
          </w:p>
        </w:tc>
      </w:tr>
      <w:tr w:rsidR="00C24ED8" w:rsidRPr="002F6EB0" w14:paraId="7DC517D3" w14:textId="77777777" w:rsidTr="00EF0F0D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46615039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156" w:type="dxa"/>
            <w:shd w:val="clear" w:color="auto" w:fill="C0C0C0"/>
            <w:vAlign w:val="center"/>
          </w:tcPr>
          <w:p w14:paraId="1E4F7C7E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679" w:type="dxa"/>
            <w:shd w:val="clear" w:color="auto" w:fill="C0C0C0"/>
            <w:vAlign w:val="center"/>
          </w:tcPr>
          <w:p w14:paraId="6A67A2D2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C0C0C0"/>
            <w:vAlign w:val="center"/>
          </w:tcPr>
          <w:p w14:paraId="24DE4335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24ED8" w:rsidRPr="002F6EB0" w14:paraId="1AC8A73F" w14:textId="77777777" w:rsidTr="00EF0F0D">
        <w:trPr>
          <w:trHeight w:val="251"/>
          <w:jc w:val="center"/>
        </w:trPr>
        <w:tc>
          <w:tcPr>
            <w:tcW w:w="1074" w:type="dxa"/>
            <w:vAlign w:val="center"/>
          </w:tcPr>
          <w:p w14:paraId="0D2FF61D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156" w:type="dxa"/>
            <w:vAlign w:val="center"/>
          </w:tcPr>
          <w:p w14:paraId="04015EC7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679" w:type="dxa"/>
            <w:vAlign w:val="center"/>
          </w:tcPr>
          <w:p w14:paraId="439D9A29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vAlign w:val="center"/>
          </w:tcPr>
          <w:p w14:paraId="102FF4A2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24ED8" w:rsidRPr="002F6EB0" w14:paraId="15FD5E24" w14:textId="77777777" w:rsidTr="00EF0F0D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1EC4DECD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156" w:type="dxa"/>
            <w:shd w:val="clear" w:color="auto" w:fill="C0C0C0"/>
            <w:vAlign w:val="center"/>
          </w:tcPr>
          <w:p w14:paraId="01A419D2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679" w:type="dxa"/>
            <w:shd w:val="clear" w:color="auto" w:fill="C0C0C0"/>
            <w:vAlign w:val="center"/>
          </w:tcPr>
          <w:p w14:paraId="0F7F3B60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C0C0C0"/>
            <w:vAlign w:val="center"/>
          </w:tcPr>
          <w:p w14:paraId="1F157A31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24ED8" w:rsidRPr="002F6EB0" w14:paraId="77457532" w14:textId="77777777" w:rsidTr="00EF0F0D">
        <w:trPr>
          <w:trHeight w:val="251"/>
          <w:jc w:val="center"/>
        </w:trPr>
        <w:tc>
          <w:tcPr>
            <w:tcW w:w="1074" w:type="dxa"/>
            <w:vAlign w:val="center"/>
          </w:tcPr>
          <w:p w14:paraId="34114CFB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156" w:type="dxa"/>
            <w:vAlign w:val="center"/>
          </w:tcPr>
          <w:p w14:paraId="16C2F65E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679" w:type="dxa"/>
            <w:vAlign w:val="center"/>
          </w:tcPr>
          <w:p w14:paraId="50722051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vAlign w:val="center"/>
          </w:tcPr>
          <w:p w14:paraId="454EB368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3EADE5E4" w14:textId="77777777" w:rsidR="00403477" w:rsidRDefault="00403477">
      <w:r>
        <w:br w:type="page"/>
      </w:r>
    </w:p>
    <w:bookmarkStart w:id="0" w:name="_Toc127742501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8836567"/>
        <w:docPartObj>
          <w:docPartGallery w:val="Table of Contents"/>
          <w:docPartUnique/>
        </w:docPartObj>
      </w:sdtPr>
      <w:sdtEndPr/>
      <w:sdtContent>
        <w:p w14:paraId="305936DE" w14:textId="77777777" w:rsidR="007504EC" w:rsidRPr="00172B1E" w:rsidRDefault="007504EC" w:rsidP="00172B1E">
          <w:pPr>
            <w:pStyle w:val="Heading2"/>
            <w:rPr>
              <w:rStyle w:val="Heading1Char"/>
              <w:color w:val="4F81BD" w:themeColor="accent1"/>
              <w:spacing w:val="0"/>
              <w:kern w:val="0"/>
              <w:sz w:val="26"/>
              <w:szCs w:val="26"/>
            </w:rPr>
          </w:pPr>
          <w:r w:rsidRPr="00172B1E">
            <w:rPr>
              <w:rStyle w:val="Heading1Char"/>
              <w:color w:val="4F81BD" w:themeColor="accent1"/>
              <w:spacing w:val="0"/>
              <w:kern w:val="0"/>
              <w:sz w:val="26"/>
              <w:szCs w:val="26"/>
            </w:rPr>
            <w:t>Table of Contents</w:t>
          </w:r>
          <w:bookmarkEnd w:id="0"/>
        </w:p>
        <w:p w14:paraId="47B3D097" w14:textId="6E184C58" w:rsidR="00CD3207" w:rsidRDefault="00226444">
          <w:pPr>
            <w:pStyle w:val="TOC2"/>
            <w:rPr>
              <w:noProof/>
              <w:lang w:eastAsia="zh-CN"/>
            </w:rPr>
          </w:pPr>
          <w:r>
            <w:fldChar w:fldCharType="begin"/>
          </w:r>
          <w:r w:rsidR="007504EC">
            <w:instrText xml:space="preserve"> TOC \o "1-3" \h \z \u </w:instrText>
          </w:r>
          <w:r>
            <w:fldChar w:fldCharType="separate"/>
          </w:r>
          <w:hyperlink w:anchor="_Toc127742501" w:history="1">
            <w:r w:rsidR="00CD3207" w:rsidRPr="00164937">
              <w:rPr>
                <w:rStyle w:val="Hyperlink"/>
                <w:noProof/>
              </w:rPr>
              <w:t>Table of Contents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_Toc127742501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2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58561495" w14:textId="6C912B02" w:rsidR="00CD3207" w:rsidRDefault="000D6029">
          <w:pPr>
            <w:pStyle w:val="TOC2"/>
            <w:rPr>
              <w:noProof/>
              <w:lang w:eastAsia="zh-CN"/>
            </w:rPr>
          </w:pPr>
          <w:hyperlink w:anchor="_Toc127742502" w:history="1">
            <w:r w:rsidR="00CD3207" w:rsidRPr="00164937">
              <w:rPr>
                <w:rStyle w:val="Hyperlink"/>
                <w:noProof/>
              </w:rPr>
              <w:t>Table of Figures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_Toc127742502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4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79608F43" w14:textId="6C397EE3" w:rsidR="00CD3207" w:rsidRDefault="000D6029">
          <w:pPr>
            <w:pStyle w:val="TOC1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03" w:history="1">
            <w:r w:rsidR="00CD3207" w:rsidRPr="00164937">
              <w:rPr>
                <w:rStyle w:val="Hyperlink"/>
                <w:noProof/>
              </w:rPr>
              <w:t>Level Summary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_Toc127742503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5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0864F634" w14:textId="3A234E73" w:rsidR="00CD3207" w:rsidRDefault="000D6029">
          <w:pPr>
            <w:pStyle w:val="TOC2"/>
            <w:rPr>
              <w:noProof/>
              <w:lang w:eastAsia="zh-CN"/>
            </w:rPr>
          </w:pPr>
          <w:hyperlink w:anchor="_Toc127742504" w:history="1">
            <w:r w:rsidR="00CD3207" w:rsidRPr="00164937">
              <w:rPr>
                <w:rStyle w:val="Hyperlink"/>
                <w:noProof/>
              </w:rPr>
              <w:t>Quick Summary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_Toc127742504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5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2445DBEB" w14:textId="6B5968AD" w:rsidR="00CD3207" w:rsidRDefault="000D6029">
          <w:pPr>
            <w:pStyle w:val="TOC2"/>
            <w:rPr>
              <w:noProof/>
              <w:lang w:eastAsia="zh-CN"/>
            </w:rPr>
          </w:pPr>
          <w:hyperlink w:anchor="_Toc127742505" w:history="1">
            <w:r w:rsidR="00CD3207" w:rsidRPr="00164937">
              <w:rPr>
                <w:rStyle w:val="Hyperlink"/>
                <w:noProof/>
              </w:rPr>
              <w:t>Level Feature Overview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_Toc127742505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5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27129499" w14:textId="385C7137" w:rsidR="00CD3207" w:rsidRDefault="000D6029">
          <w:pPr>
            <w:pStyle w:val="TOC2"/>
            <w:rPr>
              <w:noProof/>
              <w:lang w:eastAsia="zh-CN"/>
            </w:rPr>
          </w:pPr>
          <w:hyperlink w:anchor="_Toc127742506" w:history="1">
            <w:r w:rsidR="00CD3207" w:rsidRPr="00164937">
              <w:rPr>
                <w:rStyle w:val="Hyperlink"/>
                <w:noProof/>
              </w:rPr>
              <w:t>Development Schedule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_Toc127742506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6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0EDB7D56" w14:textId="1313A767" w:rsidR="00CD3207" w:rsidRDefault="000D6029">
          <w:pPr>
            <w:pStyle w:val="TOC2"/>
            <w:rPr>
              <w:noProof/>
              <w:lang w:eastAsia="zh-CN"/>
            </w:rPr>
          </w:pPr>
          <w:hyperlink w:anchor="_Toc127742507" w:history="1">
            <w:r w:rsidR="00CD3207" w:rsidRPr="00164937">
              <w:rPr>
                <w:rStyle w:val="Hyperlink"/>
                <w:noProof/>
              </w:rPr>
              <w:t>Level  Overview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_Toc127742507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7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15641839" w14:textId="0FBB0FFF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08" w:history="1">
            <w:r w:rsidR="00CD3207" w:rsidRPr="00164937">
              <w:rPr>
                <w:rStyle w:val="Hyperlink"/>
                <w:noProof/>
              </w:rPr>
              <w:t>Exterior Overview Map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_Toc127742508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7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3C01FD3A" w14:textId="78A4CA9A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09" w:history="1">
            <w:r w:rsidR="00CD3207" w:rsidRPr="00164937">
              <w:rPr>
                <w:rStyle w:val="Hyperlink"/>
                <w:noProof/>
              </w:rPr>
              <w:t>Interior Overview Map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_Toc127742509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8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335C6E97" w14:textId="00132E4D" w:rsidR="00CD3207" w:rsidRDefault="000D6029">
          <w:pPr>
            <w:pStyle w:val="TOC2"/>
            <w:rPr>
              <w:noProof/>
              <w:lang w:eastAsia="zh-CN"/>
            </w:rPr>
          </w:pPr>
          <w:hyperlink w:anchor="_Toc127742510" w:history="1">
            <w:r w:rsidR="00CD3207" w:rsidRPr="00164937">
              <w:rPr>
                <w:rStyle w:val="Hyperlink"/>
                <w:noProof/>
              </w:rPr>
              <w:t>Narrative Flow Chart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_Toc127742510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9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7C0B6C7F" w14:textId="5BA64085" w:rsidR="00CD3207" w:rsidRDefault="000D6029">
          <w:pPr>
            <w:pStyle w:val="TOC1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11" w:history="1">
            <w:r w:rsidR="00CD3207" w:rsidRPr="00164937">
              <w:rPr>
                <w:rStyle w:val="Hyperlink"/>
                <w:noProof/>
              </w:rPr>
              <w:t>Level Details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_Toc127742511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10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5D4E3594" w14:textId="67EAEF6D" w:rsidR="00CD3207" w:rsidRDefault="000D6029">
          <w:pPr>
            <w:pStyle w:val="TOC2"/>
            <w:rPr>
              <w:noProof/>
              <w:lang w:eastAsia="zh-CN"/>
            </w:rPr>
          </w:pPr>
          <w:hyperlink w:anchor="_Toc127742512" w:history="1">
            <w:r w:rsidR="00CD3207" w:rsidRPr="00164937">
              <w:rPr>
                <w:rStyle w:val="Hyperlink"/>
                <w:noProof/>
              </w:rPr>
              <w:t>Detail Maps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_Toc127742512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10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1C6A48E8" w14:textId="239B817C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13" w:history="1">
            <w:r w:rsidR="00CD3207" w:rsidRPr="00164937">
              <w:rPr>
                <w:rStyle w:val="Hyperlink"/>
                <w:noProof/>
              </w:rPr>
              <w:t>Legend for Exterior Area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_Toc127742513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10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347BB377" w14:textId="2E774154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14" w:history="1">
            <w:r w:rsidR="00CD3207" w:rsidRPr="00164937">
              <w:rPr>
                <w:rStyle w:val="Hyperlink"/>
                <w:noProof/>
              </w:rPr>
              <w:t>Legend for Ruined Church, Command Center, EB1, and EB2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_Toc127742514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11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08A0A524" w14:textId="63261C70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15" w:history="1">
            <w:r w:rsidR="00CD3207" w:rsidRPr="00164937">
              <w:rPr>
                <w:rStyle w:val="Hyperlink"/>
                <w:noProof/>
              </w:rPr>
              <w:t>Silent Wind Monastery Front Walkthrough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_Toc127742515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12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15EBFF71" w14:textId="453B0F77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16" w:history="1">
            <w:r w:rsidR="00CD3207" w:rsidRPr="00164937">
              <w:rPr>
                <w:rStyle w:val="Hyperlink"/>
                <w:noProof/>
              </w:rPr>
              <w:t>Silent Wind Monastery Courtyard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_Toc127742516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14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19B34FB8" w14:textId="0B87C7DC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17" w:history="1">
            <w:r w:rsidR="00CD3207" w:rsidRPr="00164937">
              <w:rPr>
                <w:rStyle w:val="Hyperlink"/>
                <w:noProof/>
              </w:rPr>
              <w:t>Legend for Interior Area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_Toc127742517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16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0F060C21" w14:textId="74446033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18" w:history="1">
            <w:r w:rsidR="00CD3207" w:rsidRPr="00164937">
              <w:rPr>
                <w:rStyle w:val="Hyperlink"/>
                <w:noProof/>
              </w:rPr>
              <w:t xml:space="preserve">Interior First Floor in </w:t>
            </w:r>
            <w:r w:rsidR="00CD3207" w:rsidRPr="00164937">
              <w:rPr>
                <w:rStyle w:val="Hyperlink"/>
                <w:i/>
                <w:iCs/>
                <w:noProof/>
              </w:rPr>
              <w:t>SWM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_Toc127742518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17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760C0FFF" w14:textId="675E4166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19" w:history="1">
            <w:r w:rsidR="00CD3207" w:rsidRPr="00164937">
              <w:rPr>
                <w:rStyle w:val="Hyperlink"/>
                <w:noProof/>
              </w:rPr>
              <w:t>Interior Second Floor in SWM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_Toc127742519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20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47CEAAD0" w14:textId="18B3ECAC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20" w:history="1">
            <w:r w:rsidR="00CD3207" w:rsidRPr="00164937">
              <w:rPr>
                <w:rStyle w:val="Hyperlink"/>
                <w:noProof/>
              </w:rPr>
              <w:t>Ruined Church Walkthrough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_Toc127742520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24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5E7BCD18" w14:textId="62EE0FE9" w:rsidR="00CD3207" w:rsidRDefault="000D6029">
          <w:pPr>
            <w:pStyle w:val="TOC2"/>
            <w:rPr>
              <w:noProof/>
              <w:lang w:eastAsia="zh-CN"/>
            </w:rPr>
          </w:pPr>
          <w:hyperlink w:anchor="_Toc127742521" w:history="1">
            <w:r w:rsidR="00CD3207" w:rsidRPr="00164937">
              <w:rPr>
                <w:rStyle w:val="Hyperlink"/>
                <w:noProof/>
              </w:rPr>
              <w:t>Skill Progression Chart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_Toc127742521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26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4E780243" w14:textId="29FBA2C9" w:rsidR="00CD3207" w:rsidRDefault="000D6029">
          <w:pPr>
            <w:pStyle w:val="TOC2"/>
            <w:rPr>
              <w:noProof/>
              <w:lang w:eastAsia="zh-CN"/>
            </w:rPr>
          </w:pPr>
          <w:hyperlink w:anchor="_Toc127742522" w:history="1">
            <w:r w:rsidR="00CD3207" w:rsidRPr="00164937">
              <w:rPr>
                <w:rStyle w:val="Hyperlink"/>
                <w:noProof/>
              </w:rPr>
              <w:t>Aesthetic References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_Toc127742522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27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6CFB976F" w14:textId="6F377F93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23" w:history="1">
            <w:r w:rsidR="00CD3207" w:rsidRPr="00164937">
              <w:rPr>
                <w:rStyle w:val="Hyperlink"/>
                <w:noProof/>
              </w:rPr>
              <w:t>Monastery Environment Appearance Reference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_Toc127742523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27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0AED6807" w14:textId="0D162A4F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24" w:history="1">
            <w:r w:rsidR="00CD3207" w:rsidRPr="00164937">
              <w:rPr>
                <w:rStyle w:val="Hyperlink"/>
                <w:noProof/>
              </w:rPr>
              <w:t>Silent Wind Monastery Exterior Appearance Reference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_Toc127742524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28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50BC7AD5" w14:textId="555F9E8B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25" w:history="1">
            <w:r w:rsidR="00CD3207" w:rsidRPr="00164937">
              <w:rPr>
                <w:rStyle w:val="Hyperlink"/>
                <w:noProof/>
              </w:rPr>
              <w:t>Interior Decoration Reference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_Toc127742525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29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69C1103F" w14:textId="6AB12414" w:rsidR="00CD3207" w:rsidRDefault="000D6029">
          <w:pPr>
            <w:pStyle w:val="TOC1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26" w:history="1">
            <w:r w:rsidR="00CD3207" w:rsidRPr="00164937">
              <w:rPr>
                <w:rStyle w:val="Hyperlink"/>
                <w:noProof/>
              </w:rPr>
              <w:t>References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_Toc127742526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30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2E993D0B" w14:textId="6831A163" w:rsidR="00CD3207" w:rsidRDefault="000D6029">
          <w:pPr>
            <w:pStyle w:val="TOC1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27" w:history="1">
            <w:r w:rsidR="00CD3207" w:rsidRPr="00164937">
              <w:rPr>
                <w:rStyle w:val="Hyperlink"/>
                <w:noProof/>
              </w:rPr>
              <w:t>Appendices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_Toc127742527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32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47C7A803" w14:textId="54B49C26" w:rsidR="00CD3207" w:rsidRDefault="000D6029">
          <w:pPr>
            <w:pStyle w:val="TOC2"/>
            <w:rPr>
              <w:noProof/>
              <w:lang w:eastAsia="zh-CN"/>
            </w:rPr>
          </w:pPr>
          <w:hyperlink w:anchor="_Toc127742528" w:history="1">
            <w:r w:rsidR="00CD3207" w:rsidRPr="00164937">
              <w:rPr>
                <w:rStyle w:val="Hyperlink"/>
                <w:noProof/>
              </w:rPr>
              <w:t>Appendix A: New Skills / Gameplay Mechanics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_Toc127742528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32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51854CD6" w14:textId="6D8ACAF3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29" w:history="1">
            <w:r w:rsidR="00CD3207" w:rsidRPr="00164937">
              <w:rPr>
                <w:rStyle w:val="Hyperlink"/>
                <w:noProof/>
              </w:rPr>
              <w:t>EMP Grenade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_Toc127742529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32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01E18E1B" w14:textId="4ABE8BD1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30" w:history="1">
            <w:r w:rsidR="00CD3207" w:rsidRPr="00164937">
              <w:rPr>
                <w:rStyle w:val="Hyperlink"/>
                <w:noProof/>
              </w:rPr>
              <w:t>Bookshelf Sliding Door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_Toc127742530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32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4515458D" w14:textId="6D358717" w:rsidR="00CD3207" w:rsidRDefault="000D6029">
          <w:pPr>
            <w:pStyle w:val="TOC2"/>
            <w:rPr>
              <w:noProof/>
              <w:lang w:eastAsia="zh-CN"/>
            </w:rPr>
          </w:pPr>
          <w:hyperlink w:anchor="_Toc127742531" w:history="1">
            <w:r w:rsidR="00CD3207" w:rsidRPr="00164937">
              <w:rPr>
                <w:rStyle w:val="Hyperlink"/>
                <w:noProof/>
              </w:rPr>
              <w:t>Appendix B: Context Detail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_Toc127742531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33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5C19FE5A" w14:textId="6FA33C95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32" w:history="1">
            <w:r w:rsidR="00CD3207" w:rsidRPr="00164937">
              <w:rPr>
                <w:rStyle w:val="Hyperlink"/>
                <w:noProof/>
              </w:rPr>
              <w:t>General Context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_Toc127742532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33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6C3FA227" w14:textId="1F0FF942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33" w:history="1">
            <w:r w:rsidR="00CD3207" w:rsidRPr="00164937">
              <w:rPr>
                <w:rStyle w:val="Hyperlink"/>
                <w:noProof/>
              </w:rPr>
              <w:t>Backstory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_Toc127742533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33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603C9BBE" w14:textId="54317ED7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34" w:history="1">
            <w:r w:rsidR="00CD3207" w:rsidRPr="00164937">
              <w:rPr>
                <w:rStyle w:val="Hyperlink"/>
                <w:iCs/>
                <w:noProof/>
              </w:rPr>
              <w:t>Aftermath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_Toc127742534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33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102F9F51" w14:textId="2368F138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35" w:history="1">
            <w:r w:rsidR="00CD3207" w:rsidRPr="00164937">
              <w:rPr>
                <w:rStyle w:val="Hyperlink"/>
                <w:noProof/>
              </w:rPr>
              <w:t>Narrative Summary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_Toc127742535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33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0DFFB15C" w14:textId="1C73FD5D" w:rsidR="00CD3207" w:rsidRDefault="000D6029">
          <w:pPr>
            <w:pStyle w:val="TOC2"/>
            <w:rPr>
              <w:noProof/>
              <w:lang w:eastAsia="zh-CN"/>
            </w:rPr>
          </w:pPr>
          <w:hyperlink w:anchor="_Toc127742536" w:history="1">
            <w:r w:rsidR="00CD3207" w:rsidRPr="00164937">
              <w:rPr>
                <w:rStyle w:val="Hyperlink"/>
                <w:noProof/>
              </w:rPr>
              <w:t>Appendix C: Character Descriptions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_Toc127742536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36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2543BC1D" w14:textId="7D396B68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37" w:history="1">
            <w:r w:rsidR="00CD3207" w:rsidRPr="00164937">
              <w:rPr>
                <w:rStyle w:val="Hyperlink"/>
                <w:noProof/>
              </w:rPr>
              <w:t>NPC 1: K</w:t>
            </w:r>
            <w:r w:rsidR="00CD3207" w:rsidRPr="00164937">
              <w:rPr>
                <w:rStyle w:val="Hyperlink"/>
                <w:noProof/>
                <w:lang w:eastAsia="zh-CN"/>
              </w:rPr>
              <w:t>a</w:t>
            </w:r>
            <w:r w:rsidR="00CD3207" w:rsidRPr="00164937">
              <w:rPr>
                <w:rStyle w:val="Hyperlink"/>
                <w:noProof/>
              </w:rPr>
              <w:t>la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_Toc127742537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36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32946606" w14:textId="21A4082A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38" w:history="1">
            <w:r w:rsidR="00CD3207" w:rsidRPr="00164937">
              <w:rPr>
                <w:rStyle w:val="Hyperlink"/>
                <w:noProof/>
              </w:rPr>
              <w:t>NPC 2: Alice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_Toc127742538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36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021AC495" w14:textId="4FE3C145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39" w:history="1">
            <w:r w:rsidR="00CD3207" w:rsidRPr="00164937">
              <w:rPr>
                <w:rStyle w:val="Hyperlink"/>
                <w:noProof/>
              </w:rPr>
              <w:t>NPC 3: Cornar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_Toc127742539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36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57F437C8" w14:textId="55CF54FA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40" w:history="1">
            <w:r w:rsidR="00CD3207" w:rsidRPr="00164937">
              <w:rPr>
                <w:rStyle w:val="Hyperlink"/>
                <w:noProof/>
              </w:rPr>
              <w:t>NPC 4: Antoniadis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_Toc127742540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36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4F0CE194" w14:textId="72D1F5A3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41" w:history="1">
            <w:r w:rsidR="00CD3207" w:rsidRPr="00164937">
              <w:rPr>
                <w:rStyle w:val="Hyperlink"/>
                <w:noProof/>
              </w:rPr>
              <w:t>NPC 5: Gaven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_Toc127742541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37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3C36C727" w14:textId="3A65202C" w:rsidR="00CD3207" w:rsidRDefault="000D602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27742542" w:history="1">
            <w:r w:rsidR="00CD3207" w:rsidRPr="00164937">
              <w:rPr>
                <w:rStyle w:val="Hyperlink"/>
                <w:noProof/>
              </w:rPr>
              <w:t>NPC 6:  Bayul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_Toc127742542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37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1C82FB96" w14:textId="2CB02AF4" w:rsidR="00CD3207" w:rsidRDefault="000D6029">
          <w:pPr>
            <w:pStyle w:val="TOC2"/>
            <w:rPr>
              <w:noProof/>
              <w:lang w:eastAsia="zh-CN"/>
            </w:rPr>
          </w:pPr>
          <w:hyperlink w:anchor="_Toc127742543" w:history="1">
            <w:r w:rsidR="00CD3207" w:rsidRPr="00164937">
              <w:rPr>
                <w:rStyle w:val="Hyperlink"/>
                <w:noProof/>
              </w:rPr>
              <w:t>Appendix D: Dialog Flow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_Toc127742543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37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67FA69DA" w14:textId="1E951D81" w:rsidR="00CD3207" w:rsidRDefault="000D6029">
          <w:pPr>
            <w:pStyle w:val="TOC2"/>
            <w:rPr>
              <w:noProof/>
              <w:lang w:eastAsia="zh-CN"/>
            </w:rPr>
          </w:pPr>
          <w:hyperlink w:anchor="_Toc127742544" w:history="1">
            <w:r w:rsidR="00CD3207" w:rsidRPr="00164937">
              <w:rPr>
                <w:rStyle w:val="Hyperlink"/>
                <w:noProof/>
              </w:rPr>
              <w:t>Appendix E: Development Risks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_Toc127742544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38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0CBBD186" w14:textId="04CE78E6" w:rsidR="00CD3207" w:rsidRDefault="000D6029">
          <w:pPr>
            <w:pStyle w:val="TOC2"/>
            <w:rPr>
              <w:noProof/>
              <w:lang w:eastAsia="zh-CN"/>
            </w:rPr>
          </w:pPr>
          <w:hyperlink w:anchor="_Toc127742545" w:history="1">
            <w:r w:rsidR="00CD3207" w:rsidRPr="00164937">
              <w:rPr>
                <w:rStyle w:val="Hyperlink"/>
                <w:noProof/>
              </w:rPr>
              <w:t>Appendix F: Key Asset Needs</w:t>
            </w:r>
            <w:r w:rsidR="00CD3207">
              <w:rPr>
                <w:noProof/>
                <w:webHidden/>
              </w:rPr>
              <w:tab/>
            </w:r>
            <w:r w:rsidR="00CD3207">
              <w:rPr>
                <w:noProof/>
                <w:webHidden/>
              </w:rPr>
              <w:fldChar w:fldCharType="begin"/>
            </w:r>
            <w:r w:rsidR="00CD3207">
              <w:rPr>
                <w:noProof/>
                <w:webHidden/>
              </w:rPr>
              <w:instrText xml:space="preserve"> PAGEREF _Toc127742545 \h </w:instrText>
            </w:r>
            <w:r w:rsidR="00CD3207">
              <w:rPr>
                <w:noProof/>
                <w:webHidden/>
              </w:rPr>
            </w:r>
            <w:r w:rsidR="00CD3207">
              <w:rPr>
                <w:noProof/>
                <w:webHidden/>
              </w:rPr>
              <w:fldChar w:fldCharType="separate"/>
            </w:r>
            <w:r w:rsidR="00CD3207">
              <w:rPr>
                <w:noProof/>
                <w:webHidden/>
              </w:rPr>
              <w:t>39</w:t>
            </w:r>
            <w:r w:rsidR="00CD3207">
              <w:rPr>
                <w:noProof/>
                <w:webHidden/>
              </w:rPr>
              <w:fldChar w:fldCharType="end"/>
            </w:r>
          </w:hyperlink>
        </w:p>
        <w:p w14:paraId="5488F25A" w14:textId="1C61C8CA" w:rsidR="00177ADF" w:rsidRPr="00C40778" w:rsidRDefault="00226444" w:rsidP="009044AA">
          <w:pPr>
            <w:spacing w:after="0"/>
            <w:rPr>
              <w:rStyle w:val="Emphasis"/>
              <w:i w:val="0"/>
              <w:iCs w:val="0"/>
            </w:rPr>
          </w:pPr>
          <w:r>
            <w:fldChar w:fldCharType="end"/>
          </w:r>
        </w:p>
      </w:sdtContent>
    </w:sdt>
    <w:p w14:paraId="24C6585D" w14:textId="77777777" w:rsidR="00C40778" w:rsidRDefault="00C40778">
      <w:r>
        <w:br w:type="page"/>
      </w:r>
    </w:p>
    <w:p w14:paraId="6838B050" w14:textId="77777777" w:rsidR="00177ADF" w:rsidRDefault="00177ADF" w:rsidP="00172B1E">
      <w:pPr>
        <w:pStyle w:val="Heading2"/>
      </w:pPr>
      <w:bookmarkStart w:id="1" w:name="_Toc127742502"/>
      <w:r>
        <w:lastRenderedPageBreak/>
        <w:t>Table of Figures</w:t>
      </w:r>
      <w:bookmarkEnd w:id="1"/>
    </w:p>
    <w:p w14:paraId="61D0E6AB" w14:textId="77777777" w:rsidR="00177ADF" w:rsidRDefault="00177ADF">
      <w:pPr>
        <w:pStyle w:val="TableofFigures"/>
        <w:tabs>
          <w:tab w:val="right" w:leader="dot" w:pos="9350"/>
        </w:tabs>
        <w:rPr>
          <w:rStyle w:val="Emphasis"/>
        </w:rPr>
      </w:pPr>
    </w:p>
    <w:p w14:paraId="5B04277A" w14:textId="0CDC19B4" w:rsidR="00CD3207" w:rsidRDefault="00DD48B7">
      <w:pPr>
        <w:pStyle w:val="TableofFigures"/>
        <w:tabs>
          <w:tab w:val="right" w:leader="dot" w:pos="9350"/>
        </w:tabs>
        <w:rPr>
          <w:noProof/>
          <w:lang w:eastAsia="zh-CN"/>
        </w:rPr>
      </w:pPr>
      <w:r>
        <w:rPr>
          <w:rStyle w:val="Emphasis"/>
        </w:rPr>
        <w:fldChar w:fldCharType="begin"/>
      </w:r>
      <w:r>
        <w:rPr>
          <w:rStyle w:val="Emphasis"/>
        </w:rPr>
        <w:instrText xml:space="preserve"> TOC \h \z \t "Caption" \c </w:instrText>
      </w:r>
      <w:r>
        <w:rPr>
          <w:rStyle w:val="Emphasis"/>
        </w:rPr>
        <w:fldChar w:fldCharType="separate"/>
      </w:r>
      <w:hyperlink w:anchor="_Toc127742546" w:history="1">
        <w:r w:rsidR="00CD3207" w:rsidRPr="00983C28">
          <w:rPr>
            <w:rStyle w:val="Hyperlink"/>
            <w:noProof/>
          </w:rPr>
          <w:t>Figure 1:  Become Humans Level Exterior Overview Map [6]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_Toc127742546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7</w:t>
        </w:r>
        <w:r w:rsidR="00CD3207">
          <w:rPr>
            <w:noProof/>
            <w:webHidden/>
          </w:rPr>
          <w:fldChar w:fldCharType="end"/>
        </w:r>
      </w:hyperlink>
    </w:p>
    <w:p w14:paraId="496B4A29" w14:textId="63615B26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47" w:history="1">
        <w:r w:rsidR="00CD3207" w:rsidRPr="00983C28">
          <w:rPr>
            <w:rStyle w:val="Hyperlink"/>
            <w:noProof/>
          </w:rPr>
          <w:t>Figure 2:  Become Humans Level Interior Overview Map [6]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_Toc127742547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8</w:t>
        </w:r>
        <w:r w:rsidR="00CD3207">
          <w:rPr>
            <w:noProof/>
            <w:webHidden/>
          </w:rPr>
          <w:fldChar w:fldCharType="end"/>
        </w:r>
      </w:hyperlink>
    </w:p>
    <w:p w14:paraId="3408F4BE" w14:textId="0F04801A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48" w:history="1">
        <w:r w:rsidR="00CD3207" w:rsidRPr="00983C28">
          <w:rPr>
            <w:rStyle w:val="Hyperlink"/>
            <w:noProof/>
          </w:rPr>
          <w:t>Figure 3 Narrative Flow Chart [1]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_Toc127742548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9</w:t>
        </w:r>
        <w:r w:rsidR="00CD3207">
          <w:rPr>
            <w:noProof/>
            <w:webHidden/>
          </w:rPr>
          <w:fldChar w:fldCharType="end"/>
        </w:r>
      </w:hyperlink>
    </w:p>
    <w:p w14:paraId="56A1DB70" w14:textId="636FCE7D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49" w:history="1">
        <w:r w:rsidR="00CD3207" w:rsidRPr="00983C28">
          <w:rPr>
            <w:rStyle w:val="Hyperlink"/>
            <w:noProof/>
          </w:rPr>
          <w:t>Figure 4 Legend for Exterior Area [6]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_Toc127742549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10</w:t>
        </w:r>
        <w:r w:rsidR="00CD3207">
          <w:rPr>
            <w:noProof/>
            <w:webHidden/>
          </w:rPr>
          <w:fldChar w:fldCharType="end"/>
        </w:r>
      </w:hyperlink>
    </w:p>
    <w:p w14:paraId="1A6C3D4B" w14:textId="7FC662A5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50" w:history="1">
        <w:r w:rsidR="00CD3207" w:rsidRPr="00983C28">
          <w:rPr>
            <w:rStyle w:val="Hyperlink"/>
            <w:noProof/>
          </w:rPr>
          <w:t>Figure 5 Legend for Ruined Church, Commander Center, FB1, and FB2 [6]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_Toc127742550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11</w:t>
        </w:r>
        <w:r w:rsidR="00CD3207">
          <w:rPr>
            <w:noProof/>
            <w:webHidden/>
          </w:rPr>
          <w:fldChar w:fldCharType="end"/>
        </w:r>
      </w:hyperlink>
    </w:p>
    <w:p w14:paraId="45782569" w14:textId="31A1D82F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51" w:history="1">
        <w:r w:rsidR="00CD3207" w:rsidRPr="00983C28">
          <w:rPr>
            <w:rStyle w:val="Hyperlink"/>
            <w:noProof/>
          </w:rPr>
          <w:t>Figure 6:  Silent Wind Monastery Front Walkthrough [6]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_Toc127742551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12</w:t>
        </w:r>
        <w:r w:rsidR="00CD3207">
          <w:rPr>
            <w:noProof/>
            <w:webHidden/>
          </w:rPr>
          <w:fldChar w:fldCharType="end"/>
        </w:r>
      </w:hyperlink>
    </w:p>
    <w:p w14:paraId="2D400BB5" w14:textId="458A75D8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52" w:history="1">
        <w:r w:rsidR="00CD3207" w:rsidRPr="00983C28">
          <w:rPr>
            <w:rStyle w:val="Hyperlink"/>
            <w:noProof/>
          </w:rPr>
          <w:t>Figure 7:  Silent Wind Monastery Courtyard Walkthrough [6]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_Toc127742552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14</w:t>
        </w:r>
        <w:r w:rsidR="00CD3207">
          <w:rPr>
            <w:noProof/>
            <w:webHidden/>
          </w:rPr>
          <w:fldChar w:fldCharType="end"/>
        </w:r>
      </w:hyperlink>
    </w:p>
    <w:p w14:paraId="0D0DDB13" w14:textId="44353BFF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53" w:history="1">
        <w:r w:rsidR="00CD3207" w:rsidRPr="00983C28">
          <w:rPr>
            <w:rStyle w:val="Hyperlink"/>
            <w:noProof/>
          </w:rPr>
          <w:t>Figure 8 Legend for Interior Area [6]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_Toc127742553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16</w:t>
        </w:r>
        <w:r w:rsidR="00CD3207">
          <w:rPr>
            <w:noProof/>
            <w:webHidden/>
          </w:rPr>
          <w:fldChar w:fldCharType="end"/>
        </w:r>
      </w:hyperlink>
    </w:p>
    <w:p w14:paraId="679A23D8" w14:textId="4EDBEA14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54" w:history="1">
        <w:r w:rsidR="00CD3207" w:rsidRPr="00983C28">
          <w:rPr>
            <w:rStyle w:val="Hyperlink"/>
            <w:noProof/>
          </w:rPr>
          <w:t>Figure 9:  Interior First Floor Walkthrough [6]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_Toc127742554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17</w:t>
        </w:r>
        <w:r w:rsidR="00CD3207">
          <w:rPr>
            <w:noProof/>
            <w:webHidden/>
          </w:rPr>
          <w:fldChar w:fldCharType="end"/>
        </w:r>
      </w:hyperlink>
    </w:p>
    <w:p w14:paraId="1F5DFB4C" w14:textId="4EE6FD21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55" w:history="1">
        <w:r w:rsidR="00CD3207" w:rsidRPr="00983C28">
          <w:rPr>
            <w:rStyle w:val="Hyperlink"/>
            <w:noProof/>
          </w:rPr>
          <w:t>Figure 10:  Interior Second Floor Walkthrough [6]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_Toc127742555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20</w:t>
        </w:r>
        <w:r w:rsidR="00CD3207">
          <w:rPr>
            <w:noProof/>
            <w:webHidden/>
          </w:rPr>
          <w:fldChar w:fldCharType="end"/>
        </w:r>
      </w:hyperlink>
    </w:p>
    <w:p w14:paraId="737E66AD" w14:textId="4F1ADB98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56" w:history="1">
        <w:r w:rsidR="00CD3207" w:rsidRPr="00983C28">
          <w:rPr>
            <w:rStyle w:val="Hyperlink"/>
            <w:noProof/>
          </w:rPr>
          <w:t>Figure 11: Ruined Church Walkthrough [6]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_Toc127742556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24</w:t>
        </w:r>
        <w:r w:rsidR="00CD3207">
          <w:rPr>
            <w:noProof/>
            <w:webHidden/>
          </w:rPr>
          <w:fldChar w:fldCharType="end"/>
        </w:r>
      </w:hyperlink>
    </w:p>
    <w:p w14:paraId="5335F368" w14:textId="5B494FF1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57" w:history="1">
        <w:r w:rsidR="00CD3207" w:rsidRPr="00983C28">
          <w:rPr>
            <w:rStyle w:val="Hyperlink"/>
            <w:noProof/>
          </w:rPr>
          <w:t>Figure 12 Skill Progression Chart [5]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_Toc127742557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26</w:t>
        </w:r>
        <w:r w:rsidR="00CD3207">
          <w:rPr>
            <w:noProof/>
            <w:webHidden/>
          </w:rPr>
          <w:fldChar w:fldCharType="end"/>
        </w:r>
      </w:hyperlink>
    </w:p>
    <w:p w14:paraId="57C7C0A9" w14:textId="453841C2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58" w:history="1">
        <w:r w:rsidR="00CD3207" w:rsidRPr="00983C28">
          <w:rPr>
            <w:rStyle w:val="Hyperlink"/>
            <w:noProof/>
          </w:rPr>
          <w:t>Figure 13 General Concept of Silent Wind Monastery [2]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_Toc127742558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27</w:t>
        </w:r>
        <w:r w:rsidR="00CD3207">
          <w:rPr>
            <w:noProof/>
            <w:webHidden/>
          </w:rPr>
          <w:fldChar w:fldCharType="end"/>
        </w:r>
      </w:hyperlink>
    </w:p>
    <w:p w14:paraId="2536F21B" w14:textId="34A7C371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59" w:history="1">
        <w:r w:rsidR="00CD3207" w:rsidRPr="00983C28">
          <w:rPr>
            <w:rStyle w:val="Hyperlink"/>
            <w:noProof/>
          </w:rPr>
          <w:t>Figure 14 Contact Sheets of SWM’s Exterior Appearance [3]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_Toc127742559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28</w:t>
        </w:r>
        <w:r w:rsidR="00CD3207">
          <w:rPr>
            <w:noProof/>
            <w:webHidden/>
          </w:rPr>
          <w:fldChar w:fldCharType="end"/>
        </w:r>
      </w:hyperlink>
    </w:p>
    <w:p w14:paraId="47F2C010" w14:textId="758247FB" w:rsidR="00CD3207" w:rsidRDefault="000D602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27742560" w:history="1">
        <w:r w:rsidR="00CD3207" w:rsidRPr="00983C28">
          <w:rPr>
            <w:rStyle w:val="Hyperlink"/>
            <w:noProof/>
          </w:rPr>
          <w:t>Figure 15 Contact Sheets of SWM’s Interior Appearance [4]</w:t>
        </w:r>
        <w:r w:rsidR="00CD3207">
          <w:rPr>
            <w:noProof/>
            <w:webHidden/>
          </w:rPr>
          <w:tab/>
        </w:r>
        <w:r w:rsidR="00CD3207">
          <w:rPr>
            <w:noProof/>
            <w:webHidden/>
          </w:rPr>
          <w:fldChar w:fldCharType="begin"/>
        </w:r>
        <w:r w:rsidR="00CD3207">
          <w:rPr>
            <w:noProof/>
            <w:webHidden/>
          </w:rPr>
          <w:instrText xml:space="preserve"> PAGEREF _Toc127742560 \h </w:instrText>
        </w:r>
        <w:r w:rsidR="00CD3207">
          <w:rPr>
            <w:noProof/>
            <w:webHidden/>
          </w:rPr>
        </w:r>
        <w:r w:rsidR="00CD3207">
          <w:rPr>
            <w:noProof/>
            <w:webHidden/>
          </w:rPr>
          <w:fldChar w:fldCharType="separate"/>
        </w:r>
        <w:r w:rsidR="00CD3207">
          <w:rPr>
            <w:noProof/>
            <w:webHidden/>
          </w:rPr>
          <w:t>29</w:t>
        </w:r>
        <w:r w:rsidR="00CD3207">
          <w:rPr>
            <w:noProof/>
            <w:webHidden/>
          </w:rPr>
          <w:fldChar w:fldCharType="end"/>
        </w:r>
      </w:hyperlink>
    </w:p>
    <w:p w14:paraId="52033350" w14:textId="46BEFFE0" w:rsidR="00177ADF" w:rsidRPr="00EC2762" w:rsidRDefault="00DD48B7" w:rsidP="002F6EB0">
      <w:pPr>
        <w:spacing w:after="60"/>
        <w:rPr>
          <w:rStyle w:val="Emphasis"/>
        </w:rPr>
      </w:pPr>
      <w:r>
        <w:rPr>
          <w:rStyle w:val="Emphasis"/>
        </w:rPr>
        <w:fldChar w:fldCharType="end"/>
      </w:r>
    </w:p>
    <w:p w14:paraId="5FD45668" w14:textId="77777777" w:rsidR="00403477" w:rsidRDefault="00403477"/>
    <w:p w14:paraId="7003C585" w14:textId="77777777" w:rsidR="00177ADF" w:rsidRDefault="00177AD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5BBD752D" w14:textId="77777777" w:rsidR="009B3D2E" w:rsidRDefault="009B3D2E" w:rsidP="00172B1E">
      <w:pPr>
        <w:pStyle w:val="Heading1"/>
      </w:pPr>
      <w:bookmarkStart w:id="2" w:name="_Toc127742503"/>
      <w:r>
        <w:lastRenderedPageBreak/>
        <w:t xml:space="preserve">Level </w:t>
      </w:r>
      <w:r w:rsidR="00172B1E">
        <w:t>Summary</w:t>
      </w:r>
      <w:bookmarkEnd w:id="2"/>
    </w:p>
    <w:p w14:paraId="0E4534EA" w14:textId="77777777" w:rsidR="00403477" w:rsidRDefault="008079F8" w:rsidP="00211F9E">
      <w:pPr>
        <w:pStyle w:val="Heading2"/>
      </w:pPr>
      <w:bookmarkStart w:id="3" w:name="_Toc127742504"/>
      <w:r>
        <w:t>Quick Summary</w:t>
      </w:r>
      <w:bookmarkEnd w:id="3"/>
    </w:p>
    <w:p w14:paraId="760F43AA" w14:textId="20DE98BB" w:rsidR="00F03AFF" w:rsidRDefault="00FB7AAF" w:rsidP="00F22306">
      <w:r>
        <w:rPr>
          <w:b/>
          <w:bCs/>
          <w:i/>
          <w:iCs/>
        </w:rPr>
        <w:t xml:space="preserve">Become Humans </w:t>
      </w:r>
      <w:r w:rsidR="00694EA8">
        <w:t xml:space="preserve"> is a single-player quest</w:t>
      </w:r>
      <w:r w:rsidR="00C355A1">
        <w:t xml:space="preserve"> in Fallout 4 starting by </w:t>
      </w:r>
      <w:r w:rsidR="00C91DFC">
        <w:t>talking</w:t>
      </w:r>
      <w:r w:rsidR="00C355A1">
        <w:t xml:space="preserve"> to a</w:t>
      </w:r>
      <w:r w:rsidR="003833B4">
        <w:t>n</w:t>
      </w:r>
      <w:r w:rsidR="00C355A1">
        <w:t xml:space="preserve"> </w:t>
      </w:r>
      <w:r w:rsidR="00D937C9">
        <w:t xml:space="preserve">agent who </w:t>
      </w:r>
      <w:r w:rsidR="003833B4">
        <w:t xml:space="preserve">is recruiting </w:t>
      </w:r>
      <w:r w:rsidR="0064797B">
        <w:t xml:space="preserve">mans for </w:t>
      </w:r>
      <w:r w:rsidR="003F4C3C" w:rsidRPr="00F03AFF">
        <w:rPr>
          <w:b/>
          <w:bCs/>
        </w:rPr>
        <w:t>Dr. Cornar</w:t>
      </w:r>
      <w:r w:rsidR="005A77C6">
        <w:t>, an old scientist once work</w:t>
      </w:r>
      <w:r w:rsidR="001B0941">
        <w:t>ed</w:t>
      </w:r>
      <w:r w:rsidR="005A77C6">
        <w:t xml:space="preserve"> for the Institute. </w:t>
      </w:r>
      <w:r w:rsidR="00BD6332">
        <w:t>Dr. Cornar</w:t>
      </w:r>
      <w:r w:rsidR="008B47D9">
        <w:t xml:space="preserve">’s </w:t>
      </w:r>
      <w:r w:rsidR="00355055">
        <w:t xml:space="preserve">mercenary </w:t>
      </w:r>
      <w:r w:rsidR="006636D6">
        <w:t>troop</w:t>
      </w:r>
      <w:r w:rsidR="008B47D9">
        <w:t xml:space="preserve"> is attacking </w:t>
      </w:r>
      <w:r w:rsidR="00C8377B">
        <w:t xml:space="preserve">the </w:t>
      </w:r>
      <w:r w:rsidR="00F03AFF" w:rsidRPr="00F03AFF">
        <w:rPr>
          <w:b/>
          <w:bCs/>
          <w:i/>
          <w:iCs/>
        </w:rPr>
        <w:t>Silent Wind</w:t>
      </w:r>
      <w:r w:rsidR="008B47D9">
        <w:t xml:space="preserve"> </w:t>
      </w:r>
      <w:r w:rsidR="00CB4F5A">
        <w:rPr>
          <w:b/>
          <w:bCs/>
        </w:rPr>
        <w:t>M</w:t>
      </w:r>
      <w:r w:rsidR="00916E95" w:rsidRPr="00CB4F5A">
        <w:rPr>
          <w:b/>
          <w:bCs/>
        </w:rPr>
        <w:t>onastery</w:t>
      </w:r>
      <w:r w:rsidR="00CB4F5A">
        <w:rPr>
          <w:b/>
          <w:bCs/>
        </w:rPr>
        <w:t>( SWM)</w:t>
      </w:r>
      <w:r w:rsidR="008B47D9">
        <w:t xml:space="preserve"> </w:t>
      </w:r>
      <w:r w:rsidR="00355055">
        <w:t>in order to save his daughter</w:t>
      </w:r>
      <w:r w:rsidR="004E44F2">
        <w:t xml:space="preserve">, </w:t>
      </w:r>
      <w:r w:rsidR="004E44F2" w:rsidRPr="00F03AFF">
        <w:rPr>
          <w:b/>
          <w:bCs/>
        </w:rPr>
        <w:t>Kala</w:t>
      </w:r>
      <w:r w:rsidR="004E44F2">
        <w:t>,</w:t>
      </w:r>
      <w:r w:rsidR="00355055">
        <w:t xml:space="preserve"> from a 3</w:t>
      </w:r>
      <w:r w:rsidR="00355055" w:rsidRPr="00355055">
        <w:rPr>
          <w:vertAlign w:val="superscript"/>
        </w:rPr>
        <w:t>rd</w:t>
      </w:r>
      <w:r w:rsidR="00355055">
        <w:t>- Gen Synth</w:t>
      </w:r>
      <w:r w:rsidR="000C281D">
        <w:t xml:space="preserve"> called</w:t>
      </w:r>
      <w:r w:rsidR="00453E59">
        <w:t xml:space="preserve"> </w:t>
      </w:r>
      <w:r w:rsidR="00E775FC" w:rsidRPr="00F03AFF">
        <w:rPr>
          <w:b/>
          <w:bCs/>
        </w:rPr>
        <w:t>Alice</w:t>
      </w:r>
      <w:r w:rsidR="0081026E">
        <w:t xml:space="preserve"> who kidnapped her. </w:t>
      </w:r>
      <w:r w:rsidR="00E775FC">
        <w:t>Alice</w:t>
      </w:r>
      <w:r w:rsidR="0081026E">
        <w:t xml:space="preserve"> is the </w:t>
      </w:r>
      <w:r w:rsidR="00995608">
        <w:t>m</w:t>
      </w:r>
      <w:r w:rsidR="006C7639">
        <w:t>aid</w:t>
      </w:r>
      <w:r w:rsidR="0081026E">
        <w:t xml:space="preserve"> of Cornar’s family </w:t>
      </w:r>
      <w:r w:rsidR="004E44F2">
        <w:t xml:space="preserve">who </w:t>
      </w:r>
      <w:r w:rsidR="00453E59">
        <w:t>took</w:t>
      </w:r>
      <w:r w:rsidR="004E44F2">
        <w:t xml:space="preserve"> care of </w:t>
      </w:r>
      <w:r w:rsidR="00453E59">
        <w:t xml:space="preserve">Kala from </w:t>
      </w:r>
      <w:r w:rsidR="006C7639">
        <w:t xml:space="preserve">her </w:t>
      </w:r>
      <w:r w:rsidR="00E96858">
        <w:t>infanthood,</w:t>
      </w:r>
      <w:r w:rsidR="002A23F9">
        <w:t xml:space="preserve"> </w:t>
      </w:r>
      <w:r w:rsidR="00161BD0">
        <w:t xml:space="preserve">and she kidnapped Kala because </w:t>
      </w:r>
      <w:r w:rsidR="00725A31">
        <w:t xml:space="preserve">something goes wrong in her </w:t>
      </w:r>
      <w:r w:rsidR="00553710">
        <w:t xml:space="preserve">neuro </w:t>
      </w:r>
      <w:r w:rsidR="007818DB">
        <w:t>control units according to Cornar.</w:t>
      </w:r>
    </w:p>
    <w:p w14:paraId="0F6672E1" w14:textId="793449C6" w:rsidR="00647521" w:rsidRDefault="00647521" w:rsidP="00F22306">
      <w:r>
        <w:t xml:space="preserve">Armed with </w:t>
      </w:r>
      <w:r w:rsidR="00A8679A">
        <w:t>EMP</w:t>
      </w:r>
      <w:r w:rsidR="00A513FD">
        <w:t xml:space="preserve"> Grenade</w:t>
      </w:r>
      <w:r w:rsidR="00F14F06">
        <w:t>s</w:t>
      </w:r>
      <w:r w:rsidR="00A513FD">
        <w:t xml:space="preserve"> that </w:t>
      </w:r>
      <w:r w:rsidR="00407A3E">
        <w:t xml:space="preserve">only </w:t>
      </w:r>
      <w:r w:rsidR="000E5BB5">
        <w:t>affects</w:t>
      </w:r>
      <w:r w:rsidR="00407A3E">
        <w:t xml:space="preserve"> </w:t>
      </w:r>
      <w:r w:rsidR="00A8679A">
        <w:t>m</w:t>
      </w:r>
      <w:r w:rsidR="00B322A7">
        <w:t>achines</w:t>
      </w:r>
      <w:r w:rsidR="00B844FF">
        <w:t xml:space="preserve">, the player </w:t>
      </w:r>
      <w:r w:rsidR="000D7DEE">
        <w:t>chases Alice in the monastery to find Kala</w:t>
      </w:r>
      <w:r w:rsidR="007A00CE">
        <w:t xml:space="preserve"> by </w:t>
      </w:r>
      <w:r w:rsidR="00B1419B">
        <w:t>smashing down</w:t>
      </w:r>
      <w:r w:rsidR="007A00CE">
        <w:t xml:space="preserve"> 1</w:t>
      </w:r>
      <w:r w:rsidR="007A00CE" w:rsidRPr="007A00CE">
        <w:rPr>
          <w:vertAlign w:val="superscript"/>
        </w:rPr>
        <w:t>st</w:t>
      </w:r>
      <w:r w:rsidR="007A00CE">
        <w:t>-Gen Synths, Rai</w:t>
      </w:r>
      <w:r w:rsidR="00AA257A">
        <w:t xml:space="preserve">lroad </w:t>
      </w:r>
      <w:r w:rsidR="009C285C">
        <w:t xml:space="preserve">agents that </w:t>
      </w:r>
      <w:r w:rsidR="00385ECF">
        <w:t>support</w:t>
      </w:r>
      <w:r w:rsidR="009C285C">
        <w:t xml:space="preserve"> Alice, </w:t>
      </w:r>
      <w:r w:rsidR="009B5A24">
        <w:t xml:space="preserve">and turrets. </w:t>
      </w:r>
      <w:r w:rsidR="00FA5C7F">
        <w:t xml:space="preserve">The player will also </w:t>
      </w:r>
      <w:r w:rsidR="00D33007">
        <w:t>encounter</w:t>
      </w:r>
      <w:r w:rsidR="00FA5C7F">
        <w:t xml:space="preserve"> </w:t>
      </w:r>
      <w:r w:rsidR="00E5116C">
        <w:t xml:space="preserve">turrets, </w:t>
      </w:r>
      <w:r w:rsidR="008F6031">
        <w:t>laser mine</w:t>
      </w:r>
      <w:r w:rsidR="00E94F8C">
        <w:t>s</w:t>
      </w:r>
      <w:r w:rsidR="006A6B39">
        <w:t xml:space="preserve">, and several </w:t>
      </w:r>
      <w:r w:rsidR="0051742B">
        <w:t xml:space="preserve">challenging interior combat encounters with Alice’s troop and </w:t>
      </w:r>
      <w:r w:rsidR="008E3DE5">
        <w:t xml:space="preserve">discovers </w:t>
      </w:r>
      <w:r w:rsidR="00164F0F">
        <w:t>that Kala is not kidnapped by Alice as what Cornar said</w:t>
      </w:r>
      <w:r w:rsidR="003A6F74">
        <w:t xml:space="preserve"> but</w:t>
      </w:r>
      <w:r w:rsidR="00F14F06">
        <w:t xml:space="preserve"> for</w:t>
      </w:r>
      <w:r w:rsidR="003A6F74">
        <w:t xml:space="preserve"> another reason.</w:t>
      </w:r>
    </w:p>
    <w:p w14:paraId="2A42CF1C" w14:textId="77777777" w:rsidR="007A7FE3" w:rsidRDefault="007A7FE3" w:rsidP="007A7FE3">
      <w:pPr>
        <w:pStyle w:val="Heading2"/>
      </w:pPr>
      <w:bookmarkStart w:id="4" w:name="_Toc124694532"/>
      <w:bookmarkStart w:id="5" w:name="_Toc127742505"/>
      <w:r>
        <w:t>Level Feature Overview</w:t>
      </w:r>
      <w:bookmarkEnd w:id="4"/>
      <w:bookmarkEnd w:id="5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341"/>
        <w:gridCol w:w="2463"/>
        <w:gridCol w:w="5546"/>
      </w:tblGrid>
      <w:tr w:rsidR="007A7FE3" w14:paraId="6EF73714" w14:textId="77777777" w:rsidTr="002C6A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6010248F" w14:textId="77777777" w:rsidR="007A7FE3" w:rsidRPr="00D04EB3" w:rsidRDefault="007A7FE3" w:rsidP="002C6A58">
            <w:pPr>
              <w:jc w:val="center"/>
            </w:pPr>
            <w:r>
              <w:t>Category</w:t>
            </w:r>
          </w:p>
        </w:tc>
        <w:tc>
          <w:tcPr>
            <w:tcW w:w="2463" w:type="dxa"/>
          </w:tcPr>
          <w:p w14:paraId="66577569" w14:textId="77777777" w:rsidR="007A7FE3" w:rsidRPr="00D04EB3" w:rsidRDefault="007A7FE3" w:rsidP="002C6A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Sub-Category</w:t>
            </w:r>
          </w:p>
        </w:tc>
        <w:tc>
          <w:tcPr>
            <w:tcW w:w="5546" w:type="dxa"/>
          </w:tcPr>
          <w:p w14:paraId="444039D3" w14:textId="77777777" w:rsidR="007A7FE3" w:rsidRPr="00D04EB3" w:rsidRDefault="007A7FE3" w:rsidP="002C6A58">
            <w:pPr>
              <w:pStyle w:val="ListParagraph"/>
              <w:ind w:left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Feature List</w:t>
            </w:r>
          </w:p>
        </w:tc>
      </w:tr>
      <w:tr w:rsidR="007A7FE3" w14:paraId="1726A7BB" w14:textId="77777777" w:rsidTr="002C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1D08FBE5" w14:textId="77777777" w:rsidR="007A7FE3" w:rsidRPr="00D04EB3" w:rsidRDefault="007A7FE3" w:rsidP="002C6A58">
            <w:pPr>
              <w:rPr>
                <w:b w:val="0"/>
              </w:rPr>
            </w:pPr>
            <w:r>
              <w:rPr>
                <w:b w:val="0"/>
              </w:rPr>
              <w:t>Player</w:t>
            </w:r>
          </w:p>
        </w:tc>
        <w:tc>
          <w:tcPr>
            <w:tcW w:w="2463" w:type="dxa"/>
          </w:tcPr>
          <w:p w14:paraId="7CB43CF4" w14:textId="77777777" w:rsidR="007A7FE3" w:rsidRPr="00D04EB3" w:rsidRDefault="007A7FE3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4EB3">
              <w:t>Player Weapons</w:t>
            </w:r>
          </w:p>
        </w:tc>
        <w:tc>
          <w:tcPr>
            <w:tcW w:w="5546" w:type="dxa"/>
          </w:tcPr>
          <w:p w14:paraId="3B60CC4F" w14:textId="77777777" w:rsidR="007A7FE3" w:rsidRDefault="00087A43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Institution </w:t>
            </w:r>
            <w:r w:rsidR="00640E91">
              <w:t>Laser Gun</w:t>
            </w:r>
          </w:p>
          <w:p w14:paraId="6590D7E9" w14:textId="17761AD1" w:rsidR="00640E91" w:rsidRDefault="00640E91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Emp Grenade</w:t>
            </w:r>
            <w:r w:rsidR="000732D4">
              <w:t xml:space="preserve"> (New weapon)</w:t>
            </w:r>
          </w:p>
          <w:p w14:paraId="059AA5B0" w14:textId="77777777" w:rsidR="00640E91" w:rsidRDefault="00640E91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Laser Gun</w:t>
            </w:r>
          </w:p>
          <w:p w14:paraId="18C5BDD9" w14:textId="77777777" w:rsidR="00640E91" w:rsidRDefault="00640E91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Baton</w:t>
            </w:r>
          </w:p>
          <w:p w14:paraId="270AF5ED" w14:textId="77777777" w:rsidR="00640E91" w:rsidRDefault="00636B48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Pipe Gun (Loot)</w:t>
            </w:r>
          </w:p>
          <w:p w14:paraId="328F2B55" w14:textId="77777777" w:rsidR="00636B48" w:rsidRDefault="00E0066E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Pipe Bolt Action (Loot)</w:t>
            </w:r>
          </w:p>
          <w:p w14:paraId="2ADC343A" w14:textId="13209FA8" w:rsidR="00E0066E" w:rsidRDefault="00111621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Assault Rifle (</w:t>
            </w:r>
            <w:r w:rsidR="004B446A">
              <w:t>Fetch by exploration</w:t>
            </w:r>
            <w:r>
              <w:t>)</w:t>
            </w:r>
          </w:p>
          <w:p w14:paraId="299368C2" w14:textId="6AE86C10" w:rsidR="00111621" w:rsidRDefault="00E600A2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Double Barrel Shotgun (</w:t>
            </w:r>
            <w:r w:rsidR="0097185D">
              <w:t>F</w:t>
            </w:r>
            <w:r w:rsidR="00210FEC">
              <w:t>etch</w:t>
            </w:r>
            <w:r w:rsidR="0097185D">
              <w:t xml:space="preserve"> by exploration</w:t>
            </w:r>
            <w:r>
              <w:t>)</w:t>
            </w:r>
          </w:p>
        </w:tc>
      </w:tr>
      <w:tr w:rsidR="007A7FE3" w14:paraId="0A8CC5D7" w14:textId="77777777" w:rsidTr="002C6A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40FD6ED3" w14:textId="77777777" w:rsidR="007A7FE3" w:rsidRPr="00D04EB3" w:rsidRDefault="007A7FE3" w:rsidP="002C6A58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55916FD7" w14:textId="77777777" w:rsidR="007A7FE3" w:rsidRPr="00D04EB3" w:rsidRDefault="007A7FE3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4EB3">
              <w:t>Player Skills</w:t>
            </w:r>
            <w:r>
              <w:t>/Abilities</w:t>
            </w:r>
          </w:p>
        </w:tc>
        <w:tc>
          <w:tcPr>
            <w:tcW w:w="5546" w:type="dxa"/>
          </w:tcPr>
          <w:p w14:paraId="1A234C35" w14:textId="77777777" w:rsidR="007A7FE3" w:rsidRDefault="00824062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With EMP grenade</w:t>
            </w:r>
          </w:p>
          <w:p w14:paraId="56E7252C" w14:textId="4D558485" w:rsidR="00824062" w:rsidRDefault="00824062" w:rsidP="00D650C6">
            <w:pPr>
              <w:pStyle w:val="ListParagraph"/>
              <w:numPr>
                <w:ilvl w:val="1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Stun Synths </w:t>
            </w:r>
            <w:r w:rsidR="00EA4848">
              <w:t>with Emp Grenade</w:t>
            </w:r>
            <w:r w:rsidR="00C44CD6">
              <w:t>s</w:t>
            </w:r>
          </w:p>
          <w:p w14:paraId="060937AE" w14:textId="64C9B543" w:rsidR="00EA4848" w:rsidRDefault="00EA4848" w:rsidP="00D650C6">
            <w:pPr>
              <w:pStyle w:val="ListParagraph"/>
              <w:numPr>
                <w:ilvl w:val="1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Stun </w:t>
            </w:r>
            <w:r w:rsidR="00190A24">
              <w:t>Turret</w:t>
            </w:r>
            <w:r w:rsidR="00C44CD6">
              <w:t>s</w:t>
            </w:r>
            <w:r w:rsidR="00190A24">
              <w:t xml:space="preserve"> with Emp Grenade</w:t>
            </w:r>
            <w:r w:rsidR="00C44CD6">
              <w:t>s</w:t>
            </w:r>
          </w:p>
          <w:p w14:paraId="3FDBCE5B" w14:textId="293BA81A" w:rsidR="00190A24" w:rsidRDefault="00190A24" w:rsidP="00D650C6">
            <w:pPr>
              <w:pStyle w:val="ListParagraph"/>
              <w:numPr>
                <w:ilvl w:val="1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Stun Laser Mine</w:t>
            </w:r>
            <w:r w:rsidR="00C44CD6">
              <w:t>s</w:t>
            </w:r>
            <w:r>
              <w:t xml:space="preserve"> with Emp Grenade</w:t>
            </w:r>
            <w:r w:rsidR="00C44CD6">
              <w:t>s</w:t>
            </w:r>
          </w:p>
          <w:p w14:paraId="72CAEA00" w14:textId="7CE4AFC0" w:rsidR="007D7CD1" w:rsidRDefault="007D7CD1" w:rsidP="00D650C6">
            <w:pPr>
              <w:pStyle w:val="ListParagraph"/>
              <w:numPr>
                <w:ilvl w:val="1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Stun Terminal to </w:t>
            </w:r>
            <w:r w:rsidR="009A17B7">
              <w:t>make the door it locks open</w:t>
            </w:r>
          </w:p>
          <w:p w14:paraId="5780A4F6" w14:textId="77777777" w:rsidR="00323C01" w:rsidRDefault="000D1A0E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</w:t>
            </w:r>
            <w:r w:rsidR="00E308A9">
              <w:t>activate Turrets with Terminals</w:t>
            </w:r>
          </w:p>
          <w:p w14:paraId="15DBCEF7" w14:textId="387F1B40" w:rsidR="00E308A9" w:rsidRDefault="00066915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Open doors by hacking Terminals</w:t>
            </w:r>
          </w:p>
          <w:p w14:paraId="5A71E7B8" w14:textId="77777777" w:rsidR="00066915" w:rsidRDefault="00E90759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Lockpicking</w:t>
            </w:r>
          </w:p>
          <w:p w14:paraId="11A37E20" w14:textId="1897789C" w:rsidR="00E90759" w:rsidRDefault="00257092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Charisma Check</w:t>
            </w:r>
          </w:p>
          <w:p w14:paraId="1A27B7E2" w14:textId="77777777" w:rsidR="00257092" w:rsidRDefault="000D7E5B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Stealth</w:t>
            </w:r>
            <w:r w:rsidR="00D926C1">
              <w:t xml:space="preserve"> for stealing or </w:t>
            </w:r>
            <w:r w:rsidR="00193E32">
              <w:t>attacking enemies</w:t>
            </w:r>
          </w:p>
          <w:p w14:paraId="477C671E" w14:textId="73FFEB97" w:rsidR="00C479B7" w:rsidRDefault="00C479B7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Chess-shelf puzzle</w:t>
            </w:r>
            <w:r w:rsidR="00296B11">
              <w:t xml:space="preserve"> and </w:t>
            </w:r>
            <w:r w:rsidR="00014679">
              <w:t>sliding door (</w:t>
            </w:r>
            <w:r w:rsidR="00AE04DE">
              <w:t>Classic logic puzzle</w:t>
            </w:r>
            <w:r w:rsidR="00014679">
              <w:t>)</w:t>
            </w:r>
          </w:p>
        </w:tc>
      </w:tr>
      <w:tr w:rsidR="007A7FE3" w14:paraId="27B8B555" w14:textId="77777777" w:rsidTr="002C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558E77B6" w14:textId="77777777" w:rsidR="007A7FE3" w:rsidRDefault="007A7FE3" w:rsidP="002C6A58">
            <w:pPr>
              <w:rPr>
                <w:b w:val="0"/>
              </w:rPr>
            </w:pPr>
            <w:r>
              <w:rPr>
                <w:b w:val="0"/>
              </w:rPr>
              <w:t>AI</w:t>
            </w:r>
          </w:p>
        </w:tc>
        <w:tc>
          <w:tcPr>
            <w:tcW w:w="2463" w:type="dxa"/>
          </w:tcPr>
          <w:p w14:paraId="55935A35" w14:textId="77777777" w:rsidR="007A7FE3" w:rsidRPr="00D04EB3" w:rsidRDefault="007A7FE3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4EB3">
              <w:t>Enemies</w:t>
            </w:r>
          </w:p>
        </w:tc>
        <w:tc>
          <w:tcPr>
            <w:tcW w:w="5546" w:type="dxa"/>
          </w:tcPr>
          <w:p w14:paraId="6DEFAD63" w14:textId="55925807" w:rsidR="007A7FE3" w:rsidRDefault="0094039E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Pr="0094039E">
              <w:rPr>
                <w:vertAlign w:val="superscript"/>
              </w:rPr>
              <w:t>st</w:t>
            </w:r>
            <w:r>
              <w:rPr>
                <w:vertAlign w:val="superscript"/>
              </w:rPr>
              <w:t xml:space="preserve"> </w:t>
            </w:r>
            <w:r>
              <w:t>– Gen Synth</w:t>
            </w:r>
            <w:r w:rsidR="00FF7CE7">
              <w:t xml:space="preserve"> (melee and ranged)</w:t>
            </w:r>
          </w:p>
          <w:p w14:paraId="0D413E80" w14:textId="7B69363D" w:rsidR="00AD2930" w:rsidRDefault="00AD2930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Railroad agents </w:t>
            </w:r>
            <w:r w:rsidR="00FF7CE7">
              <w:t xml:space="preserve"> (melee and ranged)</w:t>
            </w:r>
          </w:p>
          <w:p w14:paraId="124A37C8" w14:textId="77777777" w:rsidR="00AD2930" w:rsidRDefault="00AD2930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Turrets</w:t>
            </w:r>
          </w:p>
          <w:p w14:paraId="039A9B1B" w14:textId="2A8CF8E3" w:rsidR="00D52B91" w:rsidRDefault="00E670A6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Alice (</w:t>
            </w:r>
            <w:r w:rsidR="007600E5">
              <w:t xml:space="preserve">If </w:t>
            </w:r>
            <w:r w:rsidR="00BB5254">
              <w:t xml:space="preserve">chooses to </w:t>
            </w:r>
            <w:r w:rsidR="00094B00">
              <w:t>kill Alice and take Kala back</w:t>
            </w:r>
            <w:r>
              <w:t>)</w:t>
            </w:r>
          </w:p>
          <w:p w14:paraId="60705328" w14:textId="77777777" w:rsidR="007600E5" w:rsidRDefault="00094654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Mercenary </w:t>
            </w:r>
            <w:r w:rsidR="003C2C5B">
              <w:t xml:space="preserve">(If choose to let Alice and Kala </w:t>
            </w:r>
            <w:r w:rsidR="008A7141">
              <w:t>run away)</w:t>
            </w:r>
          </w:p>
          <w:p w14:paraId="10F87BF9" w14:textId="5093CF1A" w:rsidR="00F7352B" w:rsidRDefault="00C677E9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3E75">
              <w:rPr>
                <w:b/>
                <w:bCs/>
              </w:rPr>
              <w:t>Antoniadis</w:t>
            </w:r>
            <w:r w:rsidR="003F6C14">
              <w:t xml:space="preserve"> </w:t>
            </w:r>
            <w:r>
              <w:t xml:space="preserve">(Commander of </w:t>
            </w:r>
            <w:r w:rsidR="00C33E75">
              <w:t>Mercenary, if choose to let Alice and Kala run away</w:t>
            </w:r>
          </w:p>
        </w:tc>
      </w:tr>
      <w:tr w:rsidR="007A7FE3" w14:paraId="6F9A587F" w14:textId="77777777" w:rsidTr="002C6A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7411485B" w14:textId="77777777" w:rsidR="007A7FE3" w:rsidRDefault="007A7FE3" w:rsidP="002C6A58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5611BA07" w14:textId="77777777" w:rsidR="007A7FE3" w:rsidRPr="00D04EB3" w:rsidRDefault="007A7FE3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4EB3">
              <w:t>Friendlies</w:t>
            </w:r>
          </w:p>
        </w:tc>
        <w:tc>
          <w:tcPr>
            <w:tcW w:w="5546" w:type="dxa"/>
          </w:tcPr>
          <w:p w14:paraId="011A78D6" w14:textId="4C9D2E9F" w:rsidR="007A7FE3" w:rsidRDefault="004142C6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TBD</w:t>
            </w:r>
          </w:p>
        </w:tc>
      </w:tr>
      <w:tr w:rsidR="007A7FE3" w14:paraId="7EE90E38" w14:textId="77777777" w:rsidTr="002C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0F41E72B" w14:textId="77777777" w:rsidR="007A7FE3" w:rsidRPr="00D04EB3" w:rsidRDefault="007A7FE3" w:rsidP="002C6A58">
            <w:pPr>
              <w:rPr>
                <w:b w:val="0"/>
              </w:rPr>
            </w:pPr>
            <w:r>
              <w:rPr>
                <w:b w:val="0"/>
              </w:rPr>
              <w:t>Challenges</w:t>
            </w:r>
          </w:p>
        </w:tc>
        <w:tc>
          <w:tcPr>
            <w:tcW w:w="2463" w:type="dxa"/>
          </w:tcPr>
          <w:p w14:paraId="6E4E1258" w14:textId="77777777" w:rsidR="007A7FE3" w:rsidRPr="00D04EB3" w:rsidRDefault="007A7FE3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Gameplay Themes</w:t>
            </w:r>
          </w:p>
        </w:tc>
        <w:tc>
          <w:tcPr>
            <w:tcW w:w="5546" w:type="dxa"/>
          </w:tcPr>
          <w:p w14:paraId="1FA0D5FB" w14:textId="5B09566F" w:rsidR="007A7FE3" w:rsidRDefault="00CC15C7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EMP disactivating </w:t>
            </w:r>
            <w:r w:rsidR="00673E70">
              <w:t xml:space="preserve">turrets and </w:t>
            </w:r>
            <w:r w:rsidR="00821BD8">
              <w:t xml:space="preserve">laser </w:t>
            </w:r>
            <w:r w:rsidR="00E72377">
              <w:t xml:space="preserve">mine </w:t>
            </w:r>
            <w:r w:rsidR="00821BD8">
              <w:t>trap</w:t>
            </w:r>
            <w:r w:rsidR="00722F53">
              <w:t>s</w:t>
            </w:r>
          </w:p>
          <w:p w14:paraId="2EBCDE7A" w14:textId="5FC32FB9" w:rsidR="000B5B66" w:rsidRDefault="00013D12" w:rsidP="001F3D1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Stun and shoot</w:t>
            </w:r>
            <w:r w:rsidR="00673E70">
              <w:t xml:space="preserve"> the </w:t>
            </w:r>
            <w:r w:rsidR="00A758E7">
              <w:t>Synth</w:t>
            </w:r>
            <w:r w:rsidR="00A76CB3">
              <w:t xml:space="preserve"> and turrets</w:t>
            </w:r>
          </w:p>
          <w:p w14:paraId="44229CE0" w14:textId="22105907" w:rsidR="00EB552B" w:rsidRDefault="00EB552B" w:rsidP="001F3D1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Multiple solution</w:t>
            </w:r>
            <w:r w:rsidR="00CD3207">
              <w:t>s</w:t>
            </w:r>
            <w:r>
              <w:t xml:space="preserve"> to laser mine traps</w:t>
            </w:r>
          </w:p>
        </w:tc>
      </w:tr>
      <w:tr w:rsidR="007A7FE3" w14:paraId="707F4319" w14:textId="77777777" w:rsidTr="002C6A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4DD37A2C" w14:textId="77777777" w:rsidR="007A7FE3" w:rsidRDefault="007A7FE3" w:rsidP="002C6A58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4502BF54" w14:textId="77777777" w:rsidR="007A7FE3" w:rsidRPr="00D04EB3" w:rsidRDefault="007A7FE3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4EB3">
              <w:t xml:space="preserve">Obstacles/Hazards </w:t>
            </w:r>
          </w:p>
        </w:tc>
        <w:tc>
          <w:tcPr>
            <w:tcW w:w="5546" w:type="dxa"/>
          </w:tcPr>
          <w:p w14:paraId="45D73000" w14:textId="77777777" w:rsidR="007A7FE3" w:rsidRDefault="005117F1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Turrets</w:t>
            </w:r>
          </w:p>
          <w:p w14:paraId="796A5CA5" w14:textId="4098A845" w:rsidR="005117F1" w:rsidRDefault="005117F1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Locked door</w:t>
            </w:r>
            <w:r w:rsidR="00E65665">
              <w:t>s</w:t>
            </w:r>
            <w:r>
              <w:t xml:space="preserve"> with terminal</w:t>
            </w:r>
          </w:p>
          <w:p w14:paraId="7293C1A7" w14:textId="77777777" w:rsidR="005117F1" w:rsidRDefault="005117F1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Locked door</w:t>
            </w:r>
            <w:r w:rsidR="00E65665">
              <w:t>s</w:t>
            </w:r>
            <w:r>
              <w:t xml:space="preserve"> </w:t>
            </w:r>
            <w:r w:rsidR="00E65665">
              <w:t>that requires lockpicking</w:t>
            </w:r>
          </w:p>
          <w:p w14:paraId="1572CF16" w14:textId="6D4C27A4" w:rsidR="00135424" w:rsidRDefault="00135424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Laser mine trap</w:t>
            </w:r>
          </w:p>
        </w:tc>
      </w:tr>
      <w:tr w:rsidR="007A7FE3" w14:paraId="2FF58E96" w14:textId="77777777" w:rsidTr="002C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5D3E1A8E" w14:textId="77777777" w:rsidR="007A7FE3" w:rsidRDefault="007A7FE3" w:rsidP="002C6A58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328D98D2" w14:textId="77777777" w:rsidR="007A7FE3" w:rsidRPr="00D04EB3" w:rsidRDefault="007A7FE3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New/Unique Gameplay</w:t>
            </w:r>
          </w:p>
        </w:tc>
        <w:tc>
          <w:tcPr>
            <w:tcW w:w="5546" w:type="dxa"/>
          </w:tcPr>
          <w:p w14:paraId="74DB500F" w14:textId="77777777" w:rsidR="007A7FE3" w:rsidRDefault="00A45EBF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EMP Grenade</w:t>
            </w:r>
          </w:p>
          <w:p w14:paraId="7D2C84F4" w14:textId="2C61F209" w:rsidR="00154764" w:rsidRDefault="00154764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Sliding Bookshelf Door</w:t>
            </w:r>
            <w:r w:rsidR="009A3549">
              <w:t xml:space="preserve"> triggered by button</w:t>
            </w:r>
          </w:p>
        </w:tc>
      </w:tr>
      <w:tr w:rsidR="007A7FE3" w14:paraId="38325937" w14:textId="77777777" w:rsidTr="002C6A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7A6BD366" w14:textId="77777777" w:rsidR="007A7FE3" w:rsidRDefault="007A7FE3" w:rsidP="002C6A58">
            <w:pPr>
              <w:rPr>
                <w:b w:val="0"/>
              </w:rPr>
            </w:pPr>
            <w:r>
              <w:rPr>
                <w:b w:val="0"/>
              </w:rPr>
              <w:t>Context</w:t>
            </w:r>
          </w:p>
        </w:tc>
        <w:tc>
          <w:tcPr>
            <w:tcW w:w="2463" w:type="dxa"/>
          </w:tcPr>
          <w:p w14:paraId="1599F821" w14:textId="77777777" w:rsidR="007A7FE3" w:rsidRDefault="007A7FE3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Where Fits in Game</w:t>
            </w:r>
          </w:p>
        </w:tc>
        <w:tc>
          <w:tcPr>
            <w:tcW w:w="5546" w:type="dxa"/>
          </w:tcPr>
          <w:p w14:paraId="546FF6FC" w14:textId="4DED4AAC" w:rsidR="007A7FE3" w:rsidRDefault="000E01A4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Monastery that has deca</w:t>
            </w:r>
            <w:r w:rsidR="00835A01">
              <w:t xml:space="preserve">ls indicating intensive fight between mercenary </w:t>
            </w:r>
            <w:r w:rsidR="00CD313D">
              <w:t>faction</w:t>
            </w:r>
            <w:r w:rsidR="00835A01">
              <w:t xml:space="preserve"> and </w:t>
            </w:r>
            <w:r w:rsidR="007907F2">
              <w:t xml:space="preserve">Alice’s </w:t>
            </w:r>
            <w:r w:rsidR="00CD313D">
              <w:t>faction</w:t>
            </w:r>
          </w:p>
          <w:p w14:paraId="4ED0B812" w14:textId="6085CD68" w:rsidR="009331D6" w:rsidRDefault="00AD2582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Turrets and Traps are placed in hallway and room</w:t>
            </w:r>
            <w:r w:rsidR="009F1846">
              <w:t xml:space="preserve">, which indicates Kala is guard by </w:t>
            </w:r>
            <w:r w:rsidR="00D44821">
              <w:t>Alice very well</w:t>
            </w:r>
          </w:p>
        </w:tc>
      </w:tr>
      <w:tr w:rsidR="007A7FE3" w14:paraId="40DDEEE9" w14:textId="77777777" w:rsidTr="002C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7E95622D" w14:textId="77777777" w:rsidR="007A7FE3" w:rsidRDefault="007A7FE3" w:rsidP="002C6A58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43E45853" w14:textId="77777777" w:rsidR="007A7FE3" w:rsidRDefault="007A7FE3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Challenge Fit</w:t>
            </w:r>
          </w:p>
        </w:tc>
        <w:tc>
          <w:tcPr>
            <w:tcW w:w="5546" w:type="dxa"/>
          </w:tcPr>
          <w:p w14:paraId="4ABC2BC6" w14:textId="266C1FA8" w:rsidR="007A7FE3" w:rsidRDefault="00B04E41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Use EMP grenade to stun Synth </w:t>
            </w:r>
            <w:r w:rsidR="006D6D19">
              <w:t>in encounters formed by humans and Synths</w:t>
            </w:r>
            <w:r w:rsidR="007902B6">
              <w:t>, to deal with the human first</w:t>
            </w:r>
          </w:p>
          <w:p w14:paraId="6CF6825B" w14:textId="77777777" w:rsidR="007902B6" w:rsidRDefault="001902D0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With limited amount of emp grenades, the player needs to decide where to use them including:</w:t>
            </w:r>
          </w:p>
          <w:p w14:paraId="4FDA3B56" w14:textId="77777777" w:rsidR="001902D0" w:rsidRDefault="001902D0" w:rsidP="00D650C6">
            <w:pPr>
              <w:pStyle w:val="ListParagraph"/>
              <w:numPr>
                <w:ilvl w:val="1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 combat</w:t>
            </w:r>
          </w:p>
          <w:p w14:paraId="1A8A1A74" w14:textId="18242406" w:rsidR="001902D0" w:rsidRDefault="001902D0" w:rsidP="00D650C6">
            <w:pPr>
              <w:pStyle w:val="ListParagraph"/>
              <w:numPr>
                <w:ilvl w:val="1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Stun Turrets</w:t>
            </w:r>
          </w:p>
          <w:p w14:paraId="69CD1D38" w14:textId="1462928D" w:rsidR="001902D0" w:rsidRDefault="001902D0" w:rsidP="00D650C6">
            <w:pPr>
              <w:pStyle w:val="ListParagraph"/>
              <w:numPr>
                <w:ilvl w:val="1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Stun laser mine</w:t>
            </w:r>
            <w:r w:rsidR="00C1282F">
              <w:t>s</w:t>
            </w:r>
            <w:r w:rsidR="00935CAF">
              <w:t xml:space="preserve"> hidden in wall</w:t>
            </w:r>
          </w:p>
          <w:p w14:paraId="2A1D4B49" w14:textId="124F56D7" w:rsidR="00C80CDE" w:rsidRDefault="0045619F" w:rsidP="00D650C6">
            <w:pPr>
              <w:pStyle w:val="ListParagraph"/>
              <w:numPr>
                <w:ilvl w:val="1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Stun terminal to make it </w:t>
            </w:r>
            <w:r w:rsidR="00E756B2">
              <w:t>easier to hack</w:t>
            </w:r>
          </w:p>
        </w:tc>
      </w:tr>
      <w:tr w:rsidR="007A7FE3" w14:paraId="4114FD8D" w14:textId="77777777" w:rsidTr="002C6A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1D232DC0" w14:textId="77777777" w:rsidR="007A7FE3" w:rsidRDefault="007A7FE3" w:rsidP="002C6A58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699ECEB4" w14:textId="77777777" w:rsidR="007A7FE3" w:rsidRDefault="007A7FE3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Additional Info</w:t>
            </w:r>
          </w:p>
        </w:tc>
        <w:tc>
          <w:tcPr>
            <w:tcW w:w="5546" w:type="dxa"/>
          </w:tcPr>
          <w:p w14:paraId="0C6CB2D3" w14:textId="4D7534C7" w:rsidR="007A7FE3" w:rsidRDefault="00172F5A" w:rsidP="00172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  <w:tr w:rsidR="007A7FE3" w14:paraId="5E7768A6" w14:textId="77777777" w:rsidTr="002C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5D4FED34" w14:textId="77777777" w:rsidR="007A7FE3" w:rsidRDefault="007A7FE3" w:rsidP="002C6A58">
            <w:pPr>
              <w:rPr>
                <w:b w:val="0"/>
              </w:rPr>
            </w:pPr>
            <w:r>
              <w:rPr>
                <w:b w:val="0"/>
              </w:rPr>
              <w:t>Aesthetics</w:t>
            </w:r>
          </w:p>
        </w:tc>
        <w:tc>
          <w:tcPr>
            <w:tcW w:w="2463" w:type="dxa"/>
          </w:tcPr>
          <w:p w14:paraId="5E4BBBB4" w14:textId="77777777" w:rsidR="007A7FE3" w:rsidRPr="00D04EB3" w:rsidRDefault="007A7FE3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Major Visual Themes</w:t>
            </w:r>
          </w:p>
        </w:tc>
        <w:tc>
          <w:tcPr>
            <w:tcW w:w="5546" w:type="dxa"/>
          </w:tcPr>
          <w:p w14:paraId="5BFF1782" w14:textId="77777777" w:rsidR="007A7FE3" w:rsidRDefault="00865813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Monastery </w:t>
            </w:r>
            <w:r w:rsidR="00812FA4">
              <w:t>(exterior and interior)</w:t>
            </w:r>
          </w:p>
          <w:p w14:paraId="1A6CE41A" w14:textId="601852E3" w:rsidR="00812FA4" w:rsidRDefault="00812FA4" w:rsidP="00D650C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Church (exterior and interior)</w:t>
            </w:r>
          </w:p>
        </w:tc>
      </w:tr>
      <w:tr w:rsidR="007A7FE3" w14:paraId="06573B6A" w14:textId="77777777" w:rsidTr="002C6A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25F692C8" w14:textId="77777777" w:rsidR="007A7FE3" w:rsidRDefault="007A7FE3" w:rsidP="002C6A58"/>
        </w:tc>
        <w:tc>
          <w:tcPr>
            <w:tcW w:w="2463" w:type="dxa"/>
          </w:tcPr>
          <w:p w14:paraId="7F69BA66" w14:textId="77777777" w:rsidR="007A7FE3" w:rsidRPr="00D04EB3" w:rsidRDefault="007A7FE3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Setting/Mood</w:t>
            </w:r>
          </w:p>
        </w:tc>
        <w:tc>
          <w:tcPr>
            <w:tcW w:w="5546" w:type="dxa"/>
          </w:tcPr>
          <w:p w14:paraId="75F0262B" w14:textId="77777777" w:rsidR="007A7FE3" w:rsidRDefault="00F65ABA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Bright</w:t>
            </w:r>
          </w:p>
          <w:p w14:paraId="1620E0A8" w14:textId="6A41A26F" w:rsidR="00F65ABA" w:rsidRDefault="00F65ABA" w:rsidP="00D650C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Sun</w:t>
            </w:r>
            <w:r w:rsidR="00DB1373">
              <w:t>ny</w:t>
            </w:r>
          </w:p>
        </w:tc>
      </w:tr>
    </w:tbl>
    <w:p w14:paraId="5B8F15B1" w14:textId="77777777" w:rsidR="007A7FE3" w:rsidRDefault="007A7FE3" w:rsidP="007A7FE3">
      <w:pPr>
        <w:pStyle w:val="Heading2"/>
      </w:pPr>
      <w:bookmarkStart w:id="6" w:name="_Toc124694533"/>
      <w:bookmarkStart w:id="7" w:name="_Toc127742506"/>
      <w:r>
        <w:t>Development Schedule</w:t>
      </w:r>
      <w:bookmarkEnd w:id="6"/>
      <w:bookmarkEnd w:id="7"/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2605"/>
        <w:gridCol w:w="6750"/>
      </w:tblGrid>
      <w:tr w:rsidR="007A7FE3" w14:paraId="270B11BE" w14:textId="77777777" w:rsidTr="002C6A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1B400C62" w14:textId="77777777" w:rsidR="007A7FE3" w:rsidRDefault="007A7FE3" w:rsidP="002C6A58">
            <w:pPr>
              <w:jc w:val="center"/>
            </w:pPr>
            <w:r>
              <w:t>Milestone</w:t>
            </w:r>
          </w:p>
        </w:tc>
        <w:tc>
          <w:tcPr>
            <w:tcW w:w="6750" w:type="dxa"/>
          </w:tcPr>
          <w:p w14:paraId="0327C05B" w14:textId="77777777" w:rsidR="007A7FE3" w:rsidRDefault="007A7FE3" w:rsidP="002C6A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</w:tr>
      <w:tr w:rsidR="007A7FE3" w14:paraId="72491F98" w14:textId="77777777" w:rsidTr="002C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6EB45FB8" w14:textId="77777777" w:rsidR="007A7FE3" w:rsidRDefault="007A7FE3" w:rsidP="002C6A58">
            <w:r>
              <w:t>LDD</w:t>
            </w:r>
          </w:p>
        </w:tc>
        <w:tc>
          <w:tcPr>
            <w:tcW w:w="6750" w:type="dxa"/>
          </w:tcPr>
          <w:p w14:paraId="18C90172" w14:textId="62BEF9EB" w:rsidR="007A7FE3" w:rsidRDefault="00484351" w:rsidP="002C6A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2/20/2023</w:t>
            </w:r>
          </w:p>
        </w:tc>
      </w:tr>
      <w:tr w:rsidR="007A7FE3" w14:paraId="0D1C87D7" w14:textId="77777777" w:rsidTr="002C6A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A4DF85C" w14:textId="77777777" w:rsidR="007A7FE3" w:rsidRDefault="007A7FE3" w:rsidP="002C6A58">
            <w:r>
              <w:t>Whitebox</w:t>
            </w:r>
          </w:p>
        </w:tc>
        <w:tc>
          <w:tcPr>
            <w:tcW w:w="6750" w:type="dxa"/>
          </w:tcPr>
          <w:p w14:paraId="1C3DE23A" w14:textId="4444A586" w:rsidR="007A7FE3" w:rsidRDefault="00484351" w:rsidP="002C6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3/6/2023</w:t>
            </w:r>
          </w:p>
        </w:tc>
      </w:tr>
      <w:tr w:rsidR="007A7FE3" w14:paraId="50F3ED7A" w14:textId="77777777" w:rsidTr="002C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1A94027F" w14:textId="77777777" w:rsidR="007A7FE3" w:rsidRDefault="007A7FE3" w:rsidP="002C6A58">
            <w:r>
              <w:t>Initial Gameplay</w:t>
            </w:r>
          </w:p>
        </w:tc>
        <w:tc>
          <w:tcPr>
            <w:tcW w:w="6750" w:type="dxa"/>
          </w:tcPr>
          <w:p w14:paraId="3B308F3D" w14:textId="00D55E4E" w:rsidR="007A7FE3" w:rsidRDefault="00484351" w:rsidP="002C6A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3/27/2023</w:t>
            </w:r>
          </w:p>
        </w:tc>
      </w:tr>
      <w:tr w:rsidR="007A7FE3" w14:paraId="07363713" w14:textId="77777777" w:rsidTr="002C6A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38EA44C0" w14:textId="77777777" w:rsidR="007A7FE3" w:rsidRDefault="007A7FE3" w:rsidP="002C6A58">
            <w:r>
              <w:t>Gameplay Complete</w:t>
            </w:r>
          </w:p>
        </w:tc>
        <w:tc>
          <w:tcPr>
            <w:tcW w:w="6750" w:type="dxa"/>
          </w:tcPr>
          <w:p w14:paraId="0E5C5504" w14:textId="224920B2" w:rsidR="007A7FE3" w:rsidRDefault="00484351" w:rsidP="002C6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4/17/2023</w:t>
            </w:r>
          </w:p>
        </w:tc>
      </w:tr>
      <w:tr w:rsidR="007A7FE3" w14:paraId="63A649FC" w14:textId="77777777" w:rsidTr="002C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45EB855B" w14:textId="77777777" w:rsidR="007A7FE3" w:rsidRDefault="007A7FE3" w:rsidP="002C6A58">
            <w:r>
              <w:t>Aesthetics</w:t>
            </w:r>
          </w:p>
        </w:tc>
        <w:tc>
          <w:tcPr>
            <w:tcW w:w="6750" w:type="dxa"/>
          </w:tcPr>
          <w:p w14:paraId="7767C966" w14:textId="09FB74AD" w:rsidR="007A7FE3" w:rsidRDefault="00484351" w:rsidP="002C6A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4/24/2023</w:t>
            </w:r>
          </w:p>
        </w:tc>
      </w:tr>
      <w:tr w:rsidR="007A7FE3" w14:paraId="6E854B43" w14:textId="77777777" w:rsidTr="002C6A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D71332B" w14:textId="77777777" w:rsidR="007A7FE3" w:rsidRDefault="007A7FE3" w:rsidP="002C6A58">
            <w:r>
              <w:t>Launch</w:t>
            </w:r>
          </w:p>
        </w:tc>
        <w:tc>
          <w:tcPr>
            <w:tcW w:w="6750" w:type="dxa"/>
          </w:tcPr>
          <w:p w14:paraId="7AC4E4AA" w14:textId="2DF47137" w:rsidR="007A7FE3" w:rsidRDefault="00484351" w:rsidP="002C6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/5/1/2023</w:t>
            </w:r>
          </w:p>
        </w:tc>
      </w:tr>
    </w:tbl>
    <w:p w14:paraId="0AA52CC6" w14:textId="77777777" w:rsidR="007A7FE3" w:rsidRDefault="007A7FE3" w:rsidP="007A7FE3"/>
    <w:p w14:paraId="7DB35CE7" w14:textId="77777777" w:rsidR="007A7FE3" w:rsidRDefault="007A7FE3" w:rsidP="007A7FE3">
      <w:pPr>
        <w:rPr>
          <w:rFonts w:eastAsiaTheme="majorEastAsia"/>
        </w:rPr>
      </w:pPr>
      <w:r>
        <w:br w:type="page"/>
      </w:r>
    </w:p>
    <w:p w14:paraId="64FFF3DD" w14:textId="77777777" w:rsidR="00EF68B1" w:rsidRDefault="00F72772" w:rsidP="00EF68B1">
      <w:pPr>
        <w:pStyle w:val="Heading2"/>
      </w:pPr>
      <w:bookmarkStart w:id="8" w:name="_Toc127742507"/>
      <w:r>
        <w:lastRenderedPageBreak/>
        <w:t xml:space="preserve">Level </w:t>
      </w:r>
      <w:r w:rsidR="00EF68B1">
        <w:t xml:space="preserve"> </w:t>
      </w:r>
      <w:r w:rsidR="002D61DC">
        <w:t>Overview</w:t>
      </w:r>
      <w:bookmarkEnd w:id="8"/>
    </w:p>
    <w:p w14:paraId="4A3B5F7E" w14:textId="6AF6A910" w:rsidR="00294FF5" w:rsidRDefault="00430C07" w:rsidP="00294FF5">
      <w:pPr>
        <w:pStyle w:val="Heading3"/>
      </w:pPr>
      <w:bookmarkStart w:id="9" w:name="_Toc127742508"/>
      <w:r>
        <w:t xml:space="preserve">Exterior </w:t>
      </w:r>
      <w:r w:rsidR="00294FF5">
        <w:t>Overview Map</w:t>
      </w:r>
      <w:bookmarkEnd w:id="9"/>
    </w:p>
    <w:p w14:paraId="62CB486D" w14:textId="003FBC75" w:rsidR="00294FF5" w:rsidRDefault="00495015" w:rsidP="00294FF5">
      <w:pPr>
        <w:keepNext/>
        <w:jc w:val="center"/>
      </w:pPr>
      <w:r>
        <w:rPr>
          <w:noProof/>
        </w:rPr>
        <w:softHyphen/>
      </w:r>
      <w:r>
        <w:rPr>
          <w:noProof/>
        </w:rPr>
        <w:softHyphen/>
      </w:r>
      <w:r w:rsidR="00092CE7">
        <w:rPr>
          <w:rFonts w:hint="eastAsia"/>
          <w:noProof/>
          <w:lang w:eastAsia="zh-CN"/>
        </w:rPr>
        <w:t xml:space="preserve"> </w:t>
      </w:r>
      <w:r w:rsidR="00D633E1" w:rsidRPr="00D633E1">
        <w:rPr>
          <w:noProof/>
          <w:lang w:eastAsia="zh-CN"/>
        </w:rPr>
        <w:drawing>
          <wp:inline distT="0" distB="0" distL="0" distR="0" wp14:anchorId="0330CC79" wp14:editId="6965911A">
            <wp:extent cx="5760000" cy="2888372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8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3E1">
        <w:rPr>
          <w:noProof/>
          <w:lang w:eastAsia="zh-CN"/>
        </w:rPr>
        <w:softHyphen/>
      </w:r>
      <w:r w:rsidR="00D633E1">
        <w:rPr>
          <w:noProof/>
          <w:lang w:eastAsia="zh-CN"/>
        </w:rPr>
        <w:softHyphen/>
      </w:r>
    </w:p>
    <w:p w14:paraId="2BA66DC4" w14:textId="7EEFAAB4" w:rsidR="00294FF5" w:rsidRPr="006D1C3F" w:rsidRDefault="00294FF5" w:rsidP="00294FF5">
      <w:pPr>
        <w:pStyle w:val="Caption"/>
        <w:jc w:val="center"/>
      </w:pPr>
      <w:bookmarkStart w:id="10" w:name="_Toc127742546"/>
      <w:r>
        <w:t xml:space="preserve">Figure </w:t>
      </w:r>
      <w:fldSimple w:instr=" SEQ Figure \* ARABIC ">
        <w:r w:rsidR="00DD5FE0">
          <w:rPr>
            <w:noProof/>
          </w:rPr>
          <w:t>1</w:t>
        </w:r>
      </w:fldSimple>
      <w:r>
        <w:t xml:space="preserve">: </w:t>
      </w:r>
      <w:r>
        <w:rPr>
          <w:noProof/>
        </w:rPr>
        <w:t xml:space="preserve"> </w:t>
      </w:r>
      <w:r w:rsidR="00FF7ACF">
        <w:rPr>
          <w:noProof/>
        </w:rPr>
        <w:t xml:space="preserve">Become Humans </w:t>
      </w:r>
      <w:r w:rsidR="004B775E">
        <w:rPr>
          <w:noProof/>
        </w:rPr>
        <w:t>Level</w:t>
      </w:r>
      <w:r w:rsidR="004B4684">
        <w:rPr>
          <w:noProof/>
        </w:rPr>
        <w:t xml:space="preserve"> Exterior</w:t>
      </w:r>
      <w:r w:rsidR="004B775E">
        <w:rPr>
          <w:noProof/>
        </w:rPr>
        <w:t xml:space="preserve"> </w:t>
      </w:r>
      <w:r>
        <w:rPr>
          <w:noProof/>
        </w:rPr>
        <w:t>Overview Map</w:t>
      </w:r>
      <w:r w:rsidR="004B4684">
        <w:rPr>
          <w:noProof/>
        </w:rPr>
        <w:t xml:space="preserve"> [6]</w:t>
      </w:r>
      <w:bookmarkEnd w:id="10"/>
    </w:p>
    <w:tbl>
      <w:tblPr>
        <w:tblStyle w:val="GridTable4-Accent1"/>
        <w:tblW w:w="10795" w:type="dxa"/>
        <w:jc w:val="center"/>
        <w:tblLayout w:type="fixed"/>
        <w:tblLook w:val="04A0" w:firstRow="1" w:lastRow="0" w:firstColumn="1" w:lastColumn="0" w:noHBand="0" w:noVBand="1"/>
      </w:tblPr>
      <w:tblGrid>
        <w:gridCol w:w="715"/>
        <w:gridCol w:w="10080"/>
      </w:tblGrid>
      <w:tr w:rsidR="00294FF5" w14:paraId="4CE1CD36" w14:textId="77777777" w:rsidTr="001F1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bottom"/>
          </w:tcPr>
          <w:p w14:paraId="2ACDCED2" w14:textId="77777777" w:rsidR="00294FF5" w:rsidRDefault="00294FF5" w:rsidP="00D43C2F">
            <w:pPr>
              <w:jc w:val="center"/>
            </w:pPr>
            <w:r>
              <w:br w:type="page"/>
              <w:t>Map Label</w:t>
            </w:r>
          </w:p>
        </w:tc>
        <w:tc>
          <w:tcPr>
            <w:tcW w:w="10080" w:type="dxa"/>
            <w:vAlign w:val="bottom"/>
          </w:tcPr>
          <w:p w14:paraId="3484273B" w14:textId="77777777" w:rsidR="00294FF5" w:rsidRDefault="00FB318C" w:rsidP="00D43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Gameplay Summary</w:t>
            </w:r>
          </w:p>
        </w:tc>
      </w:tr>
      <w:tr w:rsidR="00294FF5" w14:paraId="09744037" w14:textId="77777777" w:rsidTr="001F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D8A7519" w14:textId="29A2E272" w:rsidR="00294FF5" w:rsidRDefault="00715092" w:rsidP="00D43C2F">
            <w:pPr>
              <w:jc w:val="center"/>
            </w:pPr>
            <w:r>
              <w:t>Ex</w:t>
            </w:r>
            <w:r w:rsidR="00294FF5">
              <w:t>1</w:t>
            </w:r>
          </w:p>
        </w:tc>
        <w:tc>
          <w:tcPr>
            <w:tcW w:w="10080" w:type="dxa"/>
          </w:tcPr>
          <w:p w14:paraId="13BB09D1" w14:textId="01572F57" w:rsidR="00294FF5" w:rsidRPr="00F60BB1" w:rsidRDefault="0050355C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  <w:lang w:eastAsia="zh-CN"/>
              </w:rPr>
            </w:pPr>
            <w:r>
              <w:t>The player</w:t>
            </w:r>
            <w:r w:rsidR="00D52A49">
              <w:t xml:space="preserve"> </w:t>
            </w:r>
            <w:r w:rsidR="00D52A49">
              <w:rPr>
                <w:lang w:eastAsia="zh-CN"/>
              </w:rPr>
              <w:t xml:space="preserve">gets the quest </w:t>
            </w:r>
            <w:r w:rsidR="00F60BB1">
              <w:rPr>
                <w:lang w:eastAsia="zh-CN"/>
              </w:rPr>
              <w:t xml:space="preserve">from </w:t>
            </w:r>
            <w:r w:rsidR="00F60BB1">
              <w:rPr>
                <w:b/>
                <w:bCs/>
                <w:lang w:eastAsia="zh-CN"/>
              </w:rPr>
              <w:t xml:space="preserve">Gaven </w:t>
            </w:r>
            <w:r w:rsidR="00F60BB1">
              <w:rPr>
                <w:lang w:eastAsia="zh-CN"/>
              </w:rPr>
              <w:t xml:space="preserve">at </w:t>
            </w:r>
            <w:r w:rsidR="00F60BB1">
              <w:rPr>
                <w:b/>
                <w:bCs/>
                <w:i/>
                <w:iCs/>
                <w:lang w:eastAsia="zh-CN"/>
              </w:rPr>
              <w:t>Red Rocket Ext</w:t>
            </w:r>
            <w:r w:rsidR="00F60BB1">
              <w:rPr>
                <w:lang w:eastAsia="zh-CN"/>
              </w:rPr>
              <w:t xml:space="preserve"> </w:t>
            </w:r>
            <w:r>
              <w:t xml:space="preserve"> travels to </w:t>
            </w:r>
            <w:r>
              <w:rPr>
                <w:b/>
                <w:bCs/>
                <w:i/>
                <w:iCs/>
              </w:rPr>
              <w:t xml:space="preserve">SWM </w:t>
            </w:r>
            <w:r>
              <w:t xml:space="preserve">region. A footman </w:t>
            </w:r>
            <w:r w:rsidR="00855176">
              <w:t xml:space="preserve">leads the player to the </w:t>
            </w:r>
            <w:r w:rsidR="00855176">
              <w:rPr>
                <w:b/>
                <w:bCs/>
                <w:i/>
                <w:iCs/>
              </w:rPr>
              <w:t xml:space="preserve">CC (Command Center) </w:t>
            </w:r>
          </w:p>
        </w:tc>
      </w:tr>
      <w:tr w:rsidR="00294FF5" w14:paraId="45ED8C09" w14:textId="77777777" w:rsidTr="001F13A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BD034AD" w14:textId="4E3EB135" w:rsidR="00294FF5" w:rsidRDefault="00715092" w:rsidP="00D43C2F">
            <w:pPr>
              <w:jc w:val="center"/>
            </w:pPr>
            <w:r>
              <w:t>Ex</w:t>
            </w:r>
            <w:r w:rsidR="00294FF5">
              <w:t>2</w:t>
            </w:r>
          </w:p>
        </w:tc>
        <w:tc>
          <w:tcPr>
            <w:tcW w:w="10080" w:type="dxa"/>
          </w:tcPr>
          <w:p w14:paraId="0D81C19E" w14:textId="1378F673" w:rsidR="00294FF5" w:rsidRDefault="00EE4F2F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witnesses that </w:t>
            </w:r>
            <w:r w:rsidR="00C97786">
              <w:t xml:space="preserve">mercenaries are fighting with </w:t>
            </w:r>
            <w:r w:rsidR="0027533A">
              <w:t>Synths and Railroad agents</w:t>
            </w:r>
          </w:p>
        </w:tc>
      </w:tr>
      <w:tr w:rsidR="00294FF5" w14:paraId="6D1EE74C" w14:textId="77777777" w:rsidTr="001F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522139B" w14:textId="4AF862B9" w:rsidR="00294FF5" w:rsidRDefault="00715092" w:rsidP="00D43C2F">
            <w:pPr>
              <w:jc w:val="center"/>
            </w:pPr>
            <w:r>
              <w:t>Ex</w:t>
            </w:r>
            <w:r w:rsidR="00294FF5">
              <w:t>3</w:t>
            </w:r>
          </w:p>
        </w:tc>
        <w:tc>
          <w:tcPr>
            <w:tcW w:w="10080" w:type="dxa"/>
          </w:tcPr>
          <w:p w14:paraId="4756EF16" w14:textId="17ED5D6A" w:rsidR="00294FF5" w:rsidRDefault="0027533A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talks to Cornar </w:t>
            </w:r>
            <w:r w:rsidR="002B042D">
              <w:t xml:space="preserve">(outside the </w:t>
            </w:r>
            <w:r w:rsidR="002B042D">
              <w:rPr>
                <w:b/>
                <w:bCs/>
                <w:i/>
                <w:iCs/>
              </w:rPr>
              <w:t>CC</w:t>
            </w:r>
            <w:r w:rsidR="002B042D">
              <w:t xml:space="preserve">) </w:t>
            </w:r>
            <w:r w:rsidR="00CD519C">
              <w:t xml:space="preserve">and Antoniadis (inside the </w:t>
            </w:r>
            <w:r w:rsidR="00CD519C">
              <w:rPr>
                <w:b/>
                <w:bCs/>
                <w:i/>
                <w:iCs/>
              </w:rPr>
              <w:t>CC</w:t>
            </w:r>
            <w:r w:rsidR="00CD519C">
              <w:t>), get the goal and details of the quest</w:t>
            </w:r>
          </w:p>
        </w:tc>
      </w:tr>
      <w:tr w:rsidR="00294FF5" w14:paraId="39FC3050" w14:textId="77777777" w:rsidTr="001F13A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59C3350" w14:textId="5B336910" w:rsidR="00294FF5" w:rsidRDefault="00715092" w:rsidP="00D43C2F">
            <w:pPr>
              <w:jc w:val="center"/>
            </w:pPr>
            <w:r>
              <w:t>Ex</w:t>
            </w:r>
            <w:r w:rsidR="00294FF5">
              <w:t>4</w:t>
            </w:r>
          </w:p>
        </w:tc>
        <w:tc>
          <w:tcPr>
            <w:tcW w:w="10080" w:type="dxa"/>
          </w:tcPr>
          <w:p w14:paraId="646962B2" w14:textId="4C43CE8E" w:rsidR="00294FF5" w:rsidRPr="00842A39" w:rsidRDefault="00CD519C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</w:t>
            </w:r>
            <w:r w:rsidR="00842A39">
              <w:t xml:space="preserve">starts to break in </w:t>
            </w:r>
            <w:r w:rsidR="00842A39">
              <w:rPr>
                <w:b/>
                <w:bCs/>
                <w:i/>
                <w:iCs/>
              </w:rPr>
              <w:t xml:space="preserve">SWM </w:t>
            </w:r>
            <w:r w:rsidR="00C41990">
              <w:t>fro</w:t>
            </w:r>
            <w:r w:rsidR="00250951">
              <w:t>m it</w:t>
            </w:r>
            <w:r w:rsidR="004828FE">
              <w:t>s</w:t>
            </w:r>
            <w:r w:rsidR="00250951">
              <w:t xml:space="preserve"> right side and encounters the first exterior combats</w:t>
            </w:r>
          </w:p>
        </w:tc>
      </w:tr>
      <w:tr w:rsidR="00250951" w14:paraId="3F1F2679" w14:textId="77777777" w:rsidTr="001F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B1D8D32" w14:textId="1C2552BC" w:rsidR="00250951" w:rsidRDefault="00715092" w:rsidP="00D43C2F">
            <w:pPr>
              <w:jc w:val="center"/>
            </w:pPr>
            <w:r>
              <w:t>Ex</w:t>
            </w:r>
            <w:r w:rsidR="00250951">
              <w:t>5</w:t>
            </w:r>
          </w:p>
        </w:tc>
        <w:tc>
          <w:tcPr>
            <w:tcW w:w="10080" w:type="dxa"/>
          </w:tcPr>
          <w:p w14:paraId="57BE6B17" w14:textId="4CEB55EE" w:rsidR="00250951" w:rsidRPr="00036547" w:rsidRDefault="00250951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t xml:space="preserve">The player </w:t>
            </w:r>
            <w:r w:rsidR="004828FE">
              <w:t>cross</w:t>
            </w:r>
            <w:r w:rsidR="00EF5BCC">
              <w:t>es</w:t>
            </w:r>
            <w:r w:rsidR="004828FE">
              <w:t xml:space="preserve"> the broken wall to reach </w:t>
            </w:r>
            <w:r w:rsidR="004828FE">
              <w:rPr>
                <w:b/>
                <w:bCs/>
                <w:i/>
                <w:iCs/>
              </w:rPr>
              <w:t>E2</w:t>
            </w:r>
            <w:r w:rsidR="00036547">
              <w:t xml:space="preserve">, </w:t>
            </w:r>
            <w:r w:rsidR="00925C78">
              <w:t xml:space="preserve">by </w:t>
            </w:r>
            <w:r w:rsidR="00036547">
              <w:t xml:space="preserve">either lockpicking or hacking the terminal in </w:t>
            </w:r>
            <w:r w:rsidR="00036547">
              <w:rPr>
                <w:b/>
                <w:bCs/>
                <w:i/>
                <w:iCs/>
              </w:rPr>
              <w:t>EB2</w:t>
            </w:r>
          </w:p>
        </w:tc>
      </w:tr>
      <w:tr w:rsidR="00036547" w14:paraId="5075FEF6" w14:textId="77777777" w:rsidTr="001F13A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2CA8EA06" w14:textId="6316B302" w:rsidR="00036547" w:rsidRDefault="00715092" w:rsidP="00D43C2F">
            <w:pPr>
              <w:jc w:val="center"/>
            </w:pPr>
            <w:r>
              <w:t>Ex</w:t>
            </w:r>
            <w:r w:rsidR="00036547">
              <w:t>6</w:t>
            </w:r>
          </w:p>
        </w:tc>
        <w:tc>
          <w:tcPr>
            <w:tcW w:w="10080" w:type="dxa"/>
          </w:tcPr>
          <w:p w14:paraId="6726A432" w14:textId="7055B913" w:rsidR="00036547" w:rsidRDefault="00036547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encounter the second exterior combat </w:t>
            </w:r>
          </w:p>
        </w:tc>
      </w:tr>
      <w:tr w:rsidR="00BF488C" w14:paraId="007AFEC1" w14:textId="77777777" w:rsidTr="001F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1BD203C" w14:textId="01278717" w:rsidR="00BF488C" w:rsidRDefault="00715092" w:rsidP="00D43C2F">
            <w:pPr>
              <w:jc w:val="center"/>
            </w:pPr>
            <w:r>
              <w:t>Ex</w:t>
            </w:r>
            <w:r w:rsidR="00BF488C">
              <w:t>7</w:t>
            </w:r>
          </w:p>
        </w:tc>
        <w:tc>
          <w:tcPr>
            <w:tcW w:w="10080" w:type="dxa"/>
          </w:tcPr>
          <w:p w14:paraId="7F8A8771" w14:textId="02C0977B" w:rsidR="00BF488C" w:rsidRDefault="00BF488C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</w:t>
            </w:r>
            <w:r w:rsidR="00EF5BCC">
              <w:t xml:space="preserve">crosses the laser mine trap </w:t>
            </w:r>
            <w:r w:rsidR="00925C78">
              <w:t>by either hacking the terminal or use the EMP grenade</w:t>
            </w:r>
            <w:r w:rsidR="00EA5B5D">
              <w:t xml:space="preserve"> to disarm mines</w:t>
            </w:r>
          </w:p>
        </w:tc>
      </w:tr>
      <w:tr w:rsidR="005C1032" w14:paraId="5E6E04A6" w14:textId="77777777" w:rsidTr="001F13A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A5647D5" w14:textId="45C3DAD0" w:rsidR="005C1032" w:rsidRDefault="00787B2A" w:rsidP="00D43C2F">
            <w:pPr>
              <w:jc w:val="center"/>
            </w:pPr>
            <w:r>
              <w:t>In1-</w:t>
            </w:r>
            <w:r w:rsidR="00AF5954">
              <w:t>In</w:t>
            </w:r>
            <w:r>
              <w:t>11</w:t>
            </w:r>
          </w:p>
        </w:tc>
        <w:tc>
          <w:tcPr>
            <w:tcW w:w="10080" w:type="dxa"/>
          </w:tcPr>
          <w:p w14:paraId="5B0EB621" w14:textId="66E54139" w:rsidR="005C1032" w:rsidRPr="00464465" w:rsidRDefault="00464465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4465">
              <w:rPr>
                <w:color w:val="FF0000"/>
              </w:rPr>
              <w:t>[</w:t>
            </w:r>
            <w:r>
              <w:rPr>
                <w:color w:val="FF0000"/>
              </w:rPr>
              <w:t>Main Encounter</w:t>
            </w:r>
            <w:r w:rsidRPr="00464465">
              <w:rPr>
                <w:color w:val="FF0000"/>
              </w:rPr>
              <w:t>]</w:t>
            </w:r>
            <w:r w:rsidR="000139F2">
              <w:rPr>
                <w:color w:val="FF0000"/>
              </w:rPr>
              <w:t xml:space="preserve"> </w:t>
            </w:r>
            <w:r w:rsidR="005C1032">
              <w:t xml:space="preserve">The player enters the main building of </w:t>
            </w:r>
            <w:r w:rsidR="005C1032">
              <w:rPr>
                <w:b/>
                <w:bCs/>
                <w:i/>
                <w:iCs/>
              </w:rPr>
              <w:t>SWM</w:t>
            </w:r>
            <w:r>
              <w:t>, where he completes most of the narrative</w:t>
            </w:r>
            <w:r w:rsidR="006839B0">
              <w:t xml:space="preserve">. Look at the </w:t>
            </w:r>
            <w:r w:rsidR="006B71CF">
              <w:t>next section below for details</w:t>
            </w:r>
          </w:p>
        </w:tc>
      </w:tr>
      <w:tr w:rsidR="00464465" w14:paraId="1BA93463" w14:textId="77777777" w:rsidTr="001F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4221BC6" w14:textId="36E84D1C" w:rsidR="00464465" w:rsidRDefault="00715092" w:rsidP="00D43C2F">
            <w:pPr>
              <w:jc w:val="center"/>
            </w:pPr>
            <w:r>
              <w:t>Ex</w:t>
            </w:r>
            <w:r w:rsidR="00787B2A">
              <w:t>8</w:t>
            </w:r>
          </w:p>
        </w:tc>
        <w:tc>
          <w:tcPr>
            <w:tcW w:w="10080" w:type="dxa"/>
          </w:tcPr>
          <w:p w14:paraId="6B9058BD" w14:textId="132FB7A8" w:rsidR="00464465" w:rsidRPr="000139F2" w:rsidRDefault="004A1EE6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color w:val="FF0000"/>
              </w:rPr>
              <w:t>[Main</w:t>
            </w:r>
            <w:r w:rsidR="000139F2">
              <w:rPr>
                <w:color w:val="FF0000"/>
              </w:rPr>
              <w:t xml:space="preserve"> Encounter</w:t>
            </w:r>
            <w:r>
              <w:rPr>
                <w:color w:val="FF0000"/>
              </w:rPr>
              <w:t>]</w:t>
            </w:r>
            <w:r w:rsidR="000139F2">
              <w:t xml:space="preserve"> The player exits the main building of </w:t>
            </w:r>
            <w:r w:rsidR="000139F2">
              <w:rPr>
                <w:b/>
                <w:bCs/>
                <w:i/>
                <w:iCs/>
              </w:rPr>
              <w:t>SWM</w:t>
            </w:r>
            <w:r w:rsidR="000139F2">
              <w:t xml:space="preserve">, and talk to </w:t>
            </w:r>
            <w:r w:rsidR="000139F2">
              <w:rPr>
                <w:b/>
                <w:bCs/>
              </w:rPr>
              <w:t xml:space="preserve">Alice </w:t>
            </w:r>
            <w:r w:rsidR="000139F2">
              <w:t xml:space="preserve">and </w:t>
            </w:r>
            <w:r w:rsidR="000139F2">
              <w:rPr>
                <w:b/>
                <w:bCs/>
              </w:rPr>
              <w:t xml:space="preserve">Kala </w:t>
            </w:r>
            <w:r w:rsidR="000139F2">
              <w:t xml:space="preserve">for main choice and complete </w:t>
            </w:r>
            <w:r w:rsidR="00346C4B">
              <w:t>the combat with respect to the choice</w:t>
            </w:r>
          </w:p>
        </w:tc>
      </w:tr>
      <w:tr w:rsidR="00346C4B" w14:paraId="2225F15B" w14:textId="77777777" w:rsidTr="001F13A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27A6D0C1" w14:textId="314F070A" w:rsidR="00346C4B" w:rsidRDefault="00715092" w:rsidP="00D43C2F">
            <w:pPr>
              <w:jc w:val="center"/>
            </w:pPr>
            <w:r>
              <w:t>Ex</w:t>
            </w:r>
            <w:r w:rsidR="00787B2A">
              <w:t>9</w:t>
            </w:r>
          </w:p>
        </w:tc>
        <w:tc>
          <w:tcPr>
            <w:tcW w:w="10080" w:type="dxa"/>
          </w:tcPr>
          <w:p w14:paraId="45A33B47" w14:textId="15AF9C5E" w:rsidR="00346C4B" w:rsidRPr="006A3A27" w:rsidRDefault="00346C4B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t>The player exit</w:t>
            </w:r>
            <w:r w:rsidR="002D20B9">
              <w:t xml:space="preserve">s </w:t>
            </w:r>
            <w:r w:rsidR="006A3A27">
              <w:rPr>
                <w:b/>
                <w:bCs/>
                <w:i/>
                <w:iCs/>
              </w:rPr>
              <w:t>SWM</w:t>
            </w:r>
            <w:r w:rsidR="006A3A27">
              <w:t xml:space="preserve"> and talk to Cornar waiting outside the wall</w:t>
            </w:r>
            <w:r w:rsidR="00A54FD1">
              <w:t xml:space="preserve">. </w:t>
            </w:r>
            <w:r w:rsidR="00A54FD1" w:rsidRPr="00A54FD1">
              <w:rPr>
                <w:color w:val="FF0000"/>
              </w:rPr>
              <w:t>Q</w:t>
            </w:r>
            <w:r w:rsidR="006A3A27" w:rsidRPr="00A54FD1">
              <w:rPr>
                <w:color w:val="FF0000"/>
              </w:rPr>
              <w:t>uest complete</w:t>
            </w:r>
          </w:p>
        </w:tc>
      </w:tr>
    </w:tbl>
    <w:p w14:paraId="1AD64B40" w14:textId="7139CA0A" w:rsidR="002D61DC" w:rsidRDefault="00855502" w:rsidP="00855502">
      <w:pPr>
        <w:pStyle w:val="Heading3"/>
      </w:pPr>
      <w:bookmarkStart w:id="11" w:name="_Toc127742509"/>
      <w:r>
        <w:lastRenderedPageBreak/>
        <w:t>Interior Overview Map</w:t>
      </w:r>
      <w:bookmarkEnd w:id="11"/>
    </w:p>
    <w:p w14:paraId="49015564" w14:textId="33A64E10" w:rsidR="00855502" w:rsidRDefault="009C6CF8" w:rsidP="00855502">
      <w:pPr>
        <w:keepNext/>
        <w:jc w:val="center"/>
      </w:pPr>
      <w:r>
        <w:rPr>
          <w:noProof/>
          <w:lang w:eastAsia="zh-CN"/>
        </w:rPr>
        <w:softHyphen/>
      </w:r>
      <w:r w:rsidR="00855502" w:rsidRPr="00D633E1">
        <w:rPr>
          <w:noProof/>
          <w:lang w:eastAsia="zh-CN"/>
        </w:rPr>
        <w:drawing>
          <wp:inline distT="0" distB="0" distL="0" distR="0" wp14:anchorId="1A1AA2DE" wp14:editId="6CD5CD2C">
            <wp:extent cx="5516006" cy="3604561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154" cy="360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502">
        <w:rPr>
          <w:noProof/>
          <w:lang w:eastAsia="zh-CN"/>
        </w:rPr>
        <w:softHyphen/>
      </w:r>
      <w:r w:rsidR="00855502">
        <w:rPr>
          <w:noProof/>
          <w:lang w:eastAsia="zh-CN"/>
        </w:rPr>
        <w:softHyphen/>
      </w:r>
    </w:p>
    <w:p w14:paraId="2C2B0B8A" w14:textId="59018D92" w:rsidR="0097525B" w:rsidRPr="0097525B" w:rsidRDefault="00855502" w:rsidP="00CD1BC0">
      <w:pPr>
        <w:pStyle w:val="Caption"/>
        <w:jc w:val="center"/>
        <w:rPr>
          <w:noProof/>
        </w:rPr>
      </w:pPr>
      <w:bookmarkStart w:id="12" w:name="_Toc127742547"/>
      <w:r>
        <w:t xml:space="preserve">Figure </w:t>
      </w:r>
      <w:fldSimple w:instr=" SEQ Figure \* ARABIC ">
        <w:r w:rsidR="00DD5FE0">
          <w:rPr>
            <w:noProof/>
          </w:rPr>
          <w:t>2</w:t>
        </w:r>
      </w:fldSimple>
      <w:r>
        <w:t xml:space="preserve">: </w:t>
      </w:r>
      <w:r>
        <w:rPr>
          <w:noProof/>
        </w:rPr>
        <w:t xml:space="preserve"> Become Humans Level</w:t>
      </w:r>
      <w:r w:rsidR="005206EF">
        <w:rPr>
          <w:noProof/>
        </w:rPr>
        <w:t xml:space="preserve"> Interior</w:t>
      </w:r>
      <w:r>
        <w:rPr>
          <w:noProof/>
        </w:rPr>
        <w:t xml:space="preserve"> Overview Map</w:t>
      </w:r>
      <w:r w:rsidR="004B4684">
        <w:rPr>
          <w:noProof/>
        </w:rPr>
        <w:t xml:space="preserve"> [6]</w:t>
      </w:r>
      <w:bookmarkEnd w:id="12"/>
    </w:p>
    <w:tbl>
      <w:tblPr>
        <w:tblStyle w:val="GridTable4-Accent1"/>
        <w:tblW w:w="10795" w:type="dxa"/>
        <w:jc w:val="center"/>
        <w:tblLayout w:type="fixed"/>
        <w:tblLook w:val="04A0" w:firstRow="1" w:lastRow="0" w:firstColumn="1" w:lastColumn="0" w:noHBand="0" w:noVBand="1"/>
      </w:tblPr>
      <w:tblGrid>
        <w:gridCol w:w="715"/>
        <w:gridCol w:w="10080"/>
      </w:tblGrid>
      <w:tr w:rsidR="00855502" w14:paraId="22A12B76" w14:textId="77777777" w:rsidTr="00DC62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bottom"/>
          </w:tcPr>
          <w:p w14:paraId="4D341024" w14:textId="77777777" w:rsidR="00855502" w:rsidRDefault="00855502" w:rsidP="00DC62D7">
            <w:pPr>
              <w:jc w:val="center"/>
            </w:pPr>
            <w:r>
              <w:br w:type="page"/>
              <w:t>Map Label</w:t>
            </w:r>
          </w:p>
        </w:tc>
        <w:tc>
          <w:tcPr>
            <w:tcW w:w="10080" w:type="dxa"/>
            <w:vAlign w:val="bottom"/>
          </w:tcPr>
          <w:p w14:paraId="615C07B9" w14:textId="77777777" w:rsidR="00855502" w:rsidRDefault="00855502" w:rsidP="00DC6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Gameplay Summary</w:t>
            </w:r>
          </w:p>
        </w:tc>
      </w:tr>
      <w:tr w:rsidR="00855502" w14:paraId="050C4622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C0D0CE2" w14:textId="73E38F39" w:rsidR="00855502" w:rsidRDefault="00E23FD2" w:rsidP="00DC62D7">
            <w:pPr>
              <w:jc w:val="center"/>
            </w:pPr>
            <w:r>
              <w:t>In</w:t>
            </w:r>
            <w:r w:rsidR="00855502">
              <w:t>1</w:t>
            </w:r>
          </w:p>
        </w:tc>
        <w:tc>
          <w:tcPr>
            <w:tcW w:w="10080" w:type="dxa"/>
          </w:tcPr>
          <w:p w14:paraId="3BB40ABA" w14:textId="3D1C68EA" w:rsidR="00855502" w:rsidRPr="00182231" w:rsidRDefault="002B4A31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 xml:space="preserve">The player enters </w:t>
            </w:r>
            <w:r w:rsidR="00182231">
              <w:rPr>
                <w:b/>
                <w:bCs/>
                <w:i/>
                <w:iCs/>
                <w:lang w:eastAsia="zh-CN"/>
              </w:rPr>
              <w:t xml:space="preserve">SWM </w:t>
            </w:r>
            <w:r w:rsidR="00BA6B96">
              <w:rPr>
                <w:lang w:eastAsia="zh-CN"/>
              </w:rPr>
              <w:t>main building from its back door and see Alice behind the obstacle in front. Alice runs away</w:t>
            </w:r>
            <w:r w:rsidR="006A5433">
              <w:rPr>
                <w:lang w:eastAsia="zh-CN"/>
              </w:rPr>
              <w:t xml:space="preserve"> to the end of the hallway. The player needs to catch up with her</w:t>
            </w:r>
          </w:p>
        </w:tc>
      </w:tr>
      <w:tr w:rsidR="00855502" w14:paraId="31B71311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2EB418C" w14:textId="54E817F1" w:rsidR="00855502" w:rsidRDefault="00E23FD2" w:rsidP="00DC62D7">
            <w:pPr>
              <w:jc w:val="center"/>
            </w:pPr>
            <w:r>
              <w:t>In</w:t>
            </w:r>
            <w:r w:rsidR="00855502">
              <w:t>2</w:t>
            </w:r>
          </w:p>
        </w:tc>
        <w:tc>
          <w:tcPr>
            <w:tcW w:w="10080" w:type="dxa"/>
          </w:tcPr>
          <w:p w14:paraId="563E5E5E" w14:textId="406B4AC7" w:rsidR="00855502" w:rsidRPr="00F2479A" w:rsidRDefault="006A5433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 ex</w:t>
            </w:r>
            <w:r w:rsidR="00AA338E">
              <w:t xml:space="preserve">plore room </w:t>
            </w:r>
            <w:r w:rsidR="00AA338E">
              <w:rPr>
                <w:b/>
                <w:bCs/>
              </w:rPr>
              <w:t>I1</w:t>
            </w:r>
            <w:r w:rsidR="00AA338E">
              <w:t xml:space="preserve">. After combat, the player leaves </w:t>
            </w:r>
            <w:r w:rsidR="00F2479A">
              <w:rPr>
                <w:b/>
                <w:bCs/>
              </w:rPr>
              <w:t xml:space="preserve">I1 </w:t>
            </w:r>
            <w:r w:rsidR="00F2479A">
              <w:t>by opening bookshelf door</w:t>
            </w:r>
          </w:p>
        </w:tc>
      </w:tr>
      <w:tr w:rsidR="00855502" w14:paraId="52D519A2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76341A0" w14:textId="498FF7A1" w:rsidR="00855502" w:rsidRDefault="00E23FD2" w:rsidP="00DC62D7">
            <w:pPr>
              <w:jc w:val="center"/>
            </w:pPr>
            <w:r>
              <w:t>In</w:t>
            </w:r>
            <w:r w:rsidR="00855502">
              <w:t>3</w:t>
            </w:r>
          </w:p>
        </w:tc>
        <w:tc>
          <w:tcPr>
            <w:tcW w:w="10080" w:type="dxa"/>
          </w:tcPr>
          <w:p w14:paraId="15D977C9" w14:textId="0BF1D80E" w:rsidR="00855502" w:rsidRDefault="00ED3686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 xml:space="preserve">The player keeps </w:t>
            </w:r>
            <w:r w:rsidR="007671D7">
              <w:rPr>
                <w:lang w:eastAsia="zh-CN"/>
              </w:rPr>
              <w:t xml:space="preserve">moving forward </w:t>
            </w:r>
            <w:r w:rsidR="005D56F7">
              <w:rPr>
                <w:lang w:eastAsia="zh-CN"/>
              </w:rPr>
              <w:t xml:space="preserve">in </w:t>
            </w:r>
            <w:r w:rsidR="005D56F7">
              <w:rPr>
                <w:b/>
                <w:bCs/>
                <w:lang w:eastAsia="zh-CN"/>
              </w:rPr>
              <w:t xml:space="preserve">I2 </w:t>
            </w:r>
            <w:r w:rsidR="007671D7">
              <w:rPr>
                <w:lang w:eastAsia="zh-CN"/>
              </w:rPr>
              <w:t xml:space="preserve">by either bypassing the laser </w:t>
            </w:r>
            <w:r w:rsidR="00101AF6">
              <w:rPr>
                <w:lang w:eastAsia="zh-CN"/>
              </w:rPr>
              <w:t xml:space="preserve">mine trap or </w:t>
            </w:r>
            <w:r w:rsidR="001042DF">
              <w:rPr>
                <w:lang w:eastAsia="zh-CN"/>
              </w:rPr>
              <w:t>disarming it with Emp grenade, after defeating enemies on the hallway</w:t>
            </w:r>
          </w:p>
        </w:tc>
      </w:tr>
      <w:tr w:rsidR="00855502" w14:paraId="10D977EF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4453DDB" w14:textId="264BA2FB" w:rsidR="00855502" w:rsidRDefault="00E23FD2" w:rsidP="00DC62D7">
            <w:pPr>
              <w:jc w:val="center"/>
            </w:pPr>
            <w:r>
              <w:t>In</w:t>
            </w:r>
            <w:r w:rsidR="00855502">
              <w:t>4</w:t>
            </w:r>
          </w:p>
        </w:tc>
        <w:tc>
          <w:tcPr>
            <w:tcW w:w="10080" w:type="dxa"/>
          </w:tcPr>
          <w:p w14:paraId="7F62EADF" w14:textId="36E4CAE5" w:rsidR="00855502" w:rsidRPr="00E827CE" w:rsidRDefault="003E2D7C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defeats </w:t>
            </w:r>
            <w:r w:rsidR="00E505F3">
              <w:t>newly</w:t>
            </w:r>
            <w:r>
              <w:t xml:space="preserve"> encountered enemies and </w:t>
            </w:r>
            <w:r w:rsidR="00E827CE">
              <w:t>retrieve a key from the dead body</w:t>
            </w:r>
            <w:r w:rsidR="00B759A2">
              <w:t xml:space="preserve"> in </w:t>
            </w:r>
            <w:r w:rsidR="00B759A2">
              <w:rPr>
                <w:b/>
                <w:bCs/>
              </w:rPr>
              <w:t>I3</w:t>
            </w:r>
            <w:r w:rsidR="00E827CE">
              <w:t xml:space="preserve">. The player opens the door and go ahead to the </w:t>
            </w:r>
            <w:r w:rsidR="00E827CE">
              <w:rPr>
                <w:b/>
                <w:bCs/>
              </w:rPr>
              <w:t>MC (Main Church)</w:t>
            </w:r>
            <w:r w:rsidR="00E827CE">
              <w:t xml:space="preserve"> area</w:t>
            </w:r>
          </w:p>
        </w:tc>
      </w:tr>
      <w:tr w:rsidR="00855502" w14:paraId="5441F674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1DAB650" w14:textId="3C548F88" w:rsidR="00855502" w:rsidRDefault="00E23FD2" w:rsidP="00DC62D7">
            <w:pPr>
              <w:jc w:val="center"/>
            </w:pPr>
            <w:r>
              <w:t>In</w:t>
            </w:r>
            <w:r w:rsidR="00855502">
              <w:t>5</w:t>
            </w:r>
          </w:p>
        </w:tc>
        <w:tc>
          <w:tcPr>
            <w:tcW w:w="10080" w:type="dxa"/>
          </w:tcPr>
          <w:p w14:paraId="3E90CE2A" w14:textId="6070D8B2" w:rsidR="00855502" w:rsidRPr="00FD41BB" w:rsidRDefault="00142BEC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 the </w:t>
            </w:r>
            <w:r>
              <w:rPr>
                <w:b/>
                <w:bCs/>
              </w:rPr>
              <w:t xml:space="preserve">MC </w:t>
            </w:r>
            <w:r>
              <w:t xml:space="preserve">area, the player talk to Alice who is on the balcony </w:t>
            </w:r>
            <w:r w:rsidR="005D55D2">
              <w:t>on the second</w:t>
            </w:r>
            <w:r>
              <w:t xml:space="preserve"> floor</w:t>
            </w:r>
            <w:r w:rsidR="005D55D2">
              <w:t xml:space="preserve">. Alice </w:t>
            </w:r>
            <w:r w:rsidR="00FD41BB">
              <w:t xml:space="preserve">runs into </w:t>
            </w:r>
            <w:r w:rsidR="00FD41BB">
              <w:rPr>
                <w:b/>
                <w:bCs/>
              </w:rPr>
              <w:t xml:space="preserve">I8 </w:t>
            </w:r>
            <w:r w:rsidR="00FD41BB">
              <w:t xml:space="preserve">rooms after </w:t>
            </w:r>
            <w:r w:rsidR="00B257DC">
              <w:t>commanding her ambush synths and ambush railroad agents to assault</w:t>
            </w:r>
          </w:p>
        </w:tc>
      </w:tr>
      <w:tr w:rsidR="00855502" w14:paraId="1B333AF4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1989EC7" w14:textId="5EA61DCE" w:rsidR="00855502" w:rsidRDefault="00E23FD2" w:rsidP="00DC62D7">
            <w:pPr>
              <w:jc w:val="center"/>
            </w:pPr>
            <w:r>
              <w:t>In</w:t>
            </w:r>
            <w:r w:rsidR="00855502">
              <w:t>6</w:t>
            </w:r>
          </w:p>
        </w:tc>
        <w:tc>
          <w:tcPr>
            <w:tcW w:w="10080" w:type="dxa"/>
          </w:tcPr>
          <w:p w14:paraId="570FFB94" w14:textId="4A76CF08" w:rsidR="00855502" w:rsidRPr="00B759A2" w:rsidRDefault="00D15D2C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 keeps tracing Alice by going up</w:t>
            </w:r>
            <w:r w:rsidR="00C1721B">
              <w:t>stairs</w:t>
            </w:r>
            <w:r w:rsidR="00B759A2">
              <w:t xml:space="preserve"> and reach </w:t>
            </w:r>
            <w:r w:rsidR="00B759A2">
              <w:rPr>
                <w:b/>
                <w:bCs/>
              </w:rPr>
              <w:t xml:space="preserve">I4 </w:t>
            </w:r>
            <w:r w:rsidR="00B759A2">
              <w:t>area</w:t>
            </w:r>
          </w:p>
        </w:tc>
      </w:tr>
      <w:tr w:rsidR="00855502" w14:paraId="4DF6D9A9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7696DF2" w14:textId="0DC12070" w:rsidR="00855502" w:rsidRDefault="00E23FD2" w:rsidP="00DC62D7">
            <w:pPr>
              <w:jc w:val="center"/>
            </w:pPr>
            <w:r>
              <w:t>In</w:t>
            </w:r>
            <w:r w:rsidR="00855502">
              <w:t>7</w:t>
            </w:r>
          </w:p>
        </w:tc>
        <w:tc>
          <w:tcPr>
            <w:tcW w:w="10080" w:type="dxa"/>
          </w:tcPr>
          <w:p w14:paraId="42ABA572" w14:textId="53D7D206" w:rsidR="00855502" w:rsidRPr="00AC4055" w:rsidRDefault="00C1721B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The player defeats several </w:t>
            </w:r>
            <w:r w:rsidR="0073588C">
              <w:t>enemies and move forward</w:t>
            </w:r>
            <w:r w:rsidR="00AA6FC5">
              <w:t xml:space="preserve"> in </w:t>
            </w:r>
            <w:r w:rsidR="00AA6FC5">
              <w:rPr>
                <w:b/>
                <w:bCs/>
              </w:rPr>
              <w:t>I4</w:t>
            </w:r>
            <w:r w:rsidR="0073588C">
              <w:t xml:space="preserve"> until a </w:t>
            </w:r>
            <w:r w:rsidR="0027156A">
              <w:t>¾ height obstacle block the way. The player then find a</w:t>
            </w:r>
            <w:r w:rsidR="00AA6FC5">
              <w:t xml:space="preserve"> hold on the floor and jump</w:t>
            </w:r>
            <w:r w:rsidR="00AC4055">
              <w:t xml:space="preserve"> into it to </w:t>
            </w:r>
            <w:r w:rsidR="00AC4055">
              <w:rPr>
                <w:b/>
                <w:bCs/>
              </w:rPr>
              <w:t>I5</w:t>
            </w:r>
          </w:p>
        </w:tc>
      </w:tr>
      <w:tr w:rsidR="00855502" w14:paraId="7A89D306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208FAAB" w14:textId="16DAC447" w:rsidR="00855502" w:rsidRDefault="00E23FD2" w:rsidP="00DC62D7">
            <w:pPr>
              <w:jc w:val="center"/>
            </w:pPr>
            <w:r>
              <w:t>In</w:t>
            </w:r>
            <w:r w:rsidR="00855502">
              <w:t>8</w:t>
            </w:r>
          </w:p>
        </w:tc>
        <w:tc>
          <w:tcPr>
            <w:tcW w:w="10080" w:type="dxa"/>
          </w:tcPr>
          <w:p w14:paraId="7D853687" w14:textId="184A08F8" w:rsidR="00855502" w:rsidRPr="00AC4055" w:rsidRDefault="00AC4055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 room </w:t>
            </w:r>
            <w:r>
              <w:rPr>
                <w:b/>
                <w:bCs/>
              </w:rPr>
              <w:t>I5</w:t>
            </w:r>
            <w:r>
              <w:t>, the pla</w:t>
            </w:r>
            <w:r w:rsidR="00397E15">
              <w:t xml:space="preserve">yer </w:t>
            </w:r>
            <w:r w:rsidR="008541AB">
              <w:t xml:space="preserve">reaches the ramp going up to the second floor after disarming the laser mine via hacking the terminals or </w:t>
            </w:r>
            <w:r w:rsidR="00A514D0">
              <w:t>Emp grenade</w:t>
            </w:r>
          </w:p>
        </w:tc>
      </w:tr>
      <w:tr w:rsidR="00855502" w14:paraId="5DC990DF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471824C" w14:textId="1AA5DFB9" w:rsidR="00855502" w:rsidRDefault="00E23FD2" w:rsidP="00DC62D7">
            <w:pPr>
              <w:jc w:val="center"/>
            </w:pPr>
            <w:r>
              <w:t>In</w:t>
            </w:r>
            <w:r w:rsidR="00855502">
              <w:t>9</w:t>
            </w:r>
          </w:p>
        </w:tc>
        <w:tc>
          <w:tcPr>
            <w:tcW w:w="10080" w:type="dxa"/>
          </w:tcPr>
          <w:p w14:paraId="28D3BB7C" w14:textId="77777777" w:rsidR="00855502" w:rsidRDefault="00E36EFF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needs to find a way </w:t>
            </w:r>
            <w:r w:rsidR="00D707DB">
              <w:t>to enter</w:t>
            </w:r>
            <w:r>
              <w:t xml:space="preserve"> Room </w:t>
            </w:r>
            <w:r w:rsidR="00D707DB">
              <w:rPr>
                <w:b/>
                <w:bCs/>
              </w:rPr>
              <w:t>I8,</w:t>
            </w:r>
            <w:r>
              <w:rPr>
                <w:b/>
                <w:bCs/>
              </w:rPr>
              <w:t xml:space="preserve"> </w:t>
            </w:r>
            <w:r>
              <w:t>which Alice went into</w:t>
            </w:r>
            <w:r w:rsidR="00D707DB">
              <w:t xml:space="preserve">. Multiple </w:t>
            </w:r>
            <w:r w:rsidR="00AD7E24">
              <w:t xml:space="preserve">ways to get to </w:t>
            </w:r>
            <w:r w:rsidR="00AD7E24">
              <w:rPr>
                <w:b/>
                <w:bCs/>
              </w:rPr>
              <w:t xml:space="preserve">I8 </w:t>
            </w:r>
            <w:r w:rsidR="00AD7E24">
              <w:t xml:space="preserve">are proved to the player for options. </w:t>
            </w:r>
          </w:p>
          <w:p w14:paraId="61A04D7D" w14:textId="6066517F" w:rsidR="00781B98" w:rsidRPr="00AD7E24" w:rsidRDefault="00781B98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>
              <w:t xml:space="preserve">[Side Quest] The player opens the bookshelf door and find a </w:t>
            </w:r>
            <w:r w:rsidR="00D000B8">
              <w:t>spiral stair</w:t>
            </w:r>
            <w:r>
              <w:t xml:space="preserve"> to the third floor</w:t>
            </w:r>
            <w:r w:rsidR="00D000B8">
              <w:t xml:space="preserve"> where the player can get the quest item </w:t>
            </w:r>
          </w:p>
        </w:tc>
      </w:tr>
      <w:tr w:rsidR="00855502" w14:paraId="546DF9F2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8C79A66" w14:textId="3DA04885" w:rsidR="00855502" w:rsidRDefault="00E23FD2" w:rsidP="00DC62D7">
            <w:pPr>
              <w:jc w:val="center"/>
            </w:pPr>
            <w:r>
              <w:t>In</w:t>
            </w:r>
            <w:r w:rsidR="00855502">
              <w:t>10</w:t>
            </w:r>
          </w:p>
        </w:tc>
        <w:tc>
          <w:tcPr>
            <w:tcW w:w="10080" w:type="dxa"/>
          </w:tcPr>
          <w:p w14:paraId="3C7AF74C" w14:textId="3FE71F4C" w:rsidR="00855502" w:rsidRPr="00141B48" w:rsidRDefault="00141B48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t xml:space="preserve">After reaching room </w:t>
            </w:r>
            <w:r>
              <w:rPr>
                <w:b/>
                <w:bCs/>
              </w:rPr>
              <w:t>I8</w:t>
            </w:r>
            <w:r>
              <w:t xml:space="preserve">, the player cannot find Alice and he/she needs to </w:t>
            </w:r>
            <w:r w:rsidR="00694531">
              <w:t>open the bookshelf door to get access to the hidden spiral stairs behind the wall to move forward</w:t>
            </w:r>
          </w:p>
        </w:tc>
      </w:tr>
      <w:tr w:rsidR="00E0411B" w14:paraId="794E6D54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3E97553" w14:textId="4355C415" w:rsidR="00E0411B" w:rsidRDefault="00E23FD2" w:rsidP="00DC62D7">
            <w:pPr>
              <w:jc w:val="center"/>
            </w:pPr>
            <w:r>
              <w:t>In</w:t>
            </w:r>
            <w:r w:rsidR="00E0411B">
              <w:t>11</w:t>
            </w:r>
          </w:p>
        </w:tc>
        <w:tc>
          <w:tcPr>
            <w:tcW w:w="10080" w:type="dxa"/>
          </w:tcPr>
          <w:p w14:paraId="7E46B303" w14:textId="2CE9D0F7" w:rsidR="00E0411B" w:rsidRPr="00391731" w:rsidRDefault="00E0411B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The player reaches the bottom </w:t>
            </w:r>
            <w:r w:rsidR="00E23FD2">
              <w:t xml:space="preserve">of the hidden stairs and leave the </w:t>
            </w:r>
            <w:r w:rsidR="00413B55">
              <w:t>building</w:t>
            </w:r>
            <w:r w:rsidR="00391731">
              <w:t xml:space="preserve"> </w:t>
            </w:r>
            <w:r w:rsidR="006D51B4">
              <w:t>for</w:t>
            </w:r>
            <w:r w:rsidR="00391731">
              <w:t xml:space="preserve"> </w:t>
            </w:r>
            <w:r w:rsidR="00391731">
              <w:rPr>
                <w:b/>
                <w:bCs/>
              </w:rPr>
              <w:t>Ex8</w:t>
            </w:r>
          </w:p>
        </w:tc>
      </w:tr>
    </w:tbl>
    <w:p w14:paraId="7FB7C0E6" w14:textId="77777777" w:rsidR="00403AD4" w:rsidRDefault="00403AD4" w:rsidP="00403AD4">
      <w:pPr>
        <w:pStyle w:val="Heading2"/>
      </w:pPr>
      <w:bookmarkStart w:id="13" w:name="_Toc127742510"/>
      <w:r>
        <w:lastRenderedPageBreak/>
        <w:t>Narrative Flow Chart</w:t>
      </w:r>
      <w:bookmarkEnd w:id="13"/>
    </w:p>
    <w:p w14:paraId="732A5F32" w14:textId="77777777" w:rsidR="00FC3BF4" w:rsidRDefault="00403AD4" w:rsidP="00EC37A9">
      <w:pPr>
        <w:keepNext/>
        <w:jc w:val="center"/>
      </w:pPr>
      <w:r>
        <w:rPr>
          <w:noProof/>
        </w:rPr>
        <w:drawing>
          <wp:inline distT="0" distB="0" distL="0" distR="0" wp14:anchorId="40CD16EC" wp14:editId="292CB438">
            <wp:extent cx="5920176" cy="3043123"/>
            <wp:effectExtent l="0" t="0" r="444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954" cy="304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041DF" w14:textId="7F2D6EB7" w:rsidR="002D61DC" w:rsidRDefault="00FC3BF4" w:rsidP="00FC3BF4">
      <w:pPr>
        <w:pStyle w:val="Caption"/>
        <w:jc w:val="center"/>
      </w:pPr>
      <w:bookmarkStart w:id="14" w:name="_Toc127742548"/>
      <w:r>
        <w:t xml:space="preserve">Figure </w:t>
      </w:r>
      <w:fldSimple w:instr=" SEQ Figure \* ARABIC ">
        <w:r w:rsidR="00DD5FE0">
          <w:rPr>
            <w:noProof/>
          </w:rPr>
          <w:t>3</w:t>
        </w:r>
      </w:fldSimple>
      <w:r>
        <w:t xml:space="preserve"> Narrative Flow Chart [1]</w:t>
      </w:r>
      <w:bookmarkEnd w:id="14"/>
    </w:p>
    <w:p w14:paraId="389BEDD7" w14:textId="77777777" w:rsidR="00403AD4" w:rsidRDefault="00403AD4">
      <w:r>
        <w:br w:type="page"/>
      </w:r>
    </w:p>
    <w:p w14:paraId="5100252D" w14:textId="77777777" w:rsidR="002D61DC" w:rsidRDefault="002D61DC" w:rsidP="002D61DC">
      <w:pPr>
        <w:pStyle w:val="Heading1"/>
      </w:pPr>
      <w:bookmarkStart w:id="15" w:name="_Toc127742511"/>
      <w:r>
        <w:lastRenderedPageBreak/>
        <w:t>Level Details</w:t>
      </w:r>
      <w:bookmarkEnd w:id="15"/>
    </w:p>
    <w:p w14:paraId="0D9F018C" w14:textId="035FF63C" w:rsidR="002D61DC" w:rsidRDefault="002D61DC" w:rsidP="002D61DC">
      <w:pPr>
        <w:pStyle w:val="Heading2"/>
      </w:pPr>
      <w:bookmarkStart w:id="16" w:name="_Toc127742512"/>
      <w:r>
        <w:t>Detail Maps</w:t>
      </w:r>
      <w:bookmarkEnd w:id="16"/>
    </w:p>
    <w:p w14:paraId="65E27C0D" w14:textId="458C5F3A" w:rsidR="00661423" w:rsidRDefault="00661423" w:rsidP="00661423">
      <w:pPr>
        <w:pStyle w:val="Heading3"/>
      </w:pPr>
      <w:bookmarkStart w:id="17" w:name="_Toc127742513"/>
      <w:r>
        <w:t>Legend</w:t>
      </w:r>
      <w:r w:rsidR="00B13F01">
        <w:t xml:space="preserve"> for Exterior Area</w:t>
      </w:r>
      <w:bookmarkEnd w:id="17"/>
    </w:p>
    <w:p w14:paraId="40E28304" w14:textId="77777777" w:rsidR="00753526" w:rsidRDefault="00753526" w:rsidP="00753526">
      <w:pPr>
        <w:keepNext/>
        <w:jc w:val="center"/>
      </w:pPr>
      <w:r>
        <w:rPr>
          <w:noProof/>
        </w:rPr>
        <w:drawing>
          <wp:inline distT="0" distB="0" distL="0" distR="0" wp14:anchorId="6AFE6D4B" wp14:editId="69207DA9">
            <wp:extent cx="5760000" cy="4796873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79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E551" w14:textId="77777777" w:rsidR="00404011" w:rsidRDefault="00753526" w:rsidP="00753526">
      <w:pPr>
        <w:pStyle w:val="Caption"/>
        <w:jc w:val="center"/>
        <w:sectPr w:rsidR="00404011" w:rsidSect="000B3CD2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  <w:bookmarkStart w:id="18" w:name="_Toc127742549"/>
      <w:r>
        <w:t xml:space="preserve">Figure </w:t>
      </w:r>
      <w:fldSimple w:instr=" SEQ Figure \* ARABIC ">
        <w:r w:rsidR="00DD5FE0">
          <w:rPr>
            <w:noProof/>
          </w:rPr>
          <w:t>4</w:t>
        </w:r>
      </w:fldSimple>
      <w:r>
        <w:t xml:space="preserve"> Legend for Exterior Area [6]</w:t>
      </w:r>
      <w:bookmarkEnd w:id="18"/>
    </w:p>
    <w:p w14:paraId="0700E214" w14:textId="6502883B" w:rsidR="004B4760" w:rsidRDefault="004B4760" w:rsidP="009043FE">
      <w:pPr>
        <w:pStyle w:val="Heading3"/>
      </w:pPr>
      <w:bookmarkStart w:id="19" w:name="_Toc127742514"/>
      <w:r>
        <w:lastRenderedPageBreak/>
        <w:t xml:space="preserve">Legend for Ruined Church, Command Center, </w:t>
      </w:r>
      <w:r w:rsidR="00DD5FE0">
        <w:t>EB1, and EB2</w:t>
      </w:r>
      <w:bookmarkEnd w:id="19"/>
    </w:p>
    <w:p w14:paraId="7AE05277" w14:textId="77777777" w:rsidR="00DD5FE0" w:rsidRDefault="00DD5FE0" w:rsidP="00DD5FE0">
      <w:pPr>
        <w:keepNext/>
        <w:jc w:val="center"/>
      </w:pPr>
      <w:r>
        <w:rPr>
          <w:noProof/>
        </w:rPr>
        <w:drawing>
          <wp:inline distT="0" distB="0" distL="0" distR="0" wp14:anchorId="79DE3C41" wp14:editId="335E57CE">
            <wp:extent cx="3600000" cy="5611740"/>
            <wp:effectExtent l="0" t="0" r="635" b="8255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61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B3A20" w14:textId="77777777" w:rsidR="00404011" w:rsidRDefault="00DD5FE0" w:rsidP="00DD5FE0">
      <w:pPr>
        <w:pStyle w:val="Caption"/>
        <w:jc w:val="center"/>
        <w:sectPr w:rsidR="00404011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  <w:bookmarkStart w:id="20" w:name="_Toc127742550"/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 xml:space="preserve"> Legend for Ruined Church, Commander Center, FB1, and FB2 [6]</w:t>
      </w:r>
      <w:bookmarkEnd w:id="20"/>
    </w:p>
    <w:p w14:paraId="280B154D" w14:textId="30A3625A" w:rsidR="009043FE" w:rsidRPr="009043FE" w:rsidRDefault="002E5F71" w:rsidP="009043FE">
      <w:pPr>
        <w:pStyle w:val="Heading3"/>
      </w:pPr>
      <w:bookmarkStart w:id="21" w:name="_Toc127742515"/>
      <w:r>
        <w:lastRenderedPageBreak/>
        <w:t>Silent Wind Monastery Front Walkthrough</w:t>
      </w:r>
      <w:bookmarkEnd w:id="21"/>
    </w:p>
    <w:p w14:paraId="4C3D02B7" w14:textId="77777777" w:rsidR="00EF68B1" w:rsidRDefault="00EF68B1" w:rsidP="00EF68B1">
      <w:pPr>
        <w:keepNext/>
        <w:jc w:val="center"/>
      </w:pPr>
      <w:r>
        <w:rPr>
          <w:noProof/>
        </w:rPr>
        <w:drawing>
          <wp:inline distT="0" distB="0" distL="0" distR="0" wp14:anchorId="57EFBBC1" wp14:editId="00BA5913">
            <wp:extent cx="5760000" cy="374683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F4DB" w14:textId="2665CD9B" w:rsidR="00EF68B1" w:rsidRDefault="00EF68B1" w:rsidP="00EF68B1">
      <w:pPr>
        <w:pStyle w:val="Caption"/>
        <w:jc w:val="center"/>
        <w:rPr>
          <w:noProof/>
        </w:rPr>
      </w:pPr>
      <w:bookmarkStart w:id="22" w:name="_Toc127742551"/>
      <w:r>
        <w:t xml:space="preserve">Figure </w:t>
      </w:r>
      <w:fldSimple w:instr=" SEQ Figure \* ARABIC ">
        <w:r w:rsidR="00DD5FE0">
          <w:rPr>
            <w:noProof/>
          </w:rPr>
          <w:t>6</w:t>
        </w:r>
      </w:fldSimple>
      <w:r>
        <w:t xml:space="preserve">: </w:t>
      </w:r>
      <w:r>
        <w:rPr>
          <w:noProof/>
        </w:rPr>
        <w:t xml:space="preserve"> </w:t>
      </w:r>
      <w:r w:rsidR="00CA0DF1">
        <w:rPr>
          <w:noProof/>
        </w:rPr>
        <w:t>Silent Wind Monastery Front Walkthrough [6]</w:t>
      </w:r>
      <w:bookmarkEnd w:id="22"/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255"/>
        <w:gridCol w:w="2919"/>
        <w:gridCol w:w="5991"/>
      </w:tblGrid>
      <w:tr w:rsidR="000C62DD" w14:paraId="6B92D82F" w14:textId="77777777" w:rsidTr="000C62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vAlign w:val="bottom"/>
          </w:tcPr>
          <w:p w14:paraId="55C74F3F" w14:textId="77777777" w:rsidR="000C62DD" w:rsidRPr="00172B1E" w:rsidRDefault="000C62DD" w:rsidP="00172B1E">
            <w:pPr>
              <w:jc w:val="center"/>
              <w:rPr>
                <w:b w:val="0"/>
                <w:bCs w:val="0"/>
              </w:rPr>
            </w:pPr>
            <w:r>
              <w:br w:type="page"/>
              <w:t>Map Label</w:t>
            </w:r>
            <w:r w:rsidRPr="00172B1E">
              <w:t xml:space="preserve"> / Stage</w:t>
            </w:r>
          </w:p>
        </w:tc>
        <w:tc>
          <w:tcPr>
            <w:tcW w:w="2919" w:type="dxa"/>
            <w:vAlign w:val="bottom"/>
          </w:tcPr>
          <w:p w14:paraId="5A380DFC" w14:textId="77777777" w:rsidR="000C62DD" w:rsidRDefault="000C62DD" w:rsidP="00B26A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Summary</w:t>
            </w:r>
          </w:p>
        </w:tc>
        <w:tc>
          <w:tcPr>
            <w:tcW w:w="5991" w:type="dxa"/>
            <w:vAlign w:val="bottom"/>
          </w:tcPr>
          <w:p w14:paraId="337D5E2E" w14:textId="77777777" w:rsidR="000C62DD" w:rsidRDefault="000C62DD" w:rsidP="00B26A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Details</w:t>
            </w:r>
          </w:p>
        </w:tc>
      </w:tr>
      <w:tr w:rsidR="000C62DD" w14:paraId="45F41AC3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7B7C7C3B" w14:textId="77777777" w:rsidR="000C62DD" w:rsidRDefault="000C62DD" w:rsidP="00B26AC7">
            <w:pPr>
              <w:jc w:val="center"/>
            </w:pPr>
            <w:r>
              <w:t>1</w:t>
            </w:r>
          </w:p>
        </w:tc>
        <w:tc>
          <w:tcPr>
            <w:tcW w:w="2919" w:type="dxa"/>
          </w:tcPr>
          <w:p w14:paraId="71B6D8B2" w14:textId="619A977F" w:rsidR="000C62DD" w:rsidRPr="006B568B" w:rsidRDefault="006B568B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t xml:space="preserve">Player reaches </w:t>
            </w:r>
            <w:r w:rsidRPr="006B568B">
              <w:rPr>
                <w:b/>
                <w:bCs/>
                <w:i/>
                <w:iCs/>
              </w:rPr>
              <w:t>SWM</w:t>
            </w:r>
            <w:r>
              <w:rPr>
                <w:b/>
                <w:bCs/>
              </w:rPr>
              <w:t xml:space="preserve"> </w:t>
            </w:r>
            <w:r>
              <w:t xml:space="preserve">from </w:t>
            </w:r>
            <w:r>
              <w:rPr>
                <w:b/>
                <w:bCs/>
                <w:i/>
                <w:iCs/>
              </w:rPr>
              <w:t>Red Rocket Ext</w:t>
            </w:r>
          </w:p>
        </w:tc>
        <w:tc>
          <w:tcPr>
            <w:tcW w:w="5991" w:type="dxa"/>
          </w:tcPr>
          <w:p w14:paraId="0A9EF6EE" w14:textId="46317B3E" w:rsidR="000C62DD" w:rsidRDefault="00A506D1" w:rsidP="0012679D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reaches </w:t>
            </w:r>
            <w:r w:rsidRPr="004C2650">
              <w:rPr>
                <w:b/>
                <w:bCs/>
              </w:rPr>
              <w:t xml:space="preserve">SWM </w:t>
            </w:r>
            <w:r>
              <w:t xml:space="preserve">via teleport </w:t>
            </w:r>
            <w:r w:rsidR="004C2650">
              <w:t xml:space="preserve">door and meet a footman waiting for him. </w:t>
            </w:r>
          </w:p>
          <w:p w14:paraId="0EA408D9" w14:textId="575263FF" w:rsidR="004C2650" w:rsidRPr="00A506D1" w:rsidRDefault="004C2650" w:rsidP="0012679D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footman greets with the player and ask the player to follow him to where Dr.Cornar is</w:t>
            </w:r>
          </w:p>
        </w:tc>
      </w:tr>
      <w:tr w:rsidR="000C62DD" w14:paraId="248436E4" w14:textId="77777777" w:rsidTr="000C62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40B391F1" w14:textId="55352BFC" w:rsidR="000C62DD" w:rsidRDefault="00197CDC" w:rsidP="00B26AC7">
            <w:pPr>
              <w:jc w:val="center"/>
            </w:pPr>
            <w:r>
              <w:t>2</w:t>
            </w:r>
          </w:p>
        </w:tc>
        <w:tc>
          <w:tcPr>
            <w:tcW w:w="2919" w:type="dxa"/>
          </w:tcPr>
          <w:p w14:paraId="43F2A1FE" w14:textId="0DDEBED5" w:rsidR="000C62DD" w:rsidRPr="00197CDC" w:rsidRDefault="00197CDC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Player reaches about the center of the </w:t>
            </w:r>
            <w:r>
              <w:rPr>
                <w:b/>
                <w:bCs/>
                <w:i/>
                <w:iCs/>
              </w:rPr>
              <w:t xml:space="preserve">SWM </w:t>
            </w:r>
            <w:r>
              <w:t>front</w:t>
            </w:r>
          </w:p>
        </w:tc>
        <w:tc>
          <w:tcPr>
            <w:tcW w:w="5991" w:type="dxa"/>
          </w:tcPr>
          <w:p w14:paraId="4E3D6623" w14:textId="4B8739C7" w:rsidR="000C62DD" w:rsidRDefault="00197CDC" w:rsidP="0012679D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sees the combat between mercenaries and </w:t>
            </w:r>
            <w:r w:rsidR="005D1D45">
              <w:t>Alice’s synths and Railroad agents</w:t>
            </w:r>
          </w:p>
        </w:tc>
      </w:tr>
      <w:tr w:rsidR="000C62DD" w14:paraId="297530F1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7F3A8B10" w14:textId="4C67490F" w:rsidR="000C62DD" w:rsidRDefault="00096D28" w:rsidP="00B26AC7">
            <w:pPr>
              <w:jc w:val="center"/>
            </w:pPr>
            <w:r>
              <w:t>3</w:t>
            </w:r>
          </w:p>
        </w:tc>
        <w:tc>
          <w:tcPr>
            <w:tcW w:w="2919" w:type="dxa"/>
          </w:tcPr>
          <w:p w14:paraId="03F5D489" w14:textId="16F86195" w:rsidR="000C62DD" w:rsidRPr="008A5C53" w:rsidRDefault="00096D28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t xml:space="preserve">The player talk with </w:t>
            </w:r>
            <w:r w:rsidR="007E33C0">
              <w:t>Dr. Cornar</w:t>
            </w:r>
            <w:r w:rsidR="006420B2">
              <w:t xml:space="preserve"> and the he asks the player to talk to </w:t>
            </w:r>
            <w:r w:rsidR="008A5C53">
              <w:t xml:space="preserve">Antoniadis in the </w:t>
            </w:r>
            <w:r w:rsidR="008A5C53">
              <w:rPr>
                <w:b/>
                <w:bCs/>
                <w:i/>
                <w:iCs/>
              </w:rPr>
              <w:t>CC</w:t>
            </w:r>
          </w:p>
        </w:tc>
        <w:tc>
          <w:tcPr>
            <w:tcW w:w="5991" w:type="dxa"/>
          </w:tcPr>
          <w:p w14:paraId="23DE3336" w14:textId="325CCE8D" w:rsidR="00867F44" w:rsidRDefault="008C6026" w:rsidP="0012679D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Narrative: </w:t>
            </w:r>
            <w:hyperlink w:anchor="_Narrative_Summary" w:history="1">
              <w:r w:rsidR="0091587C" w:rsidRPr="0091587C">
                <w:rPr>
                  <w:rStyle w:val="Hyperlink"/>
                </w:rPr>
                <w:t>Stage 20</w:t>
              </w:r>
            </w:hyperlink>
          </w:p>
          <w:p w14:paraId="1FA15263" w14:textId="77777777" w:rsidR="0091587C" w:rsidRDefault="00084421" w:rsidP="0012679D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</w:t>
            </w:r>
            <w:r w:rsidR="00A01930">
              <w:t>is asked to talk to Antoniadis for more details about attacking the monastery</w:t>
            </w:r>
          </w:p>
          <w:p w14:paraId="25D2A9AD" w14:textId="77777777" w:rsidR="00FA08C1" w:rsidRPr="00FA08C1" w:rsidRDefault="00DD16C8" w:rsidP="0012679D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enters </w:t>
            </w:r>
            <w:r w:rsidR="00FA08C1">
              <w:rPr>
                <w:b/>
                <w:bCs/>
              </w:rPr>
              <w:t>CC</w:t>
            </w:r>
          </w:p>
          <w:p w14:paraId="00E1A877" w14:textId="77777777" w:rsidR="00FA08C1" w:rsidRDefault="00FA08C1" w:rsidP="0012679D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Resources:</w:t>
            </w:r>
          </w:p>
          <w:p w14:paraId="08E738A8" w14:textId="770E91FA" w:rsidR="00FA08C1" w:rsidRDefault="00E269D5" w:rsidP="0012679D">
            <w:pPr>
              <w:pStyle w:val="ListParagraph"/>
              <w:numPr>
                <w:ilvl w:val="1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 Caps (Charisma Check from Cornar)</w:t>
            </w:r>
          </w:p>
        </w:tc>
      </w:tr>
      <w:tr w:rsidR="000C62DD" w14:paraId="068EC691" w14:textId="77777777" w:rsidTr="000C62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0FE351F7" w14:textId="0B0B430A" w:rsidR="000C62DD" w:rsidRDefault="00FA08C1" w:rsidP="00B26AC7">
            <w:pPr>
              <w:jc w:val="center"/>
            </w:pPr>
            <w:r>
              <w:t>4</w:t>
            </w:r>
          </w:p>
        </w:tc>
        <w:tc>
          <w:tcPr>
            <w:tcW w:w="2919" w:type="dxa"/>
          </w:tcPr>
          <w:p w14:paraId="1ECC1DFD" w14:textId="0E051FE2" w:rsidR="000C62DD" w:rsidRPr="00E15E51" w:rsidRDefault="00FA08C1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</w:t>
            </w:r>
            <w:r w:rsidR="00221D63">
              <w:t xml:space="preserve">player enters </w:t>
            </w:r>
            <w:r w:rsidR="00E15E51">
              <w:rPr>
                <w:b/>
                <w:bCs/>
                <w:i/>
                <w:iCs/>
              </w:rPr>
              <w:t xml:space="preserve">CC </w:t>
            </w:r>
            <w:r w:rsidR="00E15E51">
              <w:t>and talk to Antoniadis</w:t>
            </w:r>
          </w:p>
        </w:tc>
        <w:tc>
          <w:tcPr>
            <w:tcW w:w="5991" w:type="dxa"/>
          </w:tcPr>
          <w:p w14:paraId="1512A79D" w14:textId="77777777" w:rsidR="000C62DD" w:rsidRDefault="00E15E51" w:rsidP="0012679D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Narrative: </w:t>
            </w:r>
            <w:hyperlink w:anchor="_Narrative_Summary" w:history="1">
              <w:r w:rsidRPr="00E15E51">
                <w:rPr>
                  <w:rStyle w:val="Hyperlink"/>
                </w:rPr>
                <w:t>Stage 40</w:t>
              </w:r>
            </w:hyperlink>
          </w:p>
          <w:p w14:paraId="23979065" w14:textId="26292DF8" w:rsidR="00E15E51" w:rsidRDefault="00E15E51" w:rsidP="0012679D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</w:t>
            </w:r>
            <w:r w:rsidR="009E2537">
              <w:t xml:space="preserve">is asked </w:t>
            </w:r>
            <w:r w:rsidR="00396937">
              <w:t xml:space="preserve">to </w:t>
            </w:r>
            <w:r w:rsidR="005133E4">
              <w:t xml:space="preserve">get into the church and </w:t>
            </w:r>
            <w:r w:rsidR="00A5338D">
              <w:t>rescue Kala</w:t>
            </w:r>
          </w:p>
          <w:p w14:paraId="0E94FEA8" w14:textId="1B60D79B" w:rsidR="009470A6" w:rsidRDefault="009470A6" w:rsidP="0012679D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Antoniadis introduces Emp Grenade to the player</w:t>
            </w:r>
          </w:p>
          <w:p w14:paraId="373A2F4E" w14:textId="77777777" w:rsidR="009470A6" w:rsidRDefault="009470A6" w:rsidP="0012679D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Resources</w:t>
            </w:r>
            <w:r w:rsidR="00547B0D">
              <w:t>:</w:t>
            </w:r>
          </w:p>
          <w:p w14:paraId="4D332525" w14:textId="77777777" w:rsidR="00547B0D" w:rsidRDefault="00B173AC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lang w:eastAsia="zh-CN"/>
              </w:rPr>
              <w:t>Emp</w:t>
            </w:r>
            <w:r>
              <w:rPr>
                <w:lang w:eastAsia="zh-CN"/>
              </w:rPr>
              <w:t xml:space="preserve"> Grenade</w:t>
            </w:r>
          </w:p>
          <w:p w14:paraId="08645A89" w14:textId="77777777" w:rsidR="00526BF8" w:rsidRDefault="00526BF8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>Institute Laser Gun</w:t>
            </w:r>
          </w:p>
          <w:p w14:paraId="4F28D9BC" w14:textId="77777777" w:rsidR="00526BF8" w:rsidRDefault="00150DBE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>Laser Gun</w:t>
            </w:r>
          </w:p>
          <w:p w14:paraId="0072B40A" w14:textId="77777777" w:rsidR="00150DBE" w:rsidRDefault="00150DBE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Baton</w:t>
            </w:r>
          </w:p>
          <w:p w14:paraId="4B719503" w14:textId="77777777" w:rsidR="00150DBE" w:rsidRDefault="00150DBE" w:rsidP="0012679D">
            <w:pPr>
              <w:pStyle w:val="ListParagraph"/>
              <w:numPr>
                <w:ilvl w:val="1"/>
                <w:numId w:val="29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>Medicine Resource</w:t>
            </w:r>
          </w:p>
          <w:p w14:paraId="270BBAE4" w14:textId="77777777" w:rsidR="00150DBE" w:rsidRDefault="00150DBE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Energy Ammo</w:t>
            </w:r>
          </w:p>
          <w:p w14:paraId="2E6A9EC5" w14:textId="55CF70BF" w:rsidR="00E72941" w:rsidRDefault="00F04618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Mercenary Outfit</w:t>
            </w:r>
          </w:p>
          <w:p w14:paraId="17A741AA" w14:textId="04F12191" w:rsidR="00F04618" w:rsidRDefault="00F04618" w:rsidP="00E95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C62DD" w14:paraId="2EFC549A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E6457CF" w14:textId="4A2348D3" w:rsidR="000C62DD" w:rsidRDefault="00E95076" w:rsidP="00B26AC7">
            <w:pPr>
              <w:jc w:val="center"/>
            </w:pPr>
            <w:r>
              <w:lastRenderedPageBreak/>
              <w:t>5</w:t>
            </w:r>
          </w:p>
        </w:tc>
        <w:tc>
          <w:tcPr>
            <w:tcW w:w="2919" w:type="dxa"/>
          </w:tcPr>
          <w:p w14:paraId="5A895D57" w14:textId="0FBAC848" w:rsidR="000C62DD" w:rsidRDefault="00E95076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[Optional] </w:t>
            </w:r>
            <w:r w:rsidR="003F37E4">
              <w:t>Talk to Cleric Bayul for the side quest</w:t>
            </w:r>
          </w:p>
        </w:tc>
        <w:tc>
          <w:tcPr>
            <w:tcW w:w="5991" w:type="dxa"/>
          </w:tcPr>
          <w:p w14:paraId="51BD015A" w14:textId="77777777" w:rsidR="000C62DD" w:rsidRDefault="003F37E4" w:rsidP="0012679D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Narrative: </w:t>
            </w:r>
            <w:hyperlink w:anchor="_Narrative_Summary" w:history="1">
              <w:r w:rsidRPr="00F15DE6">
                <w:rPr>
                  <w:rStyle w:val="Hyperlink"/>
                </w:rPr>
                <w:t>Stage</w:t>
              </w:r>
              <w:r w:rsidR="00F15DE6" w:rsidRPr="00F15DE6">
                <w:rPr>
                  <w:rStyle w:val="Hyperlink"/>
                </w:rPr>
                <w:t xml:space="preserve"> SQ-10</w:t>
              </w:r>
            </w:hyperlink>
          </w:p>
          <w:p w14:paraId="34DF1E19" w14:textId="77777777" w:rsidR="00F15DE6" w:rsidRDefault="00F15DE6" w:rsidP="0012679D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Resource</w:t>
            </w:r>
          </w:p>
          <w:p w14:paraId="1217E256" w14:textId="77777777" w:rsidR="00F15DE6" w:rsidRDefault="00F15DE6" w:rsidP="0012679D">
            <w:pPr>
              <w:pStyle w:val="ListParagraph"/>
              <w:numPr>
                <w:ilvl w:val="1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Chems</w:t>
            </w:r>
          </w:p>
          <w:p w14:paraId="62CEB4D6" w14:textId="63D91DBB" w:rsidR="004975C3" w:rsidRDefault="004975C3" w:rsidP="0012679D">
            <w:pPr>
              <w:pStyle w:val="ListParagraph"/>
              <w:numPr>
                <w:ilvl w:val="1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Medicine</w:t>
            </w:r>
          </w:p>
        </w:tc>
      </w:tr>
      <w:tr w:rsidR="000C62DD" w14:paraId="718E9810" w14:textId="77777777" w:rsidTr="000C62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1467023" w14:textId="6AD3888E" w:rsidR="000C62DD" w:rsidRDefault="00894B63" w:rsidP="00B26AC7">
            <w:pPr>
              <w:jc w:val="center"/>
            </w:pPr>
            <w:r>
              <w:t>6</w:t>
            </w:r>
          </w:p>
        </w:tc>
        <w:tc>
          <w:tcPr>
            <w:tcW w:w="2919" w:type="dxa"/>
          </w:tcPr>
          <w:p w14:paraId="2648C08A" w14:textId="3316D325" w:rsidR="000C62DD" w:rsidRPr="004250A8" w:rsidRDefault="00894B63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 reach</w:t>
            </w:r>
            <w:r w:rsidR="004250A8">
              <w:t>es</w:t>
            </w:r>
            <w:r>
              <w:t xml:space="preserve"> the </w:t>
            </w:r>
            <w:r w:rsidR="004250A8">
              <w:t xml:space="preserve">side </w:t>
            </w:r>
            <w:r>
              <w:t xml:space="preserve">entrance of the </w:t>
            </w:r>
            <w:r w:rsidR="004250A8">
              <w:rPr>
                <w:b/>
                <w:bCs/>
                <w:i/>
                <w:iCs/>
              </w:rPr>
              <w:t>SWM</w:t>
            </w:r>
            <w:r w:rsidR="004250A8">
              <w:t xml:space="preserve"> and start to </w:t>
            </w:r>
            <w:r w:rsidR="00EA3871">
              <w:t>break in</w:t>
            </w:r>
          </w:p>
        </w:tc>
        <w:tc>
          <w:tcPr>
            <w:tcW w:w="5991" w:type="dxa"/>
          </w:tcPr>
          <w:p w14:paraId="500F2F18" w14:textId="5697A38B" w:rsidR="000C62DD" w:rsidRDefault="007856EA" w:rsidP="0012679D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sees the </w:t>
            </w:r>
            <w:r w:rsidR="00D577AC">
              <w:t xml:space="preserve">side entrance of the </w:t>
            </w:r>
            <w:r w:rsidR="00D577AC">
              <w:rPr>
                <w:b/>
                <w:bCs/>
                <w:i/>
                <w:iCs/>
              </w:rPr>
              <w:t xml:space="preserve">SWM </w:t>
            </w:r>
            <w:r w:rsidR="00D577AC">
              <w:t xml:space="preserve">and </w:t>
            </w:r>
            <w:r w:rsidR="0038238F">
              <w:t>starts to search for Kala</w:t>
            </w:r>
            <w:r w:rsidR="00490015">
              <w:t xml:space="preserve"> and Alice</w:t>
            </w:r>
          </w:p>
        </w:tc>
      </w:tr>
    </w:tbl>
    <w:p w14:paraId="6DEC52CA" w14:textId="77777777" w:rsidR="00404011" w:rsidRDefault="00404011" w:rsidP="00404011">
      <w:pPr>
        <w:sectPr w:rsidR="00404011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569F7769" w14:textId="07F7CF79" w:rsidR="00442F63" w:rsidRPr="009043FE" w:rsidRDefault="00386CD4" w:rsidP="00C45DFB">
      <w:pPr>
        <w:pStyle w:val="Heading3"/>
      </w:pPr>
      <w:bookmarkStart w:id="23" w:name="_Toc127742516"/>
      <w:r>
        <w:lastRenderedPageBreak/>
        <w:t xml:space="preserve">Silent Wind </w:t>
      </w:r>
      <w:r w:rsidR="00317389">
        <w:t xml:space="preserve">Monastery </w:t>
      </w:r>
      <w:r w:rsidR="00317389" w:rsidRPr="00C45DFB">
        <w:t>Courtyard</w:t>
      </w:r>
      <w:bookmarkEnd w:id="23"/>
    </w:p>
    <w:p w14:paraId="3EB4E451" w14:textId="77777777" w:rsidR="00442F63" w:rsidRDefault="00442F63" w:rsidP="00442F63">
      <w:pPr>
        <w:keepNext/>
        <w:jc w:val="center"/>
      </w:pPr>
      <w:r>
        <w:rPr>
          <w:noProof/>
        </w:rPr>
        <w:drawing>
          <wp:inline distT="0" distB="0" distL="0" distR="0" wp14:anchorId="1B3686EF" wp14:editId="009B4840">
            <wp:extent cx="5760000" cy="3403635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6687" w14:textId="3A2C03F6" w:rsidR="00442F63" w:rsidRPr="00E803CD" w:rsidRDefault="00442F63" w:rsidP="00E803CD">
      <w:pPr>
        <w:pStyle w:val="Caption"/>
        <w:jc w:val="center"/>
      </w:pPr>
      <w:bookmarkStart w:id="24" w:name="_Toc127742552"/>
      <w:r>
        <w:t xml:space="preserve">Figure </w:t>
      </w:r>
      <w:fldSimple w:instr=" SEQ Figure \* ARABIC ">
        <w:r w:rsidR="00DD5FE0">
          <w:rPr>
            <w:noProof/>
          </w:rPr>
          <w:t>7</w:t>
        </w:r>
      </w:fldSimple>
      <w:r>
        <w:t xml:space="preserve">: </w:t>
      </w:r>
      <w:r>
        <w:rPr>
          <w:noProof/>
        </w:rPr>
        <w:t xml:space="preserve"> </w:t>
      </w:r>
      <w:r w:rsidR="0083190A">
        <w:rPr>
          <w:noProof/>
        </w:rPr>
        <w:t>Silent Wind Monastery Courtyard Walkthrough</w:t>
      </w:r>
      <w:r w:rsidR="008559C7">
        <w:rPr>
          <w:noProof/>
        </w:rPr>
        <w:t xml:space="preserve"> [6]</w:t>
      </w:r>
      <w:bookmarkEnd w:id="24"/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165"/>
        <w:gridCol w:w="3459"/>
        <w:gridCol w:w="5541"/>
      </w:tblGrid>
      <w:tr w:rsidR="00442F63" w14:paraId="231DD8B5" w14:textId="77777777" w:rsidTr="00DC62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Align w:val="bottom"/>
          </w:tcPr>
          <w:p w14:paraId="359704D6" w14:textId="77777777" w:rsidR="00442F63" w:rsidRDefault="00442F63" w:rsidP="00DC62D7">
            <w:pPr>
              <w:jc w:val="center"/>
            </w:pPr>
            <w:r>
              <w:br w:type="page"/>
              <w:t>Map Label / Stage</w:t>
            </w:r>
          </w:p>
        </w:tc>
        <w:tc>
          <w:tcPr>
            <w:tcW w:w="3459" w:type="dxa"/>
            <w:vAlign w:val="bottom"/>
          </w:tcPr>
          <w:p w14:paraId="7DA15DA1" w14:textId="77777777" w:rsidR="00442F63" w:rsidRDefault="00442F63" w:rsidP="00DC6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Summary</w:t>
            </w:r>
          </w:p>
        </w:tc>
        <w:tc>
          <w:tcPr>
            <w:tcW w:w="5541" w:type="dxa"/>
            <w:vAlign w:val="bottom"/>
          </w:tcPr>
          <w:p w14:paraId="3291EC2A" w14:textId="77777777" w:rsidR="00442F63" w:rsidRDefault="00442F63" w:rsidP="00DC6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Details</w:t>
            </w:r>
          </w:p>
        </w:tc>
      </w:tr>
      <w:tr w:rsidR="00442F63" w14:paraId="728BE9C7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4B0F5C3D" w14:textId="3AD3408E" w:rsidR="00442F63" w:rsidRDefault="00026CD5" w:rsidP="00DC62D7">
            <w:pPr>
              <w:jc w:val="center"/>
            </w:pPr>
            <w:r>
              <w:t>7</w:t>
            </w:r>
          </w:p>
        </w:tc>
        <w:tc>
          <w:tcPr>
            <w:tcW w:w="3459" w:type="dxa"/>
          </w:tcPr>
          <w:p w14:paraId="27526AC0" w14:textId="5AEFB464" w:rsidR="00442F63" w:rsidRDefault="00026CD5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player</w:t>
            </w:r>
            <w:r w:rsidR="008D4387">
              <w:t xml:space="preserve"> enters the courtyard of </w:t>
            </w:r>
            <w:r w:rsidR="008D4387">
              <w:rPr>
                <w:b/>
                <w:bCs/>
                <w:i/>
                <w:iCs/>
              </w:rPr>
              <w:t>SWM</w:t>
            </w:r>
            <w:r w:rsidR="008D4387">
              <w:t xml:space="preserve"> and</w:t>
            </w:r>
            <w:r>
              <w:t xml:space="preserve"> encounter</w:t>
            </w:r>
            <w:r w:rsidR="008D4387">
              <w:t xml:space="preserve">s  the </w:t>
            </w:r>
            <w:r>
              <w:t xml:space="preserve"> first enem</w:t>
            </w:r>
            <w:r w:rsidR="008D4387">
              <w:t>y</w:t>
            </w:r>
          </w:p>
        </w:tc>
        <w:tc>
          <w:tcPr>
            <w:tcW w:w="5541" w:type="dxa"/>
          </w:tcPr>
          <w:p w14:paraId="1B386BFC" w14:textId="77777777" w:rsidR="00442F63" w:rsidRDefault="0026560E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Enemies</w:t>
            </w:r>
          </w:p>
          <w:p w14:paraId="1FD61262" w14:textId="4C1A6292" w:rsidR="0026560E" w:rsidRDefault="0026560E" w:rsidP="0012679D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Ranged Synth * 1</w:t>
            </w:r>
          </w:p>
        </w:tc>
      </w:tr>
      <w:tr w:rsidR="00442F63" w14:paraId="365E9771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7C946FA0" w14:textId="6E49DB79" w:rsidR="00442F63" w:rsidRDefault="00026CD5" w:rsidP="00DC62D7">
            <w:pPr>
              <w:jc w:val="center"/>
            </w:pPr>
            <w:r>
              <w:t>8</w:t>
            </w:r>
          </w:p>
        </w:tc>
        <w:tc>
          <w:tcPr>
            <w:tcW w:w="3459" w:type="dxa"/>
          </w:tcPr>
          <w:p w14:paraId="658B4289" w14:textId="70836235" w:rsidR="00442F63" w:rsidRDefault="0026560E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moves forward and encounter </w:t>
            </w:r>
            <w:r w:rsidR="00172866">
              <w:t>mixed types of enemies</w:t>
            </w:r>
            <w:r w:rsidR="006C248B">
              <w:t>.</w:t>
            </w:r>
          </w:p>
        </w:tc>
        <w:tc>
          <w:tcPr>
            <w:tcW w:w="5541" w:type="dxa"/>
          </w:tcPr>
          <w:p w14:paraId="34F84EDE" w14:textId="6809F118" w:rsidR="00442F63" w:rsidRDefault="00172866" w:rsidP="0012679D">
            <w:pPr>
              <w:pStyle w:val="ListParagraph"/>
              <w:numPr>
                <w:ilvl w:val="0"/>
                <w:numId w:val="3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Enemies</w:t>
            </w:r>
            <w:r w:rsidR="00E72941">
              <w:t>:</w:t>
            </w:r>
          </w:p>
          <w:p w14:paraId="5B7CD9B8" w14:textId="1E12A396" w:rsidR="00172866" w:rsidRDefault="00980852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Melee Synth </w:t>
            </w:r>
            <w:r w:rsidR="00A763A9">
              <w:t>* 1</w:t>
            </w:r>
          </w:p>
          <w:p w14:paraId="04E168D4" w14:textId="2B4453E8" w:rsidR="00A763A9" w:rsidRDefault="00A763A9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Melee Agent * 1</w:t>
            </w:r>
          </w:p>
          <w:p w14:paraId="12D8A6BA" w14:textId="77777777" w:rsidR="00A763A9" w:rsidRDefault="00A763A9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Ranged Synth * 1</w:t>
            </w:r>
          </w:p>
          <w:p w14:paraId="207037E9" w14:textId="77777777" w:rsidR="00A763A9" w:rsidRDefault="00A763A9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Ranged Agent * 1</w:t>
            </w:r>
          </w:p>
          <w:p w14:paraId="35AB9341" w14:textId="07E87508" w:rsidR="00B60F7F" w:rsidRDefault="006C248B" w:rsidP="0012679D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After defeating enemies in </w:t>
            </w:r>
            <w:r w:rsidRPr="00E72941">
              <w:rPr>
                <w:b/>
                <w:bCs/>
              </w:rPr>
              <w:t xml:space="preserve">E1 </w:t>
            </w:r>
            <w:r>
              <w:t xml:space="preserve">area, </w:t>
            </w:r>
            <w:r w:rsidR="006E1778">
              <w:t xml:space="preserve">the player needs to </w:t>
            </w:r>
            <w:r w:rsidR="00E72941">
              <w:t>find a way to cross the broken wall with a lock door on it</w:t>
            </w:r>
          </w:p>
          <w:p w14:paraId="622D85B0" w14:textId="2954618B" w:rsidR="00E72941" w:rsidRDefault="00E72941" w:rsidP="0012679D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 can cro</w:t>
            </w:r>
            <w:r w:rsidR="007E218D">
              <w:t>ss the broken wall by:</w:t>
            </w:r>
          </w:p>
          <w:p w14:paraId="1783BD7D" w14:textId="1EE72D23" w:rsidR="007E218D" w:rsidRPr="001048B2" w:rsidRDefault="001048B2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Hacking the terminal in </w:t>
            </w:r>
            <w:r>
              <w:rPr>
                <w:b/>
                <w:bCs/>
              </w:rPr>
              <w:t>EB2</w:t>
            </w:r>
          </w:p>
          <w:p w14:paraId="20CCBF9C" w14:textId="365928A8" w:rsidR="001048B2" w:rsidRDefault="001048B2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Lockpick the door on the broken wall</w:t>
            </w:r>
            <w:r w:rsidR="00F511E0">
              <w:t xml:space="preserve"> using bobby pins</w:t>
            </w:r>
          </w:p>
          <w:p w14:paraId="7356B396" w14:textId="59F812F9" w:rsidR="00F511E0" w:rsidRDefault="00F511E0" w:rsidP="0012679D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Resource</w:t>
            </w:r>
          </w:p>
          <w:p w14:paraId="283E3B05" w14:textId="0FBB2259" w:rsidR="00F511E0" w:rsidRDefault="0032337C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Medicine</w:t>
            </w:r>
          </w:p>
          <w:p w14:paraId="3374518D" w14:textId="11EA0822" w:rsidR="0032337C" w:rsidRDefault="00E5286F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Pipe Gun</w:t>
            </w:r>
            <w:r w:rsidR="001D2CC1">
              <w:t xml:space="preserve"> (Loot)</w:t>
            </w:r>
          </w:p>
          <w:p w14:paraId="4C636145" w14:textId="0360C672" w:rsidR="00E5286F" w:rsidRDefault="00E5286F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Pipe Bolt Action</w:t>
            </w:r>
            <w:r w:rsidR="001D2CC1">
              <w:t xml:space="preserve"> (Loot)</w:t>
            </w:r>
          </w:p>
          <w:p w14:paraId="2A8473E3" w14:textId="1A62826C" w:rsidR="00E72941" w:rsidRPr="006C248B" w:rsidRDefault="004A22EC" w:rsidP="0012679D">
            <w:pPr>
              <w:pStyle w:val="ListParagraph"/>
              <w:numPr>
                <w:ilvl w:val="1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Bobby pins</w:t>
            </w:r>
          </w:p>
        </w:tc>
      </w:tr>
      <w:tr w:rsidR="00442F63" w14:paraId="6EA0021C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65E4AAEE" w14:textId="16489898" w:rsidR="00442F63" w:rsidRDefault="00026CD5" w:rsidP="00DC62D7">
            <w:pPr>
              <w:jc w:val="center"/>
            </w:pPr>
            <w:r>
              <w:lastRenderedPageBreak/>
              <w:t>9</w:t>
            </w:r>
          </w:p>
        </w:tc>
        <w:tc>
          <w:tcPr>
            <w:tcW w:w="3459" w:type="dxa"/>
          </w:tcPr>
          <w:p w14:paraId="107E6759" w14:textId="173ACEFC" w:rsidR="00442F63" w:rsidRDefault="008C22DC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player cross the broken wall and encounter enemy troop</w:t>
            </w:r>
            <w:r w:rsidR="001D7948">
              <w:t xml:space="preserve"> with turret</w:t>
            </w:r>
          </w:p>
        </w:tc>
        <w:tc>
          <w:tcPr>
            <w:tcW w:w="5541" w:type="dxa"/>
          </w:tcPr>
          <w:p w14:paraId="2F3702E7" w14:textId="77777777" w:rsidR="00442F63" w:rsidRDefault="001D7948" w:rsidP="0012679D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Enemies</w:t>
            </w:r>
          </w:p>
          <w:p w14:paraId="30D78D5E" w14:textId="77777777" w:rsidR="001D7948" w:rsidRDefault="00FE1E65" w:rsidP="0012679D">
            <w:pPr>
              <w:pStyle w:val="ListParagraph"/>
              <w:numPr>
                <w:ilvl w:val="1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Melee Synth * 1</w:t>
            </w:r>
          </w:p>
          <w:p w14:paraId="4576DDF9" w14:textId="77777777" w:rsidR="00FE1E65" w:rsidRDefault="00AA02E0" w:rsidP="0012679D">
            <w:pPr>
              <w:pStyle w:val="ListParagraph"/>
              <w:numPr>
                <w:ilvl w:val="1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Ranged Synths * 2</w:t>
            </w:r>
          </w:p>
          <w:p w14:paraId="4B970490" w14:textId="77777777" w:rsidR="00AA02E0" w:rsidRDefault="00AA02E0" w:rsidP="0012679D">
            <w:pPr>
              <w:pStyle w:val="ListParagraph"/>
              <w:numPr>
                <w:ilvl w:val="1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Ranged Agent * 1</w:t>
            </w:r>
          </w:p>
          <w:p w14:paraId="5C4F709C" w14:textId="3222F505" w:rsidR="00AA02E0" w:rsidRDefault="00AA02E0" w:rsidP="0012679D">
            <w:pPr>
              <w:pStyle w:val="ListParagraph"/>
              <w:numPr>
                <w:ilvl w:val="1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Turret * 1</w:t>
            </w:r>
          </w:p>
        </w:tc>
      </w:tr>
      <w:tr w:rsidR="00442F63" w14:paraId="384CE3C6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0B7DEC87" w14:textId="7FD576AB" w:rsidR="00442F63" w:rsidRDefault="00026CD5" w:rsidP="00DC62D7">
            <w:pPr>
              <w:jc w:val="center"/>
            </w:pPr>
            <w:r>
              <w:t>10</w:t>
            </w:r>
          </w:p>
        </w:tc>
        <w:tc>
          <w:tcPr>
            <w:tcW w:w="3459" w:type="dxa"/>
          </w:tcPr>
          <w:p w14:paraId="78E7B05C" w14:textId="4C6924BF" w:rsidR="00442F63" w:rsidRDefault="00E33DCE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moves forward and </w:t>
            </w:r>
            <w:r w:rsidR="00453F2A">
              <w:t>manage to go on</w:t>
            </w:r>
            <w:r>
              <w:t xml:space="preserve"> a small path that is block by laser mine with a terminal in front of it</w:t>
            </w:r>
          </w:p>
        </w:tc>
        <w:tc>
          <w:tcPr>
            <w:tcW w:w="5541" w:type="dxa"/>
          </w:tcPr>
          <w:p w14:paraId="12A89749" w14:textId="77777777" w:rsidR="00442F63" w:rsidRDefault="00E33DCE" w:rsidP="0012679D">
            <w:pPr>
              <w:pStyle w:val="ListParagraph"/>
              <w:numPr>
                <w:ilvl w:val="0"/>
                <w:numId w:val="3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</w:t>
            </w:r>
            <w:r w:rsidR="00CB1A1D">
              <w:t>er can disarm the laser mine via:</w:t>
            </w:r>
          </w:p>
          <w:p w14:paraId="6BBD01A9" w14:textId="432E721E" w:rsidR="00CB1A1D" w:rsidRDefault="00CB1A1D" w:rsidP="0012679D">
            <w:pPr>
              <w:pStyle w:val="ListParagraph"/>
              <w:numPr>
                <w:ilvl w:val="1"/>
                <w:numId w:val="3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Hacking the terminal on the wall</w:t>
            </w:r>
          </w:p>
          <w:p w14:paraId="19F40C2C" w14:textId="12CDED28" w:rsidR="00CB1A1D" w:rsidRDefault="00CB1A1D" w:rsidP="0012679D">
            <w:pPr>
              <w:pStyle w:val="ListParagraph"/>
              <w:numPr>
                <w:ilvl w:val="1"/>
                <w:numId w:val="3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 Emp to disable all the laser mine</w:t>
            </w:r>
          </w:p>
          <w:p w14:paraId="54D22A12" w14:textId="42D6423F" w:rsidR="004A2157" w:rsidRDefault="004A2157" w:rsidP="0012679D">
            <w:pPr>
              <w:pStyle w:val="ListParagraph"/>
              <w:numPr>
                <w:ilvl w:val="0"/>
                <w:numId w:val="3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terminal can also open the door for the player</w:t>
            </w:r>
          </w:p>
          <w:p w14:paraId="6B65B7E6" w14:textId="14AED831" w:rsidR="00CB1A1D" w:rsidRDefault="00CB1A1D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26CD5" w14:paraId="1EEC7FA0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393EB409" w14:textId="0B9D355D" w:rsidR="00026CD5" w:rsidRDefault="00026CD5" w:rsidP="00DC62D7">
            <w:pPr>
              <w:jc w:val="center"/>
            </w:pPr>
            <w:r>
              <w:t>11</w:t>
            </w:r>
          </w:p>
        </w:tc>
        <w:tc>
          <w:tcPr>
            <w:tcW w:w="3459" w:type="dxa"/>
          </w:tcPr>
          <w:p w14:paraId="358D91CA" w14:textId="3FA480E7" w:rsidR="00026CD5" w:rsidRPr="000C20D3" w:rsidRDefault="000C20D3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finds the back door of </w:t>
            </w:r>
            <w:r>
              <w:rPr>
                <w:b/>
                <w:bCs/>
                <w:i/>
                <w:iCs/>
              </w:rPr>
              <w:t xml:space="preserve">SWM </w:t>
            </w:r>
            <w:r>
              <w:t xml:space="preserve">and enter the interior space </w:t>
            </w:r>
          </w:p>
        </w:tc>
        <w:tc>
          <w:tcPr>
            <w:tcW w:w="5541" w:type="dxa"/>
          </w:tcPr>
          <w:p w14:paraId="131EC807" w14:textId="571CE685" w:rsidR="00026CD5" w:rsidRDefault="00194F48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is able to see </w:t>
            </w:r>
            <w:r w:rsidR="00774B60">
              <w:t xml:space="preserve">Kala </w:t>
            </w:r>
            <w:r w:rsidR="007235C4">
              <w:t xml:space="preserve">by </w:t>
            </w:r>
            <w:r>
              <w:t xml:space="preserve">the ship that </w:t>
            </w:r>
            <w:r w:rsidR="007235C4">
              <w:t>she</w:t>
            </w:r>
            <w:r w:rsidR="009D2639">
              <w:t xml:space="preserve"> and Alice will take for escaping from the monastery from the hole on the wall</w:t>
            </w:r>
          </w:p>
        </w:tc>
      </w:tr>
    </w:tbl>
    <w:p w14:paraId="29E5D1D3" w14:textId="77777777" w:rsidR="00EE6289" w:rsidRDefault="00EE6289" w:rsidP="00EE6289">
      <w:pPr>
        <w:sectPr w:rsidR="00EE6289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1B9E2B93" w14:textId="719761F8" w:rsidR="004B707A" w:rsidRDefault="00F2778B" w:rsidP="00442F63">
      <w:pPr>
        <w:pStyle w:val="Heading3"/>
      </w:pPr>
      <w:bookmarkStart w:id="25" w:name="_Toc127742517"/>
      <w:r>
        <w:lastRenderedPageBreak/>
        <w:t>Legend for Interior Area</w:t>
      </w:r>
      <w:bookmarkEnd w:id="25"/>
    </w:p>
    <w:p w14:paraId="40402F56" w14:textId="77777777" w:rsidR="008559C7" w:rsidRDefault="008559C7" w:rsidP="008559C7">
      <w:pPr>
        <w:keepNext/>
        <w:jc w:val="center"/>
      </w:pPr>
      <w:r>
        <w:rPr>
          <w:noProof/>
        </w:rPr>
        <w:drawing>
          <wp:inline distT="0" distB="0" distL="0" distR="0" wp14:anchorId="0332A229" wp14:editId="011EE908">
            <wp:extent cx="3600000" cy="5580326"/>
            <wp:effectExtent l="0" t="0" r="635" b="1905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58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F3731" w14:textId="77777777" w:rsidR="00EE6289" w:rsidRDefault="008559C7" w:rsidP="008559C7">
      <w:pPr>
        <w:pStyle w:val="Caption"/>
        <w:jc w:val="center"/>
        <w:sectPr w:rsidR="00EE6289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  <w:bookmarkStart w:id="26" w:name="_Toc127742553"/>
      <w:r>
        <w:t xml:space="preserve">Figure </w:t>
      </w:r>
      <w:fldSimple w:instr=" SEQ Figure \* ARABIC ">
        <w:r w:rsidR="00DD5FE0">
          <w:rPr>
            <w:noProof/>
          </w:rPr>
          <w:t>8</w:t>
        </w:r>
      </w:fldSimple>
      <w:r>
        <w:t xml:space="preserve"> Legend for Interior Area [6]</w:t>
      </w:r>
      <w:bookmarkEnd w:id="26"/>
    </w:p>
    <w:p w14:paraId="3E4438D1" w14:textId="4C5A71AC" w:rsidR="00442F63" w:rsidRPr="009043FE" w:rsidRDefault="00D44B2D" w:rsidP="00442F63">
      <w:pPr>
        <w:pStyle w:val="Heading3"/>
      </w:pPr>
      <w:bookmarkStart w:id="27" w:name="_Toc127742518"/>
      <w:r>
        <w:lastRenderedPageBreak/>
        <w:t xml:space="preserve">Interior </w:t>
      </w:r>
      <w:r w:rsidR="00FA2246">
        <w:t>First Floor</w:t>
      </w:r>
      <w:r>
        <w:t xml:space="preserve"> in </w:t>
      </w:r>
      <w:r w:rsidRPr="00D44B2D">
        <w:rPr>
          <w:i/>
          <w:iCs/>
        </w:rPr>
        <w:t>SWM</w:t>
      </w:r>
      <w:bookmarkEnd w:id="27"/>
    </w:p>
    <w:p w14:paraId="5A448197" w14:textId="5C40A1F0" w:rsidR="00442F63" w:rsidRDefault="0027142F" w:rsidP="00442F63">
      <w:pPr>
        <w:keepNext/>
        <w:jc w:val="center"/>
      </w:pPr>
      <w:r>
        <w:rPr>
          <w:noProof/>
        </w:rPr>
        <w:drawing>
          <wp:inline distT="0" distB="0" distL="0" distR="0" wp14:anchorId="154AFD91" wp14:editId="44BAC663">
            <wp:extent cx="5760000" cy="3714392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9B6EF" w14:textId="6E14070E" w:rsidR="00442F63" w:rsidRPr="009B6F69" w:rsidRDefault="00442F63" w:rsidP="009B6F69">
      <w:pPr>
        <w:pStyle w:val="Caption"/>
        <w:jc w:val="center"/>
      </w:pPr>
      <w:bookmarkStart w:id="28" w:name="_Toc127742554"/>
      <w:r>
        <w:t xml:space="preserve">Figure </w:t>
      </w:r>
      <w:fldSimple w:instr=" SEQ Figure \* ARABIC ">
        <w:r w:rsidR="00DD5FE0">
          <w:rPr>
            <w:noProof/>
          </w:rPr>
          <w:t>9</w:t>
        </w:r>
      </w:fldSimple>
      <w:r>
        <w:t xml:space="preserve">: </w:t>
      </w:r>
      <w:r>
        <w:rPr>
          <w:noProof/>
        </w:rPr>
        <w:t xml:space="preserve"> </w:t>
      </w:r>
      <w:r w:rsidR="009B6F69">
        <w:rPr>
          <w:noProof/>
        </w:rPr>
        <w:t xml:space="preserve">Interior </w:t>
      </w:r>
      <w:r w:rsidR="00FA2246">
        <w:rPr>
          <w:noProof/>
        </w:rPr>
        <w:t>First Floor</w:t>
      </w:r>
      <w:r w:rsidR="009B6F69">
        <w:rPr>
          <w:noProof/>
        </w:rPr>
        <w:t xml:space="preserve"> Walkthrough [6]</w:t>
      </w:r>
      <w:bookmarkEnd w:id="28"/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165"/>
        <w:gridCol w:w="3459"/>
        <w:gridCol w:w="5541"/>
      </w:tblGrid>
      <w:tr w:rsidR="00442F63" w14:paraId="4953CBCC" w14:textId="77777777" w:rsidTr="00DC62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Align w:val="bottom"/>
          </w:tcPr>
          <w:p w14:paraId="0B5BD88D" w14:textId="77777777" w:rsidR="00442F63" w:rsidRDefault="00442F63" w:rsidP="00DC62D7">
            <w:pPr>
              <w:jc w:val="center"/>
            </w:pPr>
            <w:r>
              <w:br w:type="page"/>
              <w:t>Map Label / Stage</w:t>
            </w:r>
          </w:p>
        </w:tc>
        <w:tc>
          <w:tcPr>
            <w:tcW w:w="3459" w:type="dxa"/>
            <w:vAlign w:val="bottom"/>
          </w:tcPr>
          <w:p w14:paraId="5D8F5816" w14:textId="77777777" w:rsidR="00442F63" w:rsidRDefault="00442F63" w:rsidP="00DC6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Summary</w:t>
            </w:r>
          </w:p>
        </w:tc>
        <w:tc>
          <w:tcPr>
            <w:tcW w:w="5541" w:type="dxa"/>
            <w:vAlign w:val="bottom"/>
          </w:tcPr>
          <w:p w14:paraId="5F332D0A" w14:textId="77777777" w:rsidR="00442F63" w:rsidRDefault="00442F63" w:rsidP="00DC6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Details</w:t>
            </w:r>
          </w:p>
        </w:tc>
      </w:tr>
      <w:tr w:rsidR="00442F63" w14:paraId="4E740D34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2EBE31EB" w14:textId="4BF3CCB0" w:rsidR="00442F63" w:rsidRDefault="009A7216" w:rsidP="00DC62D7">
            <w:pPr>
              <w:jc w:val="center"/>
            </w:pPr>
            <w:r>
              <w:t>12</w:t>
            </w:r>
          </w:p>
        </w:tc>
        <w:tc>
          <w:tcPr>
            <w:tcW w:w="3459" w:type="dxa"/>
          </w:tcPr>
          <w:p w14:paraId="518DD1EC" w14:textId="65651B3B" w:rsidR="00442F63" w:rsidRPr="000843A7" w:rsidRDefault="003F3C00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enters the </w:t>
            </w:r>
            <w:r w:rsidR="000843A7">
              <w:rPr>
                <w:b/>
                <w:bCs/>
                <w:i/>
                <w:iCs/>
              </w:rPr>
              <w:t xml:space="preserve">SWM </w:t>
            </w:r>
            <w:r w:rsidR="000843A7">
              <w:t xml:space="preserve">from its back door and see Alice behind a </w:t>
            </w:r>
            <w:r w:rsidR="000511D7">
              <w:t>¾ height obstacle</w:t>
            </w:r>
          </w:p>
        </w:tc>
        <w:tc>
          <w:tcPr>
            <w:tcW w:w="5541" w:type="dxa"/>
          </w:tcPr>
          <w:p w14:paraId="4A5AB9C2" w14:textId="77777777" w:rsidR="00442F63" w:rsidRDefault="003544C5" w:rsidP="0012679D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Narrative</w:t>
            </w:r>
            <w:r w:rsidR="00AC5BAE">
              <w:t xml:space="preserve">: </w:t>
            </w:r>
            <w:hyperlink w:anchor="_Narrative_Summary" w:history="1">
              <w:r w:rsidR="00AC5BAE" w:rsidRPr="00AC5BAE">
                <w:rPr>
                  <w:rStyle w:val="Hyperlink"/>
                </w:rPr>
                <w:t>Stage 60</w:t>
              </w:r>
            </w:hyperlink>
          </w:p>
          <w:p w14:paraId="03C1F7E4" w14:textId="49AA5911" w:rsidR="00AC5BAE" w:rsidRDefault="00AB4F03" w:rsidP="0012679D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can see the bookshelf door is closing </w:t>
            </w:r>
            <w:r w:rsidR="00982D0A">
              <w:t>after the dialog ends and Alice is run away toward the end of the hallway</w:t>
            </w:r>
          </w:p>
          <w:p w14:paraId="3BDC4781" w14:textId="785DBB6C" w:rsidR="00982D0A" w:rsidRDefault="00D43C6A" w:rsidP="0012679D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</w:t>
            </w:r>
            <w:r w:rsidRPr="00D43C6A">
              <w:rPr>
                <w:b/>
                <w:bCs/>
                <w:color w:val="FF0000"/>
              </w:rPr>
              <w:t>Red Line</w:t>
            </w:r>
            <w:r>
              <w:rPr>
                <w:b/>
                <w:bCs/>
              </w:rPr>
              <w:t xml:space="preserve"> </w:t>
            </w:r>
            <w:r>
              <w:t xml:space="preserve">in the map indicates the walk path of Alice and it is a ghost </w:t>
            </w:r>
            <w:r w:rsidR="00286B71">
              <w:t xml:space="preserve">Alice technically, it will disappear as soon as the door </w:t>
            </w:r>
            <w:r w:rsidR="00286B71" w:rsidRPr="00AA031A">
              <w:rPr>
                <w:b/>
                <w:bCs/>
                <w:color w:val="6666FF"/>
              </w:rPr>
              <w:t>A</w:t>
            </w:r>
            <w:r w:rsidR="00286B71">
              <w:t xml:space="preserve"> closes</w:t>
            </w:r>
          </w:p>
          <w:p w14:paraId="48BB2480" w14:textId="52881A03" w:rsidR="00AC5BAE" w:rsidRDefault="00AC5BAE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2F63" w14:paraId="07FC8257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52B6166" w14:textId="21AD8506" w:rsidR="00442F63" w:rsidRDefault="009A7216" w:rsidP="00DC62D7">
            <w:pPr>
              <w:jc w:val="center"/>
            </w:pPr>
            <w:r>
              <w:t>13</w:t>
            </w:r>
          </w:p>
        </w:tc>
        <w:tc>
          <w:tcPr>
            <w:tcW w:w="3459" w:type="dxa"/>
          </w:tcPr>
          <w:p w14:paraId="7C447A44" w14:textId="5E643820" w:rsidR="00442F63" w:rsidRPr="001254AF" w:rsidRDefault="007A349B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</w:t>
            </w:r>
            <w:r w:rsidR="001254AF">
              <w:t xml:space="preserve">enters the </w:t>
            </w:r>
            <w:r w:rsidR="001254AF" w:rsidRPr="001254AF">
              <w:rPr>
                <w:b/>
                <w:bCs/>
              </w:rPr>
              <w:t xml:space="preserve">I1 </w:t>
            </w:r>
            <w:r w:rsidR="001254AF">
              <w:t xml:space="preserve">rooms to </w:t>
            </w:r>
            <w:r w:rsidR="00E91D2C">
              <w:t>open the bookshelf door to catch up with Alice</w:t>
            </w:r>
          </w:p>
        </w:tc>
        <w:tc>
          <w:tcPr>
            <w:tcW w:w="5541" w:type="dxa"/>
          </w:tcPr>
          <w:p w14:paraId="6259A5D4" w14:textId="77777777" w:rsidR="00172DBB" w:rsidRDefault="00172DBB" w:rsidP="0012679D">
            <w:pPr>
              <w:pStyle w:val="ListParagraph"/>
              <w:numPr>
                <w:ilvl w:val="0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Enemies</w:t>
            </w:r>
          </w:p>
          <w:p w14:paraId="531D232E" w14:textId="368F3464" w:rsidR="00172DBB" w:rsidRDefault="00172DBB" w:rsidP="0012679D">
            <w:pPr>
              <w:pStyle w:val="ListParagraph"/>
              <w:numPr>
                <w:ilvl w:val="1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Ranged Synth</w:t>
            </w:r>
            <w:r w:rsidR="00313C01">
              <w:t>s</w:t>
            </w:r>
            <w:r>
              <w:t xml:space="preserve"> * </w:t>
            </w:r>
            <w:r w:rsidR="00313C01">
              <w:t>2</w:t>
            </w:r>
          </w:p>
          <w:p w14:paraId="7233BA5F" w14:textId="2381112B" w:rsidR="00172DBB" w:rsidRDefault="00172DBB" w:rsidP="0012679D">
            <w:pPr>
              <w:pStyle w:val="ListParagraph"/>
              <w:numPr>
                <w:ilvl w:val="1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Ranged Agent * 1</w:t>
            </w:r>
          </w:p>
          <w:p w14:paraId="643DD78F" w14:textId="77777777" w:rsidR="00172DBB" w:rsidRDefault="00313C01" w:rsidP="0012679D">
            <w:pPr>
              <w:pStyle w:val="ListParagraph"/>
              <w:numPr>
                <w:ilvl w:val="1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Turret</w:t>
            </w:r>
          </w:p>
          <w:p w14:paraId="7B3B5FF2" w14:textId="77777777" w:rsidR="00313C01" w:rsidRDefault="00313C01" w:rsidP="0012679D">
            <w:pPr>
              <w:pStyle w:val="ListParagraph"/>
              <w:numPr>
                <w:ilvl w:val="0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Supplies</w:t>
            </w:r>
          </w:p>
          <w:p w14:paraId="0E825539" w14:textId="77777777" w:rsidR="00313C01" w:rsidRDefault="00A92660" w:rsidP="0012679D">
            <w:pPr>
              <w:pStyle w:val="ListParagraph"/>
              <w:numPr>
                <w:ilvl w:val="1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Ammo</w:t>
            </w:r>
          </w:p>
          <w:p w14:paraId="37130575" w14:textId="77777777" w:rsidR="00A92660" w:rsidRDefault="00A92660" w:rsidP="0012679D">
            <w:pPr>
              <w:pStyle w:val="ListParagraph"/>
              <w:numPr>
                <w:ilvl w:val="1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Emp Grenade</w:t>
            </w:r>
            <w:r w:rsidR="00541D2F">
              <w:t xml:space="preserve"> (From Mercenary dead body)</w:t>
            </w:r>
          </w:p>
          <w:p w14:paraId="6A137857" w14:textId="34B89A58" w:rsidR="006F4ADF" w:rsidRDefault="006F4ADF" w:rsidP="0012679D">
            <w:pPr>
              <w:pStyle w:val="ListParagraph"/>
              <w:numPr>
                <w:ilvl w:val="0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 can shoot the turret to dead or use Emp grenade to stun them befor</w:t>
            </w:r>
            <w:r w:rsidR="00A823BE">
              <w:t>e shooting them</w:t>
            </w:r>
          </w:p>
        </w:tc>
      </w:tr>
      <w:tr w:rsidR="00442F63" w14:paraId="74303AA9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7D210A2F" w14:textId="3DD8C292" w:rsidR="00442F63" w:rsidRDefault="009A7216" w:rsidP="00DC62D7">
            <w:pPr>
              <w:jc w:val="center"/>
            </w:pPr>
            <w:r>
              <w:lastRenderedPageBreak/>
              <w:t>14</w:t>
            </w:r>
          </w:p>
        </w:tc>
        <w:tc>
          <w:tcPr>
            <w:tcW w:w="3459" w:type="dxa"/>
          </w:tcPr>
          <w:p w14:paraId="7790B152" w14:textId="7DBAEE02" w:rsidR="00442F63" w:rsidRPr="006C7C54" w:rsidRDefault="006C7C54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After clearing room </w:t>
            </w:r>
            <w:r>
              <w:rPr>
                <w:b/>
                <w:bCs/>
              </w:rPr>
              <w:t>RI</w:t>
            </w:r>
            <w:r>
              <w:t>, the player need to find how to open a bookshelf door</w:t>
            </w:r>
          </w:p>
        </w:tc>
        <w:tc>
          <w:tcPr>
            <w:tcW w:w="5541" w:type="dxa"/>
          </w:tcPr>
          <w:p w14:paraId="02AD48F1" w14:textId="77777777" w:rsidR="00442F63" w:rsidRDefault="006C7C54" w:rsidP="0012679D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bookshelf door can be opened if the player press</w:t>
            </w:r>
            <w:r w:rsidR="00FB18FD">
              <w:t>es a button under the desk in the ro</w:t>
            </w:r>
            <w:r w:rsidR="00E70D75">
              <w:t>om</w:t>
            </w:r>
          </w:p>
          <w:p w14:paraId="4C15CBDB" w14:textId="77777777" w:rsidR="00451DC3" w:rsidRDefault="00451DC3" w:rsidP="0012679D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After the button is press, the light above the bookshelf will light up</w:t>
            </w:r>
          </w:p>
          <w:p w14:paraId="7ECC1217" w14:textId="77777777" w:rsidR="00451DC3" w:rsidRDefault="008126A9" w:rsidP="0012679D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As </w:t>
            </w:r>
            <w:r w:rsidR="0023446F">
              <w:t>much</w:t>
            </w:r>
            <w:r>
              <w:t xml:space="preserve"> as possible, </w:t>
            </w:r>
            <w:r w:rsidR="00451DC3">
              <w:t xml:space="preserve">furniture in the room are </w:t>
            </w:r>
            <w:r>
              <w:t xml:space="preserve">in the same color as the color of the light </w:t>
            </w:r>
            <w:r w:rsidR="00FD6DF5">
              <w:t>above the bookshelf</w:t>
            </w:r>
          </w:p>
          <w:p w14:paraId="04EF878F" w14:textId="7103637F" w:rsidR="00FD6DF5" w:rsidRDefault="00FD6DF5" w:rsidP="0012679D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can see a </w:t>
            </w:r>
            <w:r w:rsidR="00927BBE">
              <w:t>hidden spiral stair</w:t>
            </w:r>
            <w:r>
              <w:t xml:space="preserve"> from the hold on the wall</w:t>
            </w:r>
          </w:p>
        </w:tc>
      </w:tr>
      <w:tr w:rsidR="00442F63" w14:paraId="450B26AA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79474AB2" w14:textId="01F57ED6" w:rsidR="00442F63" w:rsidRDefault="009A7216" w:rsidP="00DC62D7">
            <w:pPr>
              <w:jc w:val="center"/>
            </w:pPr>
            <w:r>
              <w:t>15</w:t>
            </w:r>
          </w:p>
        </w:tc>
        <w:tc>
          <w:tcPr>
            <w:tcW w:w="3459" w:type="dxa"/>
          </w:tcPr>
          <w:p w14:paraId="3F097EAF" w14:textId="62290144" w:rsidR="00442F63" w:rsidRDefault="005A1408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reaches the hallway </w:t>
            </w:r>
            <w:r w:rsidR="006E1E6E">
              <w:t>and start to trace Alice</w:t>
            </w:r>
          </w:p>
        </w:tc>
        <w:tc>
          <w:tcPr>
            <w:tcW w:w="5541" w:type="dxa"/>
          </w:tcPr>
          <w:p w14:paraId="6A4DC854" w14:textId="3C991567" w:rsidR="00442F63" w:rsidRDefault="006530BE" w:rsidP="0012679D">
            <w:pPr>
              <w:pStyle w:val="ListParagraph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finds there is </w:t>
            </w:r>
            <w:r w:rsidR="00927BBE">
              <w:t>laser mine traps blocking the hallway</w:t>
            </w:r>
          </w:p>
        </w:tc>
      </w:tr>
      <w:tr w:rsidR="0027142F" w14:paraId="529FD613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1D12F387" w14:textId="19B5E79E" w:rsidR="0027142F" w:rsidRDefault="0027142F" w:rsidP="00DC62D7">
            <w:pPr>
              <w:jc w:val="center"/>
            </w:pPr>
            <w:r>
              <w:t>15a</w:t>
            </w:r>
          </w:p>
        </w:tc>
        <w:tc>
          <w:tcPr>
            <w:tcW w:w="3459" w:type="dxa"/>
          </w:tcPr>
          <w:p w14:paraId="7B1533B8" w14:textId="0C3A2C9B" w:rsidR="0027142F" w:rsidRDefault="006530BE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</w:t>
            </w:r>
            <w:r w:rsidR="00285AAB">
              <w:t>player bypass the laser mine trap</w:t>
            </w:r>
          </w:p>
        </w:tc>
        <w:tc>
          <w:tcPr>
            <w:tcW w:w="5541" w:type="dxa"/>
          </w:tcPr>
          <w:p w14:paraId="49B44B5B" w14:textId="77777777" w:rsidR="0027142F" w:rsidRDefault="00285AAB" w:rsidP="0012679D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enters room </w:t>
            </w:r>
            <w:r w:rsidR="00394B44">
              <w:rPr>
                <w:b/>
                <w:bCs/>
              </w:rPr>
              <w:t xml:space="preserve">I2 </w:t>
            </w:r>
            <w:r w:rsidR="00394B44">
              <w:t xml:space="preserve">and use the terminal there to open the door </w:t>
            </w:r>
            <w:r w:rsidR="00394B44" w:rsidRPr="00CD08AA">
              <w:rPr>
                <w:b/>
                <w:bCs/>
                <w:color w:val="6666FF"/>
              </w:rPr>
              <w:t>B</w:t>
            </w:r>
            <w:r w:rsidR="00DA5358">
              <w:t xml:space="preserve"> </w:t>
            </w:r>
            <w:r w:rsidR="00CD08AA">
              <w:t xml:space="preserve">after </w:t>
            </w:r>
            <w:r w:rsidR="00DA5358">
              <w:t>opening the door</w:t>
            </w:r>
            <w:r w:rsidR="00DA5358" w:rsidRPr="00130718">
              <w:rPr>
                <w:b/>
                <w:bCs/>
                <w:color w:val="6666FF"/>
              </w:rPr>
              <w:t xml:space="preserve"> C</w:t>
            </w:r>
            <w:r w:rsidR="00DA5358">
              <w:t xml:space="preserve"> by lockpicking</w:t>
            </w:r>
          </w:p>
          <w:p w14:paraId="382E87E0" w14:textId="77777777" w:rsidR="00D45C01" w:rsidRDefault="00D45C01" w:rsidP="0012679D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Supplies</w:t>
            </w:r>
          </w:p>
          <w:p w14:paraId="5C1DAFDA" w14:textId="77777777" w:rsidR="00D45C01" w:rsidRDefault="00D45C01" w:rsidP="0012679D">
            <w:pPr>
              <w:pStyle w:val="ListParagraph"/>
              <w:numPr>
                <w:ilvl w:val="1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Medicine</w:t>
            </w:r>
          </w:p>
          <w:p w14:paraId="28763F33" w14:textId="77777777" w:rsidR="00D45C01" w:rsidRDefault="00D45C01" w:rsidP="0012679D">
            <w:pPr>
              <w:pStyle w:val="ListParagraph"/>
              <w:numPr>
                <w:ilvl w:val="1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Ammo</w:t>
            </w:r>
          </w:p>
          <w:p w14:paraId="27BAD8EA" w14:textId="6B86810C" w:rsidR="00D45C01" w:rsidRDefault="00C827C3" w:rsidP="0012679D">
            <w:pPr>
              <w:pStyle w:val="ListParagraph"/>
              <w:numPr>
                <w:ilvl w:val="1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Assault Rifle (</w:t>
            </w:r>
            <w:r w:rsidR="00286A67">
              <w:t xml:space="preserve">Need </w:t>
            </w:r>
            <w:r>
              <w:t>Lockpicking)</w:t>
            </w:r>
          </w:p>
          <w:p w14:paraId="69238CD5" w14:textId="5BF77113" w:rsidR="003775B0" w:rsidRDefault="003775B0" w:rsidP="0012679D">
            <w:pPr>
              <w:pStyle w:val="ListParagraph"/>
              <w:numPr>
                <w:ilvl w:val="1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Emp Grenade (</w:t>
            </w:r>
            <w:r w:rsidR="00286A67">
              <w:t xml:space="preserve">Need </w:t>
            </w:r>
            <w:r>
              <w:t>Lockpicking)</w:t>
            </w:r>
          </w:p>
          <w:p w14:paraId="776E0417" w14:textId="4576992D" w:rsidR="00FE770B" w:rsidRDefault="00FE770B" w:rsidP="0012679D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player is able to see a hidden spiral stair from the holes on the wall</w:t>
            </w:r>
          </w:p>
        </w:tc>
      </w:tr>
      <w:tr w:rsidR="0027142F" w14:paraId="21505D36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3D164D78" w14:textId="30026628" w:rsidR="0027142F" w:rsidRDefault="0027142F" w:rsidP="00DC62D7">
            <w:pPr>
              <w:jc w:val="center"/>
            </w:pPr>
            <w:r>
              <w:t>15b</w:t>
            </w:r>
          </w:p>
        </w:tc>
        <w:tc>
          <w:tcPr>
            <w:tcW w:w="3459" w:type="dxa"/>
          </w:tcPr>
          <w:p w14:paraId="1BA6C359" w14:textId="7D333800" w:rsidR="0027142F" w:rsidRDefault="002512C7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 cross the laser mine trap</w:t>
            </w:r>
            <w:r w:rsidR="0080166F">
              <w:t xml:space="preserve"> by disarming it</w:t>
            </w:r>
          </w:p>
        </w:tc>
        <w:tc>
          <w:tcPr>
            <w:tcW w:w="5541" w:type="dxa"/>
          </w:tcPr>
          <w:p w14:paraId="4347ED2B" w14:textId="77777777" w:rsidR="0027142F" w:rsidRDefault="0080166F" w:rsidP="0012679D">
            <w:pPr>
              <w:pStyle w:val="ListParagraph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 disables the laser mines by Emp grenade and move forward</w:t>
            </w:r>
          </w:p>
          <w:p w14:paraId="67A0DD22" w14:textId="5B3145CE" w:rsidR="000E4D86" w:rsidRDefault="000E4D86" w:rsidP="0012679D">
            <w:pPr>
              <w:pStyle w:val="ListParagraph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holes on the wall, the player is able to </w:t>
            </w:r>
            <w:r w:rsidR="00F6676B">
              <w:t xml:space="preserve">see enemies patrolling in the room </w:t>
            </w:r>
            <w:r w:rsidR="00130718" w:rsidRPr="00957909">
              <w:rPr>
                <w:b/>
                <w:bCs/>
                <w:color w:val="FFB266"/>
              </w:rPr>
              <w:t>D</w:t>
            </w:r>
          </w:p>
        </w:tc>
      </w:tr>
      <w:tr w:rsidR="009A7216" w14:paraId="265C3ED7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4E57B745" w14:textId="21499EA1" w:rsidR="009A7216" w:rsidRDefault="009A7216" w:rsidP="00DC62D7">
            <w:pPr>
              <w:jc w:val="center"/>
            </w:pPr>
            <w:r>
              <w:t>16</w:t>
            </w:r>
          </w:p>
        </w:tc>
        <w:tc>
          <w:tcPr>
            <w:tcW w:w="3459" w:type="dxa"/>
          </w:tcPr>
          <w:p w14:paraId="161EBFEA" w14:textId="2CC79826" w:rsidR="009A7216" w:rsidRDefault="00090A2D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player encounters new enemies in the middle part of the hallway</w:t>
            </w:r>
          </w:p>
        </w:tc>
        <w:tc>
          <w:tcPr>
            <w:tcW w:w="5541" w:type="dxa"/>
          </w:tcPr>
          <w:p w14:paraId="0A2982C9" w14:textId="758AFCE8" w:rsidR="009A7216" w:rsidRDefault="002E60C7" w:rsidP="0012679D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Enemies:</w:t>
            </w:r>
          </w:p>
          <w:p w14:paraId="78395251" w14:textId="15539FF5" w:rsidR="002E60C7" w:rsidRDefault="000E53C6" w:rsidP="0012679D">
            <w:pPr>
              <w:pStyle w:val="ListParagraph"/>
              <w:numPr>
                <w:ilvl w:val="1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Ambush </w:t>
            </w:r>
            <w:r w:rsidR="00203AC2">
              <w:t>Melee Railroad Agent</w:t>
            </w:r>
            <w:r w:rsidR="002765A4">
              <w:t xml:space="preserve"> * 1</w:t>
            </w:r>
          </w:p>
          <w:p w14:paraId="3502EF77" w14:textId="48EC2C39" w:rsidR="00203AC2" w:rsidRDefault="002765A4" w:rsidP="0012679D">
            <w:pPr>
              <w:pStyle w:val="ListParagraph"/>
              <w:numPr>
                <w:ilvl w:val="1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Ranged Railroad Agent * 1</w:t>
            </w:r>
          </w:p>
          <w:p w14:paraId="72F96149" w14:textId="77777777" w:rsidR="002765A4" w:rsidRDefault="002765A4" w:rsidP="0012679D">
            <w:pPr>
              <w:pStyle w:val="ListParagraph"/>
              <w:numPr>
                <w:ilvl w:val="1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Ranged Synths</w:t>
            </w:r>
            <w:r w:rsidR="0025744C">
              <w:t xml:space="preserve"> </w:t>
            </w:r>
            <w:r w:rsidR="005C634D">
              <w:t>* 1</w:t>
            </w:r>
          </w:p>
          <w:p w14:paraId="0F080D19" w14:textId="77777777" w:rsidR="005C634D" w:rsidRDefault="005C634D" w:rsidP="0012679D">
            <w:pPr>
              <w:pStyle w:val="ListParagraph"/>
              <w:numPr>
                <w:ilvl w:val="1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Turret</w:t>
            </w:r>
          </w:p>
          <w:p w14:paraId="34B5326D" w14:textId="29C7351D" w:rsidR="00FE3230" w:rsidRDefault="005C634D" w:rsidP="0012679D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</w:t>
            </w:r>
            <w:r w:rsidR="00330319">
              <w:t xml:space="preserve">can stun the turret and synths by Emp grenade and deal with the </w:t>
            </w:r>
            <w:r w:rsidR="00C82F21">
              <w:t>railroad agents first</w:t>
            </w:r>
          </w:p>
        </w:tc>
      </w:tr>
      <w:tr w:rsidR="0027142F" w14:paraId="458908CE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04E29FE6" w14:textId="33229B28" w:rsidR="0027142F" w:rsidRDefault="0027142F" w:rsidP="00DC62D7">
            <w:pPr>
              <w:jc w:val="center"/>
            </w:pPr>
            <w:r>
              <w:t>17</w:t>
            </w:r>
          </w:p>
        </w:tc>
        <w:tc>
          <w:tcPr>
            <w:tcW w:w="3459" w:type="dxa"/>
          </w:tcPr>
          <w:p w14:paraId="051D0018" w14:textId="0E8A74A2" w:rsidR="0027142F" w:rsidRPr="000572C6" w:rsidRDefault="000572C6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reaches </w:t>
            </w:r>
            <w:r w:rsidRPr="000572C6">
              <w:rPr>
                <w:b/>
                <w:bCs/>
              </w:rPr>
              <w:t>I3</w:t>
            </w:r>
            <w:r>
              <w:rPr>
                <w:b/>
                <w:bCs/>
              </w:rPr>
              <w:t xml:space="preserve"> </w:t>
            </w:r>
            <w:r>
              <w:t xml:space="preserve">and sees Alice </w:t>
            </w:r>
            <w:r w:rsidR="007B7CEE">
              <w:t xml:space="preserve">exits the </w:t>
            </w:r>
            <w:r w:rsidR="00666973">
              <w:t>hallway</w:t>
            </w:r>
            <w:r w:rsidR="00081530">
              <w:t xml:space="preserve"> from door </w:t>
            </w:r>
            <w:r w:rsidR="00081530" w:rsidRPr="00081530">
              <w:rPr>
                <w:b/>
                <w:bCs/>
                <w:color w:val="6666FF"/>
              </w:rPr>
              <w:t xml:space="preserve">A </w:t>
            </w:r>
            <w:r w:rsidR="00081530">
              <w:t>and close it</w:t>
            </w:r>
            <w:r w:rsidR="007B7CEE">
              <w:t xml:space="preserve">. </w:t>
            </w:r>
          </w:p>
        </w:tc>
        <w:tc>
          <w:tcPr>
            <w:tcW w:w="5541" w:type="dxa"/>
          </w:tcPr>
          <w:p w14:paraId="58CB739D" w14:textId="77777777" w:rsidR="0027142F" w:rsidRDefault="001E08FB" w:rsidP="0012679D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Enemies:</w:t>
            </w:r>
          </w:p>
          <w:p w14:paraId="08087D61" w14:textId="77777777" w:rsidR="001E08FB" w:rsidRDefault="002528F7" w:rsidP="0012679D">
            <w:pPr>
              <w:pStyle w:val="ListParagraph"/>
              <w:numPr>
                <w:ilvl w:val="1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Turret * 1</w:t>
            </w:r>
          </w:p>
          <w:p w14:paraId="765732BB" w14:textId="77777777" w:rsidR="002528F7" w:rsidRDefault="002528F7" w:rsidP="0012679D">
            <w:pPr>
              <w:pStyle w:val="ListParagraph"/>
              <w:numPr>
                <w:ilvl w:val="1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Ranged Railroad Agent * 1</w:t>
            </w:r>
          </w:p>
          <w:p w14:paraId="4910AC96" w14:textId="77777777" w:rsidR="002528F7" w:rsidRDefault="002528F7" w:rsidP="0012679D">
            <w:pPr>
              <w:pStyle w:val="ListParagraph"/>
              <w:numPr>
                <w:ilvl w:val="1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Ranged </w:t>
            </w:r>
            <w:r w:rsidR="005277F0">
              <w:t>Synths * 1</w:t>
            </w:r>
          </w:p>
          <w:p w14:paraId="7FECB3E0" w14:textId="77777777" w:rsidR="005277F0" w:rsidRDefault="005277F0" w:rsidP="0012679D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is able to see enemies patrolling in room </w:t>
            </w:r>
            <w:r w:rsidRPr="000E47D9">
              <w:rPr>
                <w:b/>
                <w:bCs/>
                <w:color w:val="FFB266"/>
              </w:rPr>
              <w:t>E</w:t>
            </w:r>
            <w:r>
              <w:t xml:space="preserve"> from the hole on the wall</w:t>
            </w:r>
          </w:p>
          <w:p w14:paraId="74B5C503" w14:textId="77777777" w:rsidR="004B3C95" w:rsidRDefault="004B3C95" w:rsidP="0012679D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can stun the turret with emp and deal with other </w:t>
            </w:r>
            <w:r w:rsidR="00750EE4">
              <w:t xml:space="preserve">first </w:t>
            </w:r>
          </w:p>
          <w:p w14:paraId="49739B8E" w14:textId="77777777" w:rsidR="001B56E5" w:rsidRPr="00111A41" w:rsidRDefault="001B56E5" w:rsidP="0012679D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will get a key from the loot of the </w:t>
            </w:r>
            <w:r w:rsidR="00A85A9E">
              <w:t xml:space="preserve">Ranged Railroad Agent to open the door </w:t>
            </w:r>
            <w:r w:rsidR="00A85A9E" w:rsidRPr="00A85A9E">
              <w:rPr>
                <w:b/>
                <w:bCs/>
                <w:color w:val="6666FF"/>
              </w:rPr>
              <w:t>A</w:t>
            </w:r>
          </w:p>
          <w:p w14:paraId="749B427A" w14:textId="77777777" w:rsidR="00111A41" w:rsidRDefault="00111A41" w:rsidP="0012679D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Supplies:</w:t>
            </w:r>
          </w:p>
          <w:p w14:paraId="23864D73" w14:textId="77777777" w:rsidR="00111A41" w:rsidRDefault="00111A41" w:rsidP="0012679D">
            <w:pPr>
              <w:pStyle w:val="ListParagraph"/>
              <w:numPr>
                <w:ilvl w:val="1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Medicine</w:t>
            </w:r>
          </w:p>
          <w:p w14:paraId="68CD0B04" w14:textId="77777777" w:rsidR="00111A41" w:rsidRDefault="00111A41" w:rsidP="0012679D">
            <w:pPr>
              <w:pStyle w:val="ListParagraph"/>
              <w:numPr>
                <w:ilvl w:val="1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Chems</w:t>
            </w:r>
          </w:p>
          <w:p w14:paraId="44993B69" w14:textId="09D94961" w:rsidR="00111A41" w:rsidRDefault="00111A41" w:rsidP="0012679D">
            <w:pPr>
              <w:pStyle w:val="ListParagraph"/>
              <w:numPr>
                <w:ilvl w:val="1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Emp Grenade</w:t>
            </w:r>
          </w:p>
        </w:tc>
      </w:tr>
      <w:tr w:rsidR="0027142F" w14:paraId="31991FF8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364F8CBC" w14:textId="06B372F5" w:rsidR="0027142F" w:rsidRDefault="0027142F" w:rsidP="00DC62D7">
            <w:pPr>
              <w:jc w:val="center"/>
            </w:pPr>
            <w:r>
              <w:lastRenderedPageBreak/>
              <w:t>18</w:t>
            </w:r>
          </w:p>
        </w:tc>
        <w:tc>
          <w:tcPr>
            <w:tcW w:w="3459" w:type="dxa"/>
          </w:tcPr>
          <w:p w14:paraId="24D6CD28" w14:textId="0489E36A" w:rsidR="0027142F" w:rsidRDefault="00A85A9E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</w:t>
            </w:r>
            <w:r w:rsidR="00111A41">
              <w:t>walk forward and take a rest from</w:t>
            </w:r>
            <w:r w:rsidR="00200D37">
              <w:t xml:space="preserve"> the intensive combat before</w:t>
            </w:r>
          </w:p>
        </w:tc>
        <w:tc>
          <w:tcPr>
            <w:tcW w:w="5541" w:type="dxa"/>
          </w:tcPr>
          <w:p w14:paraId="3934463E" w14:textId="77777777" w:rsidR="0027142F" w:rsidRDefault="00200D37" w:rsidP="0012679D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Supplies</w:t>
            </w:r>
          </w:p>
          <w:p w14:paraId="2CBC9C28" w14:textId="77777777" w:rsidR="00200D37" w:rsidRDefault="00200D37" w:rsidP="0012679D">
            <w:pPr>
              <w:pStyle w:val="ListParagraph"/>
              <w:numPr>
                <w:ilvl w:val="1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Chems</w:t>
            </w:r>
          </w:p>
          <w:p w14:paraId="37A04EE0" w14:textId="77777777" w:rsidR="00200D37" w:rsidRDefault="00200D37" w:rsidP="0012679D">
            <w:pPr>
              <w:pStyle w:val="ListParagraph"/>
              <w:numPr>
                <w:ilvl w:val="1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Ammo</w:t>
            </w:r>
          </w:p>
          <w:p w14:paraId="4C6FD808" w14:textId="77777777" w:rsidR="00103325" w:rsidRDefault="00103325" w:rsidP="0012679D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If the player has high skills of lockpicking, he is able to unlock door to room E and deal with the synths there in</w:t>
            </w:r>
            <w:r w:rsidR="006A4CD5">
              <w:t xml:space="preserve"> advanced</w:t>
            </w:r>
          </w:p>
          <w:p w14:paraId="5F894E99" w14:textId="284DF6C2" w:rsidR="00E719E8" w:rsidRDefault="00E719E8" w:rsidP="0012679D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is able to see the room </w:t>
            </w:r>
            <w:r>
              <w:rPr>
                <w:b/>
                <w:bCs/>
              </w:rPr>
              <w:t xml:space="preserve">I5 </w:t>
            </w:r>
            <w:r>
              <w:t xml:space="preserve">from the window </w:t>
            </w:r>
            <w:r w:rsidR="00714FF8">
              <w:t xml:space="preserve">on the wall near the entrance of </w:t>
            </w:r>
            <w:r w:rsidR="00714FF8">
              <w:rPr>
                <w:b/>
                <w:bCs/>
              </w:rPr>
              <w:t>MC</w:t>
            </w:r>
          </w:p>
        </w:tc>
      </w:tr>
      <w:tr w:rsidR="0027142F" w14:paraId="732EFA92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1D8C2D0C" w14:textId="2293B324" w:rsidR="0027142F" w:rsidRDefault="0027142F" w:rsidP="00DC62D7">
            <w:pPr>
              <w:jc w:val="center"/>
            </w:pPr>
            <w:r>
              <w:t>19</w:t>
            </w:r>
          </w:p>
        </w:tc>
        <w:tc>
          <w:tcPr>
            <w:tcW w:w="3459" w:type="dxa"/>
          </w:tcPr>
          <w:p w14:paraId="25A8E2A7" w14:textId="0E6D34B0" w:rsidR="0027142F" w:rsidRPr="003D6F3A" w:rsidRDefault="00484B17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enters the </w:t>
            </w:r>
            <w:r w:rsidR="003D6F3A">
              <w:rPr>
                <w:b/>
                <w:bCs/>
              </w:rPr>
              <w:t xml:space="preserve">MC </w:t>
            </w:r>
            <w:r w:rsidR="003D6F3A">
              <w:t xml:space="preserve">area </w:t>
            </w:r>
            <w:r w:rsidR="0082755C">
              <w:t xml:space="preserve">and talk to Alice </w:t>
            </w:r>
            <w:r w:rsidR="0003025D">
              <w:t xml:space="preserve">who is at the balcony </w:t>
            </w:r>
            <w:r w:rsidR="00226AFA">
              <w:t>at the second floor</w:t>
            </w:r>
            <w:r w:rsidR="0035558E">
              <w:t xml:space="preserve"> (See the </w:t>
            </w:r>
            <w:r w:rsidR="0040157A">
              <w:t xml:space="preserve">next </w:t>
            </w:r>
            <w:r w:rsidR="0024596B">
              <w:t xml:space="preserve">section for </w:t>
            </w:r>
            <w:r w:rsidR="00B7389D">
              <w:t>details of location</w:t>
            </w:r>
            <w:r w:rsidR="0035558E">
              <w:t>)</w:t>
            </w:r>
          </w:p>
        </w:tc>
        <w:tc>
          <w:tcPr>
            <w:tcW w:w="5541" w:type="dxa"/>
          </w:tcPr>
          <w:p w14:paraId="0829DFB8" w14:textId="77777777" w:rsidR="0027142F" w:rsidRDefault="003D6F3A" w:rsidP="0012679D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Narrative: </w:t>
            </w:r>
            <w:hyperlink w:anchor="_Narrative_Summary" w:history="1">
              <w:r w:rsidRPr="003D6F3A">
                <w:rPr>
                  <w:rStyle w:val="Hyperlink"/>
                </w:rPr>
                <w:t>Stage 80</w:t>
              </w:r>
            </w:hyperlink>
          </w:p>
          <w:p w14:paraId="75DC585C" w14:textId="6A1437E6" w:rsidR="00A75B68" w:rsidRDefault="0015349A" w:rsidP="0012679D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talks to Alice for narrative. After that, </w:t>
            </w:r>
            <w:r w:rsidR="00052938">
              <w:t xml:space="preserve">Alice will call </w:t>
            </w:r>
            <w:r w:rsidR="006149EB">
              <w:t xml:space="preserve">the ambush enemies form room D </w:t>
            </w:r>
            <w:r w:rsidR="006149EB">
              <w:rPr>
                <w:rFonts w:hint="eastAsia"/>
                <w:lang w:eastAsia="zh-CN"/>
              </w:rPr>
              <w:t>a</w:t>
            </w:r>
            <w:r w:rsidR="006149EB">
              <w:rPr>
                <w:lang w:eastAsia="zh-CN"/>
              </w:rPr>
              <w:t xml:space="preserve">nd E to attack the player and runs into </w:t>
            </w:r>
            <w:r w:rsidR="009B621A">
              <w:rPr>
                <w:lang w:eastAsia="zh-CN"/>
              </w:rPr>
              <w:t xml:space="preserve">room </w:t>
            </w:r>
            <w:r w:rsidR="009B621A">
              <w:rPr>
                <w:b/>
                <w:bCs/>
                <w:lang w:eastAsia="zh-CN"/>
              </w:rPr>
              <w:t xml:space="preserve">I8 </w:t>
            </w:r>
            <w:r w:rsidR="009B621A">
              <w:rPr>
                <w:lang w:eastAsia="zh-CN"/>
              </w:rPr>
              <w:t>(See the next section</w:t>
            </w:r>
            <w:r w:rsidR="0095059A">
              <w:rPr>
                <w:lang w:eastAsia="zh-CN"/>
              </w:rPr>
              <w:t xml:space="preserve"> for</w:t>
            </w:r>
            <w:r w:rsidR="000226FB">
              <w:rPr>
                <w:lang w:eastAsia="zh-CN"/>
              </w:rPr>
              <w:t xml:space="preserve"> detail</w:t>
            </w:r>
            <w:r w:rsidR="003127E0">
              <w:rPr>
                <w:lang w:eastAsia="zh-CN"/>
              </w:rPr>
              <w:t>s</w:t>
            </w:r>
            <w:r w:rsidR="000226FB">
              <w:rPr>
                <w:lang w:eastAsia="zh-CN"/>
              </w:rPr>
              <w:t xml:space="preserve"> of location</w:t>
            </w:r>
            <w:r w:rsidR="009B621A">
              <w:rPr>
                <w:lang w:eastAsia="zh-CN"/>
              </w:rPr>
              <w:t>)</w:t>
            </w:r>
          </w:p>
          <w:p w14:paraId="24A67209" w14:textId="77777777" w:rsidR="003D6F3A" w:rsidRDefault="00B4043B" w:rsidP="0012679D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Enemies:</w:t>
            </w:r>
          </w:p>
          <w:p w14:paraId="30716278" w14:textId="77777777" w:rsidR="00B4043B" w:rsidRDefault="00FE7B41" w:rsidP="0012679D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Ranged Synths * 2</w:t>
            </w:r>
          </w:p>
          <w:p w14:paraId="173D0796" w14:textId="0A93607B" w:rsidR="00FE7B41" w:rsidRDefault="00FE7B41" w:rsidP="0012679D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Ranged </w:t>
            </w:r>
            <w:r w:rsidR="00D1695D">
              <w:t>Railroad</w:t>
            </w:r>
            <w:r>
              <w:t xml:space="preserve"> * 2</w:t>
            </w:r>
          </w:p>
          <w:p w14:paraId="6C4616F1" w14:textId="77777777" w:rsidR="00FE7B41" w:rsidRDefault="00D1695D" w:rsidP="0012679D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Melee Synths * 1</w:t>
            </w:r>
          </w:p>
          <w:p w14:paraId="606A643D" w14:textId="77777777" w:rsidR="00D1695D" w:rsidRDefault="00D1695D" w:rsidP="0012679D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Melee Railroad * 1</w:t>
            </w:r>
          </w:p>
          <w:p w14:paraId="30B7C94D" w14:textId="77777777" w:rsidR="00D1695D" w:rsidRDefault="00BE23CB" w:rsidP="0012679D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Turrets * 2</w:t>
            </w:r>
          </w:p>
          <w:p w14:paraId="0519E953" w14:textId="55CD8C83" w:rsidR="00371E8C" w:rsidRDefault="00872EC3" w:rsidP="0012679D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 can explore room</w:t>
            </w:r>
            <w:r w:rsidR="0029209D">
              <w:t>s</w:t>
            </w:r>
            <w:r>
              <w:t xml:space="preserve"> </w:t>
            </w:r>
            <w:r w:rsidRPr="00C02DE9">
              <w:rPr>
                <w:b/>
                <w:bCs/>
                <w:color w:val="FFB266"/>
              </w:rPr>
              <w:t>D</w:t>
            </w:r>
            <w:r w:rsidR="00D520DF">
              <w:t xml:space="preserve">, </w:t>
            </w:r>
            <w:r w:rsidR="00D520DF" w:rsidRPr="00D520DF">
              <w:rPr>
                <w:b/>
                <w:bCs/>
                <w:color w:val="FFB266"/>
              </w:rPr>
              <w:t>E</w:t>
            </w:r>
            <w:r w:rsidR="00D520DF">
              <w:t xml:space="preserve">, </w:t>
            </w:r>
            <w:r w:rsidR="00D520DF" w:rsidRPr="00D520DF">
              <w:rPr>
                <w:b/>
                <w:bCs/>
                <w:color w:val="FFB266"/>
              </w:rPr>
              <w:t>F</w:t>
            </w:r>
            <w:r w:rsidR="00D520DF">
              <w:t xml:space="preserve">, and </w:t>
            </w:r>
            <w:r w:rsidR="00D520DF" w:rsidRPr="00D520DF">
              <w:rPr>
                <w:b/>
                <w:bCs/>
                <w:color w:val="FFB266"/>
              </w:rPr>
              <w:t>G</w:t>
            </w:r>
            <w:r w:rsidR="0029209D">
              <w:t xml:space="preserve"> after defeating all the ambush enemies</w:t>
            </w:r>
            <w:r w:rsidR="00FC5769">
              <w:t xml:space="preserve"> and is able to find a key</w:t>
            </w:r>
            <w:r w:rsidR="006B1231">
              <w:t xml:space="preserve"> in room </w:t>
            </w:r>
            <w:r w:rsidR="006B1231" w:rsidRPr="006B1231">
              <w:rPr>
                <w:b/>
                <w:bCs/>
                <w:color w:val="FFB266"/>
              </w:rPr>
              <w:t>D</w:t>
            </w:r>
            <w:r w:rsidR="00FC5769">
              <w:t xml:space="preserve"> for the balcony </w:t>
            </w:r>
            <w:r w:rsidR="002C7125">
              <w:t>on</w:t>
            </w:r>
            <w:r w:rsidR="00FC5769">
              <w:t xml:space="preserve"> the second floor</w:t>
            </w:r>
          </w:p>
          <w:p w14:paraId="6D241AA4" w14:textId="77777777" w:rsidR="001012EB" w:rsidRDefault="001012EB" w:rsidP="0012679D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Supplies</w:t>
            </w:r>
          </w:p>
          <w:p w14:paraId="4F1DE6C3" w14:textId="77777777" w:rsidR="001012EB" w:rsidRDefault="00751DC6" w:rsidP="0012679D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Medicine</w:t>
            </w:r>
          </w:p>
          <w:p w14:paraId="64BF9AC8" w14:textId="77777777" w:rsidR="00751DC6" w:rsidRDefault="00751DC6" w:rsidP="0012679D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Chems</w:t>
            </w:r>
          </w:p>
          <w:p w14:paraId="6FE6B2D9" w14:textId="77777777" w:rsidR="00751DC6" w:rsidRDefault="00751DC6" w:rsidP="0012679D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Ammo</w:t>
            </w:r>
          </w:p>
          <w:p w14:paraId="5B0BEA79" w14:textId="645FE32C" w:rsidR="00751DC6" w:rsidRDefault="00E44901" w:rsidP="0012679D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Emp Grenade</w:t>
            </w:r>
          </w:p>
        </w:tc>
      </w:tr>
      <w:tr w:rsidR="0027142F" w14:paraId="0B41AFC7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27218BE2" w14:textId="30EEDA6B" w:rsidR="0027142F" w:rsidRDefault="0027142F" w:rsidP="00DC62D7">
            <w:pPr>
              <w:jc w:val="center"/>
            </w:pPr>
            <w:r>
              <w:t>20</w:t>
            </w:r>
          </w:p>
        </w:tc>
        <w:tc>
          <w:tcPr>
            <w:tcW w:w="3459" w:type="dxa"/>
          </w:tcPr>
          <w:p w14:paraId="4D0024A8" w14:textId="324191C1" w:rsidR="0027142F" w:rsidRDefault="00102B27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player goes upstairs to track Alice again</w:t>
            </w:r>
            <w:r w:rsidR="0022007C">
              <w:t xml:space="preserve"> (To the second floor section)</w:t>
            </w:r>
          </w:p>
        </w:tc>
        <w:tc>
          <w:tcPr>
            <w:tcW w:w="5541" w:type="dxa"/>
          </w:tcPr>
          <w:p w14:paraId="198B2CC8" w14:textId="07D51C1B" w:rsidR="0027142F" w:rsidRDefault="00475997" w:rsidP="0012679D">
            <w:pPr>
              <w:pStyle w:val="ListParagraph"/>
              <w:numPr>
                <w:ilvl w:val="0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is able to see the hidden spiral </w:t>
            </w:r>
            <w:r w:rsidR="007E6562">
              <w:t>stair again from the hole on the wall</w:t>
            </w:r>
          </w:p>
        </w:tc>
      </w:tr>
    </w:tbl>
    <w:p w14:paraId="213DEAD0" w14:textId="77777777" w:rsidR="00EE6289" w:rsidRDefault="00EE6289" w:rsidP="00EE6289">
      <w:pPr>
        <w:sectPr w:rsidR="00EE6289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638969D9" w14:textId="19DE9427" w:rsidR="009043FE" w:rsidRPr="009043FE" w:rsidRDefault="003E1EE7" w:rsidP="00D80A7A">
      <w:pPr>
        <w:pStyle w:val="Heading3"/>
      </w:pPr>
      <w:bookmarkStart w:id="29" w:name="_Toc127742519"/>
      <w:r>
        <w:lastRenderedPageBreak/>
        <w:t>Interior Second Floor in SWM</w:t>
      </w:r>
      <w:bookmarkEnd w:id="29"/>
    </w:p>
    <w:p w14:paraId="29AE95CE" w14:textId="77777777" w:rsidR="009043FE" w:rsidRDefault="009043FE" w:rsidP="009043FE">
      <w:pPr>
        <w:keepNext/>
        <w:jc w:val="center"/>
      </w:pPr>
      <w:r>
        <w:rPr>
          <w:noProof/>
        </w:rPr>
        <w:drawing>
          <wp:inline distT="0" distB="0" distL="0" distR="0" wp14:anchorId="3C1B0CD6" wp14:editId="3591A1D0">
            <wp:extent cx="5760000" cy="37401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4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0476" w14:textId="44383797" w:rsidR="0097353C" w:rsidRPr="00EE6289" w:rsidRDefault="009043FE" w:rsidP="00EE6289">
      <w:pPr>
        <w:pStyle w:val="Caption"/>
        <w:jc w:val="center"/>
      </w:pPr>
      <w:bookmarkStart w:id="30" w:name="_Toc127742555"/>
      <w:r>
        <w:t xml:space="preserve">Figure </w:t>
      </w:r>
      <w:fldSimple w:instr=" SEQ Figure \* ARABIC ">
        <w:r w:rsidR="00DD5FE0">
          <w:rPr>
            <w:noProof/>
          </w:rPr>
          <w:t>10</w:t>
        </w:r>
      </w:fldSimple>
      <w:r>
        <w:t xml:space="preserve">: </w:t>
      </w:r>
      <w:r>
        <w:rPr>
          <w:noProof/>
        </w:rPr>
        <w:t xml:space="preserve"> </w:t>
      </w:r>
      <w:r w:rsidR="00C67701">
        <w:rPr>
          <w:noProof/>
        </w:rPr>
        <w:t>Interior Second Floor Walkthrough</w:t>
      </w:r>
      <w:r w:rsidR="00335976">
        <w:rPr>
          <w:noProof/>
        </w:rPr>
        <w:t xml:space="preserve"> [6]</w:t>
      </w:r>
      <w:bookmarkEnd w:id="30"/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165"/>
        <w:gridCol w:w="3459"/>
        <w:gridCol w:w="5541"/>
      </w:tblGrid>
      <w:tr w:rsidR="000C62DD" w14:paraId="5AD3496B" w14:textId="77777777" w:rsidTr="000C62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Align w:val="bottom"/>
          </w:tcPr>
          <w:p w14:paraId="325BFF08" w14:textId="77777777" w:rsidR="000C62DD" w:rsidRDefault="000C62DD" w:rsidP="00B26AC7">
            <w:pPr>
              <w:jc w:val="center"/>
            </w:pPr>
            <w:r>
              <w:br w:type="page"/>
              <w:t>Map Label / Stage</w:t>
            </w:r>
          </w:p>
        </w:tc>
        <w:tc>
          <w:tcPr>
            <w:tcW w:w="3459" w:type="dxa"/>
            <w:vAlign w:val="bottom"/>
          </w:tcPr>
          <w:p w14:paraId="0E53996C" w14:textId="77777777" w:rsidR="000C62DD" w:rsidRDefault="000C62DD" w:rsidP="00B26A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Summary</w:t>
            </w:r>
          </w:p>
        </w:tc>
        <w:tc>
          <w:tcPr>
            <w:tcW w:w="5541" w:type="dxa"/>
            <w:vAlign w:val="bottom"/>
          </w:tcPr>
          <w:p w14:paraId="38316A99" w14:textId="77777777" w:rsidR="000C62DD" w:rsidRDefault="000C62DD" w:rsidP="00B26A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Details</w:t>
            </w:r>
          </w:p>
        </w:tc>
      </w:tr>
      <w:tr w:rsidR="000C62DD" w14:paraId="4CE093BD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76B485E7" w14:textId="6AB608B9" w:rsidR="000C62DD" w:rsidRDefault="005D636C" w:rsidP="00B26AC7">
            <w:pPr>
              <w:jc w:val="center"/>
            </w:pPr>
            <w:r>
              <w:t>21</w:t>
            </w:r>
          </w:p>
        </w:tc>
        <w:tc>
          <w:tcPr>
            <w:tcW w:w="3459" w:type="dxa"/>
          </w:tcPr>
          <w:p w14:paraId="0681EEAD" w14:textId="4BF6C1C8" w:rsidR="000C62DD" w:rsidRDefault="00843A16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reaches the second floor </w:t>
            </w:r>
            <w:r w:rsidR="00BC3C9E">
              <w:t>from the stair</w:t>
            </w:r>
          </w:p>
        </w:tc>
        <w:tc>
          <w:tcPr>
            <w:tcW w:w="5541" w:type="dxa"/>
          </w:tcPr>
          <w:p w14:paraId="41AE0AC9" w14:textId="58095E10" w:rsidR="000C62DD" w:rsidRDefault="002D4791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</w:t>
            </w:r>
          </w:p>
        </w:tc>
      </w:tr>
      <w:tr w:rsidR="000C62DD" w14:paraId="35D15454" w14:textId="77777777" w:rsidTr="000C62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E90A7E1" w14:textId="59BF3AC2" w:rsidR="000C62DD" w:rsidRDefault="005D636C" w:rsidP="00B26AC7">
            <w:pPr>
              <w:jc w:val="center"/>
            </w:pPr>
            <w:r>
              <w:t>22</w:t>
            </w:r>
          </w:p>
        </w:tc>
        <w:tc>
          <w:tcPr>
            <w:tcW w:w="3459" w:type="dxa"/>
          </w:tcPr>
          <w:p w14:paraId="6E8543FE" w14:textId="4364868E" w:rsidR="000C62DD" w:rsidRDefault="002D4791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</w:t>
            </w:r>
            <w:r w:rsidR="00400390">
              <w:t>encounters with 3 enemies and manage to cross the laser mine trap blocking the hallway</w:t>
            </w:r>
          </w:p>
        </w:tc>
        <w:tc>
          <w:tcPr>
            <w:tcW w:w="5541" w:type="dxa"/>
          </w:tcPr>
          <w:p w14:paraId="413ED0AE" w14:textId="77777777" w:rsidR="000C62DD" w:rsidRDefault="00E74A03" w:rsidP="0012679D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Enemies</w:t>
            </w:r>
          </w:p>
          <w:p w14:paraId="09AB8264" w14:textId="77777777" w:rsidR="00E74A03" w:rsidRDefault="00E74A03" w:rsidP="0012679D">
            <w:pPr>
              <w:pStyle w:val="ListParagraph"/>
              <w:numPr>
                <w:ilvl w:val="1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Turret * 1</w:t>
            </w:r>
          </w:p>
          <w:p w14:paraId="18669C3E" w14:textId="77777777" w:rsidR="00E74A03" w:rsidRDefault="00E74A03" w:rsidP="0012679D">
            <w:pPr>
              <w:pStyle w:val="ListParagraph"/>
              <w:numPr>
                <w:ilvl w:val="1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Melee Railroad Agent * 1</w:t>
            </w:r>
          </w:p>
          <w:p w14:paraId="0CC31D9E" w14:textId="13BAFBD8" w:rsidR="007535FD" w:rsidRDefault="007535FD" w:rsidP="0012679D">
            <w:pPr>
              <w:pStyle w:val="ListParagraph"/>
              <w:numPr>
                <w:ilvl w:val="1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Ranged Synths * 1</w:t>
            </w:r>
          </w:p>
          <w:p w14:paraId="5FD2787D" w14:textId="77777777" w:rsidR="00E74A03" w:rsidRDefault="003F2518" w:rsidP="0012679D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After defeating all the enemies, the player can cross the laser </w:t>
            </w:r>
            <w:r w:rsidR="000C40F3">
              <w:t>mine trap by:</w:t>
            </w:r>
          </w:p>
          <w:p w14:paraId="421103A9" w14:textId="77777777" w:rsidR="000C40F3" w:rsidRDefault="000C40F3" w:rsidP="0012679D">
            <w:pPr>
              <w:pStyle w:val="ListParagraph"/>
              <w:numPr>
                <w:ilvl w:val="1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Hacking the terminals that closes the trap</w:t>
            </w:r>
          </w:p>
          <w:p w14:paraId="43F33787" w14:textId="77777777" w:rsidR="000C40F3" w:rsidRDefault="000766F7" w:rsidP="0012679D">
            <w:pPr>
              <w:pStyle w:val="ListParagraph"/>
              <w:numPr>
                <w:ilvl w:val="1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 emp grenade to disable the laser mine trap</w:t>
            </w:r>
          </w:p>
          <w:p w14:paraId="0C9715C8" w14:textId="77777777" w:rsidR="000766F7" w:rsidRDefault="00814642" w:rsidP="0012679D">
            <w:pPr>
              <w:pStyle w:val="ListParagraph"/>
              <w:numPr>
                <w:ilvl w:val="1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Bypass it by going</w:t>
            </w:r>
            <w:r w:rsidR="000766F7">
              <w:t xml:space="preserve"> to the exterior balcony colored in green in the map</w:t>
            </w:r>
            <w:r w:rsidR="003C4B74">
              <w:t xml:space="preserve"> and </w:t>
            </w:r>
            <w:r w:rsidR="00A60384">
              <w:t>open the door there with</w:t>
            </w:r>
            <w:r w:rsidR="003C4B74">
              <w:t xml:space="preserve"> the key found</w:t>
            </w:r>
            <w:r w:rsidR="00A60384">
              <w:t xml:space="preserve">ed in </w:t>
            </w:r>
            <w:r w:rsidR="003C4B74">
              <w:t xml:space="preserve">room </w:t>
            </w:r>
            <w:r w:rsidR="006B2C36">
              <w:t xml:space="preserve">D </w:t>
            </w:r>
            <w:r w:rsidR="00A60384">
              <w:t>on</w:t>
            </w:r>
            <w:r w:rsidR="006B2C36">
              <w:t xml:space="preserve"> the first floor to return to the interior </w:t>
            </w:r>
            <w:r w:rsidR="00A60384">
              <w:t>area</w:t>
            </w:r>
          </w:p>
          <w:p w14:paraId="2B9B5913" w14:textId="1841BDD8" w:rsidR="00DA61B9" w:rsidRDefault="00DA61B9" w:rsidP="0012679D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Resources</w:t>
            </w:r>
          </w:p>
          <w:p w14:paraId="6614F4EA" w14:textId="77777777" w:rsidR="00DA61B9" w:rsidRDefault="00DA61B9" w:rsidP="0012679D">
            <w:pPr>
              <w:pStyle w:val="ListParagraph"/>
              <w:numPr>
                <w:ilvl w:val="1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Ammo</w:t>
            </w:r>
          </w:p>
          <w:p w14:paraId="273BFCAC" w14:textId="77777777" w:rsidR="00DA61B9" w:rsidRDefault="00DA61B9" w:rsidP="0012679D">
            <w:pPr>
              <w:pStyle w:val="ListParagraph"/>
              <w:numPr>
                <w:ilvl w:val="1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Emp Grenade</w:t>
            </w:r>
          </w:p>
          <w:p w14:paraId="098E5EA3" w14:textId="33D77942" w:rsidR="00997647" w:rsidRDefault="00997647" w:rsidP="0012679D">
            <w:pPr>
              <w:pStyle w:val="ListParagraph"/>
              <w:numPr>
                <w:ilvl w:val="1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Medicine</w:t>
            </w:r>
          </w:p>
        </w:tc>
      </w:tr>
      <w:tr w:rsidR="000C62DD" w14:paraId="4099595C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3A9CEE70" w14:textId="4533F02A" w:rsidR="000C62DD" w:rsidRDefault="005D636C" w:rsidP="00B26AC7">
            <w:pPr>
              <w:jc w:val="center"/>
            </w:pPr>
            <w:r>
              <w:lastRenderedPageBreak/>
              <w:t>23</w:t>
            </w:r>
          </w:p>
        </w:tc>
        <w:tc>
          <w:tcPr>
            <w:tcW w:w="3459" w:type="dxa"/>
          </w:tcPr>
          <w:p w14:paraId="317402F3" w14:textId="04791BD9" w:rsidR="000C62DD" w:rsidRDefault="00EC2041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encounters ambush enemies and </w:t>
            </w:r>
            <w:r w:rsidR="00E04313">
              <w:t>find the hallway is blocked by ¾ height obstacle</w:t>
            </w:r>
          </w:p>
        </w:tc>
        <w:tc>
          <w:tcPr>
            <w:tcW w:w="5541" w:type="dxa"/>
          </w:tcPr>
          <w:p w14:paraId="51CB2FA7" w14:textId="0CB619A9" w:rsidR="00E04313" w:rsidRDefault="00E04313" w:rsidP="0012679D">
            <w:pPr>
              <w:pStyle w:val="ListParagraph"/>
              <w:numPr>
                <w:ilvl w:val="0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Enemies</w:t>
            </w:r>
          </w:p>
          <w:p w14:paraId="7AF00A82" w14:textId="77777777" w:rsidR="00E04313" w:rsidRDefault="00E04313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Melee Railroad Agent * 1</w:t>
            </w:r>
          </w:p>
          <w:p w14:paraId="65D00C32" w14:textId="77777777" w:rsidR="00E04313" w:rsidRDefault="00E04313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Ranged Synths * 1</w:t>
            </w:r>
          </w:p>
          <w:p w14:paraId="2D909FDC" w14:textId="32AC19A0" w:rsidR="00E04313" w:rsidRDefault="00E04313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Melee Synths * 2</w:t>
            </w:r>
          </w:p>
          <w:p w14:paraId="36DFD32E" w14:textId="77777777" w:rsidR="000C62DD" w:rsidRDefault="00557EA7" w:rsidP="0012679D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Resource</w:t>
            </w:r>
          </w:p>
          <w:p w14:paraId="3851E9BF" w14:textId="7490F9EA" w:rsidR="00557EA7" w:rsidRDefault="00557EA7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Ammo</w:t>
            </w:r>
          </w:p>
          <w:p w14:paraId="70A8AF28" w14:textId="341EB918" w:rsidR="00557EA7" w:rsidRDefault="00557EA7" w:rsidP="0012679D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</w:t>
            </w:r>
            <w:r w:rsidR="00FD60A7">
              <w:t xml:space="preserve">e player can see there is a turret in the </w:t>
            </w:r>
            <w:r w:rsidR="00FD60A7">
              <w:rPr>
                <w:b/>
                <w:bCs/>
              </w:rPr>
              <w:t xml:space="preserve">I6 </w:t>
            </w:r>
            <w:r w:rsidR="00FD60A7">
              <w:t>area</w:t>
            </w:r>
            <w:r w:rsidR="00434A75">
              <w:t xml:space="preserve"> but cannot shoot it effectively</w:t>
            </w:r>
          </w:p>
          <w:p w14:paraId="4AA1E9F6" w14:textId="5ECB4340" w:rsidR="00557EA7" w:rsidRDefault="00557EA7" w:rsidP="00557EA7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C62DD" w14:paraId="2EE1F0F2" w14:textId="77777777" w:rsidTr="000C62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605F3D7" w14:textId="597E78F8" w:rsidR="000C62DD" w:rsidRDefault="005D636C" w:rsidP="00B26AC7">
            <w:pPr>
              <w:jc w:val="center"/>
            </w:pPr>
            <w:r>
              <w:t>24</w:t>
            </w:r>
          </w:p>
        </w:tc>
        <w:tc>
          <w:tcPr>
            <w:tcW w:w="3459" w:type="dxa"/>
          </w:tcPr>
          <w:p w14:paraId="3D685BA4" w14:textId="47039395" w:rsidR="000C62DD" w:rsidRDefault="00632716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</w:t>
            </w:r>
            <w:r>
              <w:rPr>
                <w:lang w:eastAsia="zh-CN"/>
              </w:rPr>
              <w:t>e player jump down to the first floor to seek a way back to the second floor</w:t>
            </w:r>
          </w:p>
        </w:tc>
        <w:tc>
          <w:tcPr>
            <w:tcW w:w="5541" w:type="dxa"/>
          </w:tcPr>
          <w:p w14:paraId="4DE412D1" w14:textId="77777777" w:rsidR="000C62DD" w:rsidRDefault="00D63A66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goes to room </w:t>
            </w:r>
            <w:r w:rsidRPr="00D63A66">
              <w:rPr>
                <w:b/>
                <w:bCs/>
                <w:color w:val="FFB266"/>
              </w:rPr>
              <w:t>A</w:t>
            </w:r>
            <w:r>
              <w:rPr>
                <w:b/>
                <w:bCs/>
                <w:color w:val="FFB266"/>
              </w:rPr>
              <w:t xml:space="preserve"> </w:t>
            </w:r>
            <w:r w:rsidR="008A6CE5">
              <w:t xml:space="preserve">and jump into the hole to </w:t>
            </w:r>
            <w:r w:rsidR="001C6DC1">
              <w:t xml:space="preserve">reach room </w:t>
            </w:r>
            <w:r w:rsidR="001C6DC1">
              <w:rPr>
                <w:b/>
                <w:bCs/>
              </w:rPr>
              <w:t xml:space="preserve">I5 </w:t>
            </w:r>
            <w:r w:rsidR="001C6DC1">
              <w:t>to seek a way back to the second floor</w:t>
            </w:r>
          </w:p>
          <w:p w14:paraId="5802F49D" w14:textId="77777777" w:rsidR="0097471F" w:rsidRDefault="0097471F" w:rsidP="0012679D">
            <w:pPr>
              <w:pStyle w:val="ListParagraph"/>
              <w:numPr>
                <w:ilvl w:val="0"/>
                <w:numId w:val="39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Resource</w:t>
            </w:r>
          </w:p>
          <w:p w14:paraId="679088EE" w14:textId="2C5A9E78" w:rsidR="0097471F" w:rsidRPr="001C6DC1" w:rsidRDefault="0097471F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Ammo</w:t>
            </w:r>
          </w:p>
        </w:tc>
      </w:tr>
      <w:tr w:rsidR="005D636C" w14:paraId="4A48F2E9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18FDC0A2" w14:textId="642BAB37" w:rsidR="005D636C" w:rsidRDefault="005D636C" w:rsidP="00B26AC7">
            <w:pPr>
              <w:jc w:val="center"/>
            </w:pPr>
            <w:r>
              <w:t>25</w:t>
            </w:r>
          </w:p>
        </w:tc>
        <w:tc>
          <w:tcPr>
            <w:tcW w:w="3459" w:type="dxa"/>
          </w:tcPr>
          <w:p w14:paraId="59D3C27E" w14:textId="50E5DDAA" w:rsidR="005D636C" w:rsidRDefault="009E27DA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manages to pass the laser mine trap block the way to </w:t>
            </w:r>
            <w:r w:rsidR="0097471F">
              <w:t>another part of the room</w:t>
            </w:r>
          </w:p>
        </w:tc>
        <w:tc>
          <w:tcPr>
            <w:tcW w:w="5541" w:type="dxa"/>
          </w:tcPr>
          <w:p w14:paraId="75020FBC" w14:textId="77777777" w:rsidR="005D636C" w:rsidRDefault="00B53A08" w:rsidP="0012679D">
            <w:pPr>
              <w:pStyle w:val="ListParagraph"/>
              <w:numPr>
                <w:ilvl w:val="0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player can disa</w:t>
            </w:r>
            <w:r w:rsidR="00086B50">
              <w:t>ble the laser mine trap by Emp Grenade</w:t>
            </w:r>
          </w:p>
          <w:p w14:paraId="2BF5B478" w14:textId="77777777" w:rsidR="00086B50" w:rsidRDefault="00086B50" w:rsidP="0012679D">
            <w:pPr>
              <w:pStyle w:val="ListParagraph"/>
              <w:numPr>
                <w:ilvl w:val="0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can hack the terminals to </w:t>
            </w:r>
            <w:r w:rsidR="00A27A78">
              <w:t>disactivate the laser mine trap</w:t>
            </w:r>
          </w:p>
          <w:p w14:paraId="1E045553" w14:textId="77777777" w:rsidR="006D64FF" w:rsidRDefault="00AB5E3F" w:rsidP="0012679D">
            <w:pPr>
              <w:pStyle w:val="ListParagraph"/>
              <w:numPr>
                <w:ilvl w:val="0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Supplies</w:t>
            </w:r>
          </w:p>
          <w:p w14:paraId="677219A9" w14:textId="77777777" w:rsidR="00AB5E3F" w:rsidRDefault="00AB5E3F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Ammo</w:t>
            </w:r>
          </w:p>
          <w:p w14:paraId="28444959" w14:textId="77777777" w:rsidR="00AB5E3F" w:rsidRDefault="00AB5E3F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Medicine</w:t>
            </w:r>
          </w:p>
          <w:p w14:paraId="2BD94C18" w14:textId="07BA1044" w:rsidR="00AB5E3F" w:rsidRDefault="00AB5E3F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Chems</w:t>
            </w:r>
          </w:p>
        </w:tc>
      </w:tr>
      <w:tr w:rsidR="005D636C" w14:paraId="3059C369" w14:textId="77777777" w:rsidTr="000C62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0A5674F8" w14:textId="68860F59" w:rsidR="005D636C" w:rsidRDefault="005D636C" w:rsidP="00B26AC7">
            <w:pPr>
              <w:jc w:val="center"/>
            </w:pPr>
            <w:r>
              <w:t>26</w:t>
            </w:r>
          </w:p>
        </w:tc>
        <w:tc>
          <w:tcPr>
            <w:tcW w:w="3459" w:type="dxa"/>
          </w:tcPr>
          <w:p w14:paraId="31D1F8BB" w14:textId="09F67652" w:rsidR="005D636C" w:rsidRDefault="00AB5E3F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 crosses the laser mine trap and fine a ramp going back to the second floor</w:t>
            </w:r>
          </w:p>
        </w:tc>
        <w:tc>
          <w:tcPr>
            <w:tcW w:w="5541" w:type="dxa"/>
          </w:tcPr>
          <w:p w14:paraId="43EF20D7" w14:textId="77777777" w:rsidR="00AB5E3F" w:rsidRDefault="00AB5E3F" w:rsidP="0012679D">
            <w:pPr>
              <w:pStyle w:val="ListParagraph"/>
              <w:numPr>
                <w:ilvl w:val="0"/>
                <w:numId w:val="39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Supplies</w:t>
            </w:r>
          </w:p>
          <w:p w14:paraId="47CBB64A" w14:textId="77777777" w:rsidR="00AB5E3F" w:rsidRDefault="00AB5E3F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Ammo</w:t>
            </w:r>
          </w:p>
          <w:p w14:paraId="0DF9F8C9" w14:textId="77777777" w:rsidR="005D636C" w:rsidRDefault="00AB5E3F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Medicine</w:t>
            </w:r>
          </w:p>
          <w:p w14:paraId="39B3992E" w14:textId="77777777" w:rsidR="00AB5E3F" w:rsidRDefault="00AB5E3F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Emp Grenade</w:t>
            </w:r>
          </w:p>
          <w:p w14:paraId="5F3FDEF8" w14:textId="26F3AB41" w:rsidR="007166CC" w:rsidRDefault="007166CC" w:rsidP="0012679D">
            <w:pPr>
              <w:pStyle w:val="ListParagraph"/>
              <w:numPr>
                <w:ilvl w:val="0"/>
                <w:numId w:val="39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 can hack the terminal here for more information about Alice and Kala</w:t>
            </w:r>
          </w:p>
        </w:tc>
      </w:tr>
      <w:tr w:rsidR="005D636C" w14:paraId="1954681E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76AD554D" w14:textId="4BD0CFA8" w:rsidR="005D636C" w:rsidRDefault="005D636C" w:rsidP="00B26AC7">
            <w:pPr>
              <w:jc w:val="center"/>
            </w:pPr>
            <w:r>
              <w:t>27</w:t>
            </w:r>
          </w:p>
        </w:tc>
        <w:tc>
          <w:tcPr>
            <w:tcW w:w="3459" w:type="dxa"/>
          </w:tcPr>
          <w:p w14:paraId="72AE603C" w14:textId="6E5D960E" w:rsidR="005D636C" w:rsidRDefault="00866E72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goes back to the second floor </w:t>
            </w:r>
            <w:r w:rsidR="00AC52AC">
              <w:t>by climbing the ramp and encounter with new enemies</w:t>
            </w:r>
          </w:p>
        </w:tc>
        <w:tc>
          <w:tcPr>
            <w:tcW w:w="5541" w:type="dxa"/>
          </w:tcPr>
          <w:p w14:paraId="5A36EDDF" w14:textId="77777777" w:rsidR="00AC52AC" w:rsidRDefault="00AC52AC" w:rsidP="0012679D">
            <w:pPr>
              <w:pStyle w:val="ListParagraph"/>
              <w:numPr>
                <w:ilvl w:val="0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Enemies</w:t>
            </w:r>
          </w:p>
          <w:p w14:paraId="08506F2A" w14:textId="71239591" w:rsidR="00AC52AC" w:rsidRDefault="00AC52AC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Turret * 1</w:t>
            </w:r>
          </w:p>
          <w:p w14:paraId="10C547FF" w14:textId="77777777" w:rsidR="00AC52AC" w:rsidRDefault="00AC52AC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Ranged Synths * 1</w:t>
            </w:r>
          </w:p>
          <w:p w14:paraId="3F149A5E" w14:textId="77777777" w:rsidR="005D636C" w:rsidRDefault="00AC52AC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Ranged Railroad Agent * 1</w:t>
            </w:r>
          </w:p>
          <w:p w14:paraId="55CADB58" w14:textId="77777777" w:rsidR="00D23565" w:rsidRDefault="00D71259" w:rsidP="0012679D">
            <w:pPr>
              <w:pStyle w:val="ListParagraph"/>
              <w:numPr>
                <w:ilvl w:val="0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Supplies</w:t>
            </w:r>
          </w:p>
          <w:p w14:paraId="26AEC1FA" w14:textId="3A51A365" w:rsidR="00D71259" w:rsidRDefault="00D71259" w:rsidP="0012679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Ammo</w:t>
            </w:r>
          </w:p>
        </w:tc>
      </w:tr>
      <w:tr w:rsidR="005D636C" w14:paraId="65EE1D03" w14:textId="77777777" w:rsidTr="000C62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4EF88252" w14:textId="636DA64C" w:rsidR="005D636C" w:rsidRDefault="005D636C" w:rsidP="00B26AC7">
            <w:pPr>
              <w:jc w:val="center"/>
            </w:pPr>
            <w:r>
              <w:t>28</w:t>
            </w:r>
          </w:p>
        </w:tc>
        <w:tc>
          <w:tcPr>
            <w:tcW w:w="3459" w:type="dxa"/>
          </w:tcPr>
          <w:p w14:paraId="2EAC56F6" w14:textId="051B4426" w:rsidR="005D636C" w:rsidRPr="00FB0B2B" w:rsidRDefault="00FB0B2B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manages to find a way to get in the room </w:t>
            </w:r>
            <w:r>
              <w:rPr>
                <w:b/>
                <w:bCs/>
              </w:rPr>
              <w:t xml:space="preserve">I8 </w:t>
            </w:r>
            <w:r>
              <w:t xml:space="preserve">where </w:t>
            </w:r>
            <w:r w:rsidR="007240DD">
              <w:t>Alice got in before</w:t>
            </w:r>
          </w:p>
        </w:tc>
        <w:tc>
          <w:tcPr>
            <w:tcW w:w="5541" w:type="dxa"/>
          </w:tcPr>
          <w:p w14:paraId="7C5D7A25" w14:textId="4348463B" w:rsidR="002247C0" w:rsidRPr="002247C0" w:rsidRDefault="002247C0" w:rsidP="0012679D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Narrative: </w:t>
            </w:r>
            <w:hyperlink w:anchor="_Narrative_Summary" w:history="1">
              <w:r w:rsidRPr="002247C0">
                <w:rPr>
                  <w:rStyle w:val="Hyperlink"/>
                </w:rPr>
                <w:t>Stage SQ-20</w:t>
              </w:r>
            </w:hyperlink>
          </w:p>
          <w:p w14:paraId="634822A8" w14:textId="07D7C998" w:rsidR="008D0126" w:rsidRDefault="007240DD" w:rsidP="0012679D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The player</w:t>
            </w:r>
            <w:r w:rsidR="00DE4D3F">
              <w:t xml:space="preserve"> have four ways to reach room </w:t>
            </w:r>
            <w:r w:rsidR="00DE4D3F" w:rsidRPr="008D0126">
              <w:rPr>
                <w:b/>
                <w:bCs/>
              </w:rPr>
              <w:t>I8</w:t>
            </w:r>
            <w:r w:rsidR="00DE4D3F">
              <w:t xml:space="preserve"> </w:t>
            </w:r>
            <w:r w:rsidR="00DE4D3F">
              <w:rPr>
                <w:rFonts w:hint="eastAsia"/>
                <w:lang w:eastAsia="zh-CN"/>
              </w:rPr>
              <w:t>a</w:t>
            </w:r>
            <w:r w:rsidR="00DE4D3F">
              <w:t xml:space="preserve">ccording to their </w:t>
            </w:r>
            <w:r w:rsidR="00E52EE1">
              <w:t xml:space="preserve">skill configurations and </w:t>
            </w:r>
            <w:r w:rsidR="00D623D5">
              <w:t>preference</w:t>
            </w:r>
            <w:r w:rsidR="00532E9B">
              <w:t xml:space="preserve">. </w:t>
            </w:r>
            <w:r w:rsidR="006E154E">
              <w:t xml:space="preserve">The four ways are detailed in </w:t>
            </w:r>
            <w:r w:rsidR="006E154E" w:rsidRPr="008D0126">
              <w:rPr>
                <w:b/>
                <w:bCs/>
              </w:rPr>
              <w:t>28a, 28b, 28c, and 28d</w:t>
            </w:r>
          </w:p>
          <w:p w14:paraId="19FFD011" w14:textId="7DAAA181" w:rsidR="003F1D07" w:rsidRPr="00CC025E" w:rsidRDefault="008D0126" w:rsidP="0012679D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lastRenderedPageBreak/>
              <w:t xml:space="preserve">If the player </w:t>
            </w:r>
            <w:r w:rsidR="002247C0">
              <w:t xml:space="preserve">enters the room </w:t>
            </w:r>
            <w:r w:rsidR="002247C0" w:rsidRPr="005607DA">
              <w:rPr>
                <w:b/>
                <w:bCs/>
                <w:color w:val="FFB266"/>
              </w:rPr>
              <w:t>D</w:t>
            </w:r>
            <w:r w:rsidR="002247C0">
              <w:t xml:space="preserve">, he/she can get access to the third floor where the side quest </w:t>
            </w:r>
            <w:r w:rsidR="00141A31">
              <w:t xml:space="preserve">is by pressing the button among the container </w:t>
            </w:r>
          </w:p>
          <w:p w14:paraId="2490E6AC" w14:textId="5CFEAE7E" w:rsidR="00CC025E" w:rsidRPr="003F1D07" w:rsidRDefault="00CC025E" w:rsidP="0012679D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Each way to reach room </w:t>
            </w:r>
            <w:r>
              <w:rPr>
                <w:b/>
                <w:bCs/>
              </w:rPr>
              <w:t xml:space="preserve">I8 </w:t>
            </w:r>
            <w:r>
              <w:t xml:space="preserve">provides different </w:t>
            </w:r>
            <w:r w:rsidR="001E68AD">
              <w:t>supplies</w:t>
            </w:r>
          </w:p>
        </w:tc>
      </w:tr>
      <w:tr w:rsidR="005D636C" w14:paraId="2FC5C933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1B746B1" w14:textId="5840384E" w:rsidR="005D636C" w:rsidRDefault="00BA7F49" w:rsidP="00B26AC7">
            <w:pPr>
              <w:jc w:val="center"/>
            </w:pPr>
            <w:r>
              <w:lastRenderedPageBreak/>
              <w:t>28a</w:t>
            </w:r>
          </w:p>
        </w:tc>
        <w:tc>
          <w:tcPr>
            <w:tcW w:w="3459" w:type="dxa"/>
          </w:tcPr>
          <w:p w14:paraId="7F1FC8AB" w14:textId="421B2BD0" w:rsidR="005D636C" w:rsidRPr="009E7B14" w:rsidRDefault="00D7532E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first way </w:t>
            </w:r>
            <w:r w:rsidR="009E7B14">
              <w:t xml:space="preserve">to reach room </w:t>
            </w:r>
            <w:r w:rsidR="009E7B14">
              <w:rPr>
                <w:b/>
                <w:bCs/>
              </w:rPr>
              <w:t xml:space="preserve">I8 </w:t>
            </w:r>
            <w:r w:rsidR="009E7B14">
              <w:t xml:space="preserve">is </w:t>
            </w:r>
            <w:r w:rsidR="003850F7">
              <w:t xml:space="preserve">to </w:t>
            </w:r>
            <w:r w:rsidR="007E692E">
              <w:t xml:space="preserve">explore room </w:t>
            </w:r>
            <w:r w:rsidR="007E692E" w:rsidRPr="007E692E">
              <w:rPr>
                <w:b/>
                <w:bCs/>
                <w:color w:val="FFB266"/>
              </w:rPr>
              <w:t>B</w:t>
            </w:r>
            <w:r w:rsidR="007E692E">
              <w:t>,</w:t>
            </w:r>
            <w:r w:rsidR="007E692E" w:rsidRPr="007E692E">
              <w:rPr>
                <w:b/>
                <w:bCs/>
                <w:color w:val="FFB266"/>
              </w:rPr>
              <w:t xml:space="preserve"> C</w:t>
            </w:r>
            <w:r w:rsidR="007E692E">
              <w:t xml:space="preserve">, </w:t>
            </w:r>
            <w:r w:rsidR="007E692E" w:rsidRPr="007E692E">
              <w:rPr>
                <w:b/>
                <w:bCs/>
                <w:color w:val="FFB266"/>
              </w:rPr>
              <w:t>D</w:t>
            </w:r>
            <w:r w:rsidR="007E692E">
              <w:t xml:space="preserve">, and </w:t>
            </w:r>
            <w:r w:rsidR="007E692E" w:rsidRPr="007E692E">
              <w:rPr>
                <w:b/>
                <w:bCs/>
                <w:color w:val="FFB266"/>
              </w:rPr>
              <w:t>F</w:t>
            </w:r>
          </w:p>
        </w:tc>
        <w:tc>
          <w:tcPr>
            <w:tcW w:w="5541" w:type="dxa"/>
          </w:tcPr>
          <w:p w14:paraId="40DAD8F3" w14:textId="77777777" w:rsidR="005D636C" w:rsidRDefault="00410168" w:rsidP="0012679D">
            <w:pPr>
              <w:pStyle w:val="ListParagraph"/>
              <w:numPr>
                <w:ilvl w:val="0"/>
                <w:numId w:val="4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player defeats two enemies</w:t>
            </w:r>
            <w:r w:rsidR="00194617">
              <w:t xml:space="preserve"> (a melee railroad agent and a ranged synths)</w:t>
            </w:r>
            <w:r>
              <w:t xml:space="preserve"> in room </w:t>
            </w:r>
            <w:r w:rsidRPr="00A53585">
              <w:rPr>
                <w:b/>
                <w:bCs/>
                <w:color w:val="FFB266"/>
              </w:rPr>
              <w:t>B</w:t>
            </w:r>
          </w:p>
          <w:p w14:paraId="1F2E4FE7" w14:textId="1FECDCB7" w:rsidR="00471A99" w:rsidRDefault="00B44132" w:rsidP="0012679D">
            <w:pPr>
              <w:pStyle w:val="ListParagraph"/>
              <w:numPr>
                <w:ilvl w:val="0"/>
                <w:numId w:val="4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Lockpick the door to room </w:t>
            </w:r>
            <w:r w:rsidRPr="00A53585">
              <w:rPr>
                <w:b/>
                <w:bCs/>
                <w:color w:val="FFB266"/>
              </w:rPr>
              <w:t>C</w:t>
            </w:r>
            <w:r>
              <w:t xml:space="preserve"> and use the terminal there to unlock the </w:t>
            </w:r>
            <w:r w:rsidR="00A873F2">
              <w:t xml:space="preserve">door </w:t>
            </w:r>
            <w:r w:rsidR="00471A99">
              <w:t xml:space="preserve">at the left side of room </w:t>
            </w:r>
            <w:r w:rsidR="00471A99" w:rsidRPr="00A53585">
              <w:rPr>
                <w:b/>
                <w:bCs/>
                <w:color w:val="FFB266"/>
              </w:rPr>
              <w:t>C</w:t>
            </w:r>
            <w:r w:rsidR="004F2331">
              <w:t xml:space="preserve"> The player can also disactivate the turret</w:t>
            </w:r>
            <w:r w:rsidR="00DB5652">
              <w:t xml:space="preserve">s in the hallway and in the room </w:t>
            </w:r>
            <w:r w:rsidR="00DB5652" w:rsidRPr="00A53585">
              <w:rPr>
                <w:b/>
                <w:bCs/>
                <w:color w:val="FFB266"/>
              </w:rPr>
              <w:t>D</w:t>
            </w:r>
            <w:r w:rsidR="004F2331">
              <w:t xml:space="preserve"> by </w:t>
            </w:r>
            <w:r w:rsidR="00927FEE">
              <w:t>this terminal</w:t>
            </w:r>
          </w:p>
          <w:p w14:paraId="03290303" w14:textId="77777777" w:rsidR="00A873F2" w:rsidRDefault="00DB5652" w:rsidP="0012679D">
            <w:pPr>
              <w:pStyle w:val="ListParagraph"/>
              <w:numPr>
                <w:ilvl w:val="0"/>
                <w:numId w:val="4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</w:t>
            </w:r>
            <w:r w:rsidR="00471A99">
              <w:t>nter</w:t>
            </w:r>
            <w:r>
              <w:t xml:space="preserve"> room </w:t>
            </w:r>
            <w:r w:rsidRPr="00A53585">
              <w:rPr>
                <w:b/>
                <w:bCs/>
                <w:color w:val="FFB266"/>
              </w:rPr>
              <w:t>D</w:t>
            </w:r>
            <w:r>
              <w:t xml:space="preserve"> from its right side and defeat the enemies in it (</w:t>
            </w:r>
            <w:r w:rsidR="00E00B48">
              <w:t xml:space="preserve">turret * 1, ranged synths *2, </w:t>
            </w:r>
            <w:r w:rsidR="008D0126">
              <w:t>melee railroad agent * 1</w:t>
            </w:r>
            <w:r>
              <w:t>)</w:t>
            </w:r>
          </w:p>
          <w:p w14:paraId="2D1FC86C" w14:textId="77777777" w:rsidR="008D0126" w:rsidRDefault="008D0126" w:rsidP="0012679D">
            <w:pPr>
              <w:pStyle w:val="ListParagraph"/>
              <w:numPr>
                <w:ilvl w:val="0"/>
                <w:numId w:val="4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Enter the room </w:t>
            </w:r>
            <w:r w:rsidRPr="00A53585">
              <w:rPr>
                <w:b/>
                <w:bCs/>
                <w:color w:val="FFB266"/>
              </w:rPr>
              <w:t>F</w:t>
            </w:r>
          </w:p>
          <w:p w14:paraId="512529CC" w14:textId="77777777" w:rsidR="008D0126" w:rsidRPr="00916657" w:rsidRDefault="008C1704" w:rsidP="0012679D">
            <w:pPr>
              <w:pStyle w:val="ListParagraph"/>
              <w:numPr>
                <w:ilvl w:val="0"/>
                <w:numId w:val="4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Enter the room </w:t>
            </w:r>
            <w:r>
              <w:rPr>
                <w:b/>
                <w:bCs/>
              </w:rPr>
              <w:t>I8</w:t>
            </w:r>
          </w:p>
          <w:p w14:paraId="5AC33D8A" w14:textId="42545F68" w:rsidR="00916657" w:rsidRDefault="00916657" w:rsidP="0012679D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Supplies:</w:t>
            </w:r>
          </w:p>
          <w:p w14:paraId="5ECF9C97" w14:textId="77777777" w:rsidR="00916657" w:rsidRDefault="00C12844" w:rsidP="0012679D">
            <w:pPr>
              <w:pStyle w:val="ListParagraph"/>
              <w:numPr>
                <w:ilvl w:val="1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Ammo</w:t>
            </w:r>
          </w:p>
          <w:p w14:paraId="14696799" w14:textId="77777777" w:rsidR="00C12844" w:rsidRDefault="00C12844" w:rsidP="0012679D">
            <w:pPr>
              <w:pStyle w:val="ListParagraph"/>
              <w:numPr>
                <w:ilvl w:val="1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Chems</w:t>
            </w:r>
          </w:p>
          <w:p w14:paraId="6D776D82" w14:textId="77777777" w:rsidR="00C12844" w:rsidRDefault="00C12844" w:rsidP="0012679D">
            <w:pPr>
              <w:pStyle w:val="ListParagraph"/>
              <w:numPr>
                <w:ilvl w:val="1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Medicine</w:t>
            </w:r>
          </w:p>
          <w:p w14:paraId="2803C961" w14:textId="0681EDF2" w:rsidR="00693C35" w:rsidRDefault="00693C35" w:rsidP="0012679D">
            <w:pPr>
              <w:pStyle w:val="ListParagraph"/>
              <w:numPr>
                <w:ilvl w:val="1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Emp Grenade</w:t>
            </w:r>
          </w:p>
          <w:p w14:paraId="01623632" w14:textId="39244DE5" w:rsidR="00C12844" w:rsidRDefault="007F2D20" w:rsidP="0012679D">
            <w:pPr>
              <w:pStyle w:val="ListParagraph"/>
              <w:numPr>
                <w:ilvl w:val="1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Double Barrel Shotgun</w:t>
            </w:r>
          </w:p>
        </w:tc>
      </w:tr>
      <w:tr w:rsidR="00BA7F49" w14:paraId="5915DBBE" w14:textId="77777777" w:rsidTr="000C62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2EB349B0" w14:textId="6007B777" w:rsidR="00BA7F49" w:rsidRDefault="00BA7F49" w:rsidP="00B26AC7">
            <w:pPr>
              <w:jc w:val="center"/>
            </w:pPr>
            <w:r>
              <w:t>28b</w:t>
            </w:r>
          </w:p>
        </w:tc>
        <w:tc>
          <w:tcPr>
            <w:tcW w:w="3459" w:type="dxa"/>
          </w:tcPr>
          <w:p w14:paraId="2F1EB82F" w14:textId="65934F8F" w:rsidR="00BA7F49" w:rsidRPr="0079365A" w:rsidRDefault="003850F7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second way to reach room </w:t>
            </w:r>
            <w:r>
              <w:rPr>
                <w:b/>
                <w:bCs/>
              </w:rPr>
              <w:t xml:space="preserve">I8 </w:t>
            </w:r>
            <w:r>
              <w:t xml:space="preserve">is to </w:t>
            </w:r>
            <w:r w:rsidR="0079365A">
              <w:t xml:space="preserve">manage to pass the hallway where the laser mine is and enter room </w:t>
            </w:r>
            <w:r w:rsidR="0079365A" w:rsidRPr="00A46F91">
              <w:rPr>
                <w:b/>
                <w:bCs/>
                <w:color w:val="FFB266"/>
              </w:rPr>
              <w:t>D</w:t>
            </w:r>
            <w:r w:rsidR="0079365A">
              <w:t xml:space="preserve"> from its right side. Then, reach </w:t>
            </w:r>
            <w:r w:rsidR="0079365A">
              <w:rPr>
                <w:b/>
                <w:bCs/>
              </w:rPr>
              <w:t xml:space="preserve">I8 </w:t>
            </w:r>
            <w:r w:rsidR="0079365A">
              <w:t>by walking through room F</w:t>
            </w:r>
          </w:p>
        </w:tc>
        <w:tc>
          <w:tcPr>
            <w:tcW w:w="5541" w:type="dxa"/>
          </w:tcPr>
          <w:p w14:paraId="0CE84905" w14:textId="672EBA14" w:rsidR="00BA7F49" w:rsidRDefault="00B54F4F" w:rsidP="0012679D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Disarm the laser </w:t>
            </w:r>
            <w:r w:rsidR="00754A58">
              <w:t>mine trap in the hallway by Emp grenade</w:t>
            </w:r>
            <w:r w:rsidR="00521EAB">
              <w:t xml:space="preserve"> after defeating the enemies (melee Railroad agent * 1, </w:t>
            </w:r>
            <w:r w:rsidR="00772773">
              <w:t>range railroad agent *2</w:t>
            </w:r>
            <w:r w:rsidR="00521EAB">
              <w:t>)</w:t>
            </w:r>
            <w:r w:rsidR="00E049F0">
              <w:t xml:space="preserve"> in it</w:t>
            </w:r>
          </w:p>
          <w:p w14:paraId="3018E632" w14:textId="77777777" w:rsidR="00BC0D41" w:rsidRDefault="00BC0D41" w:rsidP="0012679D">
            <w:pPr>
              <w:pStyle w:val="ListParagraph"/>
              <w:numPr>
                <w:ilvl w:val="0"/>
                <w:numId w:val="41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Enter room </w:t>
            </w:r>
            <w:r w:rsidRPr="00A53585">
              <w:rPr>
                <w:b/>
                <w:bCs/>
                <w:color w:val="FFB266"/>
              </w:rPr>
              <w:t>D</w:t>
            </w:r>
            <w:r>
              <w:t xml:space="preserve"> from its right side and defeat the enemies in it (turret * 1, ranged synths *2, melee railroad agent * 1)</w:t>
            </w:r>
          </w:p>
          <w:p w14:paraId="70D9B740" w14:textId="77777777" w:rsidR="00BC0D41" w:rsidRDefault="00BC0D41" w:rsidP="0012679D">
            <w:pPr>
              <w:pStyle w:val="ListParagraph"/>
              <w:numPr>
                <w:ilvl w:val="0"/>
                <w:numId w:val="41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Enter the room </w:t>
            </w:r>
            <w:r w:rsidRPr="00A53585">
              <w:rPr>
                <w:b/>
                <w:bCs/>
                <w:color w:val="FFB266"/>
              </w:rPr>
              <w:t>F</w:t>
            </w:r>
          </w:p>
          <w:p w14:paraId="521BEFBB" w14:textId="77777777" w:rsidR="00754A58" w:rsidRPr="0012679D" w:rsidRDefault="00BC0D41" w:rsidP="0012679D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Enter the room </w:t>
            </w:r>
            <w:r>
              <w:rPr>
                <w:b/>
                <w:bCs/>
              </w:rPr>
              <w:t>I8</w:t>
            </w:r>
          </w:p>
          <w:p w14:paraId="1BE5B7C8" w14:textId="60F7877D" w:rsidR="0012679D" w:rsidRDefault="0012679D" w:rsidP="0012679D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Supplies:</w:t>
            </w:r>
          </w:p>
          <w:p w14:paraId="56C82389" w14:textId="77777777" w:rsidR="0012679D" w:rsidRDefault="0012679D" w:rsidP="0012679D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Ammo</w:t>
            </w:r>
          </w:p>
          <w:p w14:paraId="0846959D" w14:textId="77777777" w:rsidR="00BD3F9F" w:rsidRDefault="0012679D" w:rsidP="0012679D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Medicine</w:t>
            </w:r>
          </w:p>
          <w:p w14:paraId="488CB558" w14:textId="7BA4231E" w:rsidR="0012679D" w:rsidRDefault="000E77C2" w:rsidP="0012679D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Emp Grenade</w:t>
            </w:r>
          </w:p>
        </w:tc>
      </w:tr>
      <w:tr w:rsidR="00BA7F49" w14:paraId="15528A21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34A65A02" w14:textId="6EFE2F4C" w:rsidR="00BA7F49" w:rsidRDefault="00BA7F49" w:rsidP="00B26AC7">
            <w:pPr>
              <w:jc w:val="center"/>
            </w:pPr>
            <w:r>
              <w:t>28c</w:t>
            </w:r>
          </w:p>
        </w:tc>
        <w:tc>
          <w:tcPr>
            <w:tcW w:w="3459" w:type="dxa"/>
          </w:tcPr>
          <w:p w14:paraId="6CD7D6EA" w14:textId="6C7824BB" w:rsidR="00BA7F49" w:rsidRDefault="003F1D07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If the player have not bobby pin and</w:t>
            </w:r>
            <w:r w:rsidR="005061D4">
              <w:t xml:space="preserve"> Emp grenade, hacking the terminal </w:t>
            </w:r>
            <w:r w:rsidR="007920D6">
              <w:t xml:space="preserve">at the bottom side of room D can help the player reaches room </w:t>
            </w:r>
            <w:r w:rsidR="007920D6">
              <w:rPr>
                <w:b/>
                <w:bCs/>
              </w:rPr>
              <w:t>I8</w:t>
            </w:r>
            <w:r>
              <w:t xml:space="preserve"> </w:t>
            </w:r>
          </w:p>
        </w:tc>
        <w:tc>
          <w:tcPr>
            <w:tcW w:w="5541" w:type="dxa"/>
          </w:tcPr>
          <w:p w14:paraId="7165B725" w14:textId="77777777" w:rsidR="00BA7F49" w:rsidRDefault="00E049F0" w:rsidP="009C11F8">
            <w:pPr>
              <w:pStyle w:val="ListParagraph"/>
              <w:numPr>
                <w:ilvl w:val="0"/>
                <w:numId w:val="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Defeat the enemies (melee Railroad agent * 1, range railroad agent *2)</w:t>
            </w:r>
            <w:r w:rsidR="001A0545">
              <w:t xml:space="preserve"> in the hall</w:t>
            </w:r>
            <w:r w:rsidR="00464655">
              <w:t>way</w:t>
            </w:r>
          </w:p>
          <w:p w14:paraId="2FA622D7" w14:textId="77777777" w:rsidR="00F40195" w:rsidRDefault="00F40195" w:rsidP="009C11F8">
            <w:pPr>
              <w:pStyle w:val="ListParagraph"/>
              <w:numPr>
                <w:ilvl w:val="0"/>
                <w:numId w:val="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Hack the terminal by the door at the bottom side of room </w:t>
            </w:r>
            <w:r w:rsidRPr="005607DA">
              <w:rPr>
                <w:b/>
                <w:bCs/>
                <w:color w:val="FFB266"/>
              </w:rPr>
              <w:t>D</w:t>
            </w:r>
            <w:r>
              <w:t xml:space="preserve"> to the door</w:t>
            </w:r>
          </w:p>
          <w:p w14:paraId="2D2F4757" w14:textId="6488CF37" w:rsidR="007D5F56" w:rsidRDefault="007D5F56" w:rsidP="009C11F8">
            <w:pPr>
              <w:pStyle w:val="ListParagraph"/>
              <w:numPr>
                <w:ilvl w:val="0"/>
                <w:numId w:val="42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Enter room </w:t>
            </w:r>
            <w:r w:rsidRPr="00A53585">
              <w:rPr>
                <w:b/>
                <w:bCs/>
                <w:color w:val="FFB266"/>
              </w:rPr>
              <w:t>D</w:t>
            </w:r>
            <w:r>
              <w:t xml:space="preserve"> from its bottom side and defeat the enemies in it (turret * 1, ranged synths *2, melee railroad agent * 1)</w:t>
            </w:r>
          </w:p>
          <w:p w14:paraId="56021845" w14:textId="77777777" w:rsidR="009C5123" w:rsidRDefault="009C5123" w:rsidP="009C11F8">
            <w:pPr>
              <w:pStyle w:val="ListParagraph"/>
              <w:numPr>
                <w:ilvl w:val="0"/>
                <w:numId w:val="42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Enter the room </w:t>
            </w:r>
            <w:r w:rsidRPr="00A53585">
              <w:rPr>
                <w:b/>
                <w:bCs/>
                <w:color w:val="FFB266"/>
              </w:rPr>
              <w:t>F</w:t>
            </w:r>
          </w:p>
          <w:p w14:paraId="12DB8ABC" w14:textId="77777777" w:rsidR="007D5F56" w:rsidRPr="009C11F8" w:rsidRDefault="009C5123" w:rsidP="009C11F8">
            <w:pPr>
              <w:pStyle w:val="ListParagraph"/>
              <w:numPr>
                <w:ilvl w:val="0"/>
                <w:numId w:val="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Enter the room </w:t>
            </w:r>
            <w:r>
              <w:rPr>
                <w:b/>
                <w:bCs/>
              </w:rPr>
              <w:t>I8</w:t>
            </w:r>
          </w:p>
          <w:p w14:paraId="549D0FB3" w14:textId="067CE1A9" w:rsidR="009C11F8" w:rsidRDefault="009C11F8" w:rsidP="009C11F8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Supplies:</w:t>
            </w:r>
          </w:p>
          <w:p w14:paraId="28702616" w14:textId="77777777" w:rsidR="009C11F8" w:rsidRDefault="009C11F8" w:rsidP="009C11F8">
            <w:pPr>
              <w:pStyle w:val="ListParagraph"/>
              <w:numPr>
                <w:ilvl w:val="1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Ammo</w:t>
            </w:r>
          </w:p>
          <w:p w14:paraId="2D1D7460" w14:textId="77777777" w:rsidR="009C11F8" w:rsidRDefault="009C11F8" w:rsidP="009C11F8">
            <w:pPr>
              <w:pStyle w:val="ListParagraph"/>
              <w:numPr>
                <w:ilvl w:val="1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Medicine</w:t>
            </w:r>
          </w:p>
          <w:p w14:paraId="2F5CC732" w14:textId="5DF8CEAC" w:rsidR="009C11F8" w:rsidRDefault="009C11F8" w:rsidP="009C11F8">
            <w:pPr>
              <w:pStyle w:val="ListParagraph"/>
              <w:numPr>
                <w:ilvl w:val="1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Emp Grenade</w:t>
            </w:r>
          </w:p>
        </w:tc>
      </w:tr>
      <w:tr w:rsidR="006E154E" w14:paraId="4DD25D7D" w14:textId="77777777" w:rsidTr="000C62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4750F923" w14:textId="3D82A6B5" w:rsidR="006E154E" w:rsidRDefault="006E154E" w:rsidP="00B26AC7">
            <w:pPr>
              <w:jc w:val="center"/>
            </w:pPr>
            <w:r>
              <w:lastRenderedPageBreak/>
              <w:t>28d</w:t>
            </w:r>
          </w:p>
        </w:tc>
        <w:tc>
          <w:tcPr>
            <w:tcW w:w="3459" w:type="dxa"/>
          </w:tcPr>
          <w:p w14:paraId="0872895D" w14:textId="5A01F59F" w:rsidR="006E154E" w:rsidRPr="00D54C8A" w:rsidRDefault="009E70CE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the player has a good perks of lockpicking, he/she can enter </w:t>
            </w:r>
            <w:r w:rsidR="00D54C8A">
              <w:t xml:space="preserve">room </w:t>
            </w:r>
            <w:r w:rsidR="00D54C8A">
              <w:rPr>
                <w:b/>
                <w:bCs/>
              </w:rPr>
              <w:t xml:space="preserve">I8 </w:t>
            </w:r>
            <w:r w:rsidR="00D54C8A">
              <w:t>directly by lockpicking</w:t>
            </w:r>
          </w:p>
        </w:tc>
        <w:tc>
          <w:tcPr>
            <w:tcW w:w="5541" w:type="dxa"/>
          </w:tcPr>
          <w:p w14:paraId="68C1769A" w14:textId="77777777" w:rsidR="006E154E" w:rsidRDefault="00D54C8A" w:rsidP="0003761E">
            <w:pPr>
              <w:pStyle w:val="ListParagraph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Go </w:t>
            </w:r>
            <w:r w:rsidR="005607DA">
              <w:t xml:space="preserve">straightforward and defeat the turrets at balcony </w:t>
            </w:r>
            <w:r w:rsidR="005607DA" w:rsidRPr="005607DA">
              <w:rPr>
                <w:b/>
                <w:bCs/>
                <w:color w:val="FFB266"/>
              </w:rPr>
              <w:t>G</w:t>
            </w:r>
            <w:r>
              <w:t xml:space="preserve"> </w:t>
            </w:r>
          </w:p>
          <w:p w14:paraId="65E8757F" w14:textId="55D7F261" w:rsidR="005607DA" w:rsidRPr="0003761E" w:rsidRDefault="005607DA" w:rsidP="0003761E">
            <w:pPr>
              <w:pStyle w:val="ListParagraph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Lockpick the </w:t>
            </w:r>
            <w:r w:rsidR="00881BB5">
              <w:t>door at balcony</w:t>
            </w:r>
            <w:r w:rsidR="00202971">
              <w:t xml:space="preserve"> </w:t>
            </w:r>
            <w:r w:rsidR="00202971" w:rsidRPr="00202971">
              <w:rPr>
                <w:b/>
                <w:bCs/>
                <w:color w:val="FFB266"/>
              </w:rPr>
              <w:t>G</w:t>
            </w:r>
            <w:r w:rsidR="00881BB5">
              <w:t xml:space="preserve"> and enter room </w:t>
            </w:r>
            <w:r w:rsidR="00881BB5">
              <w:rPr>
                <w:b/>
                <w:bCs/>
              </w:rPr>
              <w:t>I8</w:t>
            </w:r>
          </w:p>
          <w:p w14:paraId="2EA6D0E1" w14:textId="5AEC59FC" w:rsidR="0003761E" w:rsidRDefault="0003761E" w:rsidP="0003761E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Supplies:</w:t>
            </w:r>
          </w:p>
          <w:p w14:paraId="2D0C5980" w14:textId="649A3CEC" w:rsidR="0003761E" w:rsidRDefault="0003761E" w:rsidP="0003761E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Medicine</w:t>
            </w:r>
          </w:p>
        </w:tc>
      </w:tr>
      <w:tr w:rsidR="00BA7F49" w14:paraId="04418E86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977030F" w14:textId="02414269" w:rsidR="00BA7F49" w:rsidRDefault="00FD217F" w:rsidP="00B26AC7">
            <w:pPr>
              <w:jc w:val="center"/>
            </w:pPr>
            <w:r>
              <w:t>29</w:t>
            </w:r>
          </w:p>
        </w:tc>
        <w:tc>
          <w:tcPr>
            <w:tcW w:w="3459" w:type="dxa"/>
          </w:tcPr>
          <w:p w14:paraId="45BD2B1E" w14:textId="5F8D17A5" w:rsidR="00BA7F49" w:rsidRPr="00662D93" w:rsidRDefault="00662D93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cannot find Alice in the dead-end room </w:t>
            </w:r>
            <w:r>
              <w:rPr>
                <w:b/>
                <w:bCs/>
              </w:rPr>
              <w:t>I8</w:t>
            </w:r>
            <w:r>
              <w:t>. The player manages to find a hidden spiral stair behind the book</w:t>
            </w:r>
            <w:r w:rsidR="008B3079">
              <w:t>shelf</w:t>
            </w:r>
          </w:p>
        </w:tc>
        <w:tc>
          <w:tcPr>
            <w:tcW w:w="5541" w:type="dxa"/>
          </w:tcPr>
          <w:p w14:paraId="7E82381B" w14:textId="77777777" w:rsidR="002B732A" w:rsidRDefault="00662D93" w:rsidP="002B732A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</w:t>
            </w:r>
            <w:r w:rsidR="004A1738">
              <w:t xml:space="preserve">opens the bookshelf door in room </w:t>
            </w:r>
            <w:r w:rsidR="004A1738">
              <w:rPr>
                <w:b/>
                <w:bCs/>
              </w:rPr>
              <w:t xml:space="preserve">I8 </w:t>
            </w:r>
            <w:r w:rsidR="004A1738">
              <w:t xml:space="preserve">and find a </w:t>
            </w:r>
            <w:r w:rsidR="00322193">
              <w:t>hidden spiral stair</w:t>
            </w:r>
          </w:p>
          <w:p w14:paraId="022E72CD" w14:textId="77777777" w:rsidR="00CA5DDD" w:rsidRDefault="00CA5DDD" w:rsidP="002B732A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To open the bookshelf door in room </w:t>
            </w:r>
            <w:r>
              <w:rPr>
                <w:b/>
                <w:bCs/>
              </w:rPr>
              <w:t>I8</w:t>
            </w:r>
            <w:r>
              <w:t xml:space="preserve">, the player need to have 3 buttons pressed </w:t>
            </w:r>
            <w:r w:rsidR="005F24C1">
              <w:t>to open it</w:t>
            </w:r>
          </w:p>
          <w:p w14:paraId="1584419B" w14:textId="77777777" w:rsidR="005F24C1" w:rsidRPr="00455C51" w:rsidRDefault="005F24C1" w:rsidP="002B732A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red button is in room </w:t>
            </w:r>
            <w:r>
              <w:rPr>
                <w:b/>
                <w:bCs/>
              </w:rPr>
              <w:t>I8</w:t>
            </w:r>
          </w:p>
          <w:p w14:paraId="7F67144F" w14:textId="1CE350DC" w:rsidR="00455C51" w:rsidRPr="006E64CF" w:rsidRDefault="00455C51" w:rsidP="002B732A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blue button is in room </w:t>
            </w:r>
            <w:r w:rsidR="00F11ADB">
              <w:rPr>
                <w:b/>
                <w:bCs/>
                <w:color w:val="FFB266"/>
              </w:rPr>
              <w:t>D</w:t>
            </w:r>
          </w:p>
          <w:p w14:paraId="052C017B" w14:textId="670BE4C5" w:rsidR="006E64CF" w:rsidRDefault="006E64CF" w:rsidP="002B732A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green button is in room</w:t>
            </w:r>
            <w:r w:rsidR="008B5858">
              <w:t xml:space="preserve"> </w:t>
            </w:r>
            <w:r w:rsidR="008B5858" w:rsidRPr="008B5858">
              <w:rPr>
                <w:b/>
                <w:bCs/>
                <w:color w:val="FFB266"/>
              </w:rPr>
              <w:t>B</w:t>
            </w:r>
          </w:p>
        </w:tc>
      </w:tr>
      <w:tr w:rsidR="00FD217F" w14:paraId="450B6B94" w14:textId="77777777" w:rsidTr="000C62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754C8DC5" w14:textId="252DBF57" w:rsidR="00FD217F" w:rsidRDefault="00FD217F" w:rsidP="00B26AC7">
            <w:pPr>
              <w:jc w:val="center"/>
            </w:pPr>
            <w:r>
              <w:t>30</w:t>
            </w:r>
          </w:p>
        </w:tc>
        <w:tc>
          <w:tcPr>
            <w:tcW w:w="3459" w:type="dxa"/>
          </w:tcPr>
          <w:p w14:paraId="14E7AED0" w14:textId="73067F9D" w:rsidR="00FD217F" w:rsidRPr="00542A01" w:rsidRDefault="00B10999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The player goes downstair and exits the interior area</w:t>
            </w:r>
            <w:r w:rsidR="00542A01">
              <w:t xml:space="preserve"> and reach </w:t>
            </w:r>
            <w:r w:rsidR="00542A01">
              <w:rPr>
                <w:b/>
                <w:bCs/>
              </w:rPr>
              <w:t>Ruined Church (RC1)</w:t>
            </w:r>
          </w:p>
        </w:tc>
        <w:tc>
          <w:tcPr>
            <w:tcW w:w="5541" w:type="dxa"/>
          </w:tcPr>
          <w:p w14:paraId="172A18F0" w14:textId="663E8F80" w:rsidR="00FD217F" w:rsidRDefault="00B10999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</w:t>
            </w:r>
          </w:p>
        </w:tc>
      </w:tr>
    </w:tbl>
    <w:p w14:paraId="46C48C65" w14:textId="77777777" w:rsidR="00EE6289" w:rsidRDefault="00EE6289" w:rsidP="00EE6289">
      <w:pPr>
        <w:sectPr w:rsidR="00EE6289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6C31AEC1" w14:textId="3BB9868E" w:rsidR="00442F63" w:rsidRPr="009043FE" w:rsidRDefault="009362E1" w:rsidP="00442F63">
      <w:pPr>
        <w:pStyle w:val="Heading3"/>
      </w:pPr>
      <w:bookmarkStart w:id="31" w:name="_Toc127742520"/>
      <w:r>
        <w:lastRenderedPageBreak/>
        <w:t xml:space="preserve">Ruined Church </w:t>
      </w:r>
      <w:r w:rsidR="004D28F1">
        <w:t>Walkthrough</w:t>
      </w:r>
      <w:bookmarkEnd w:id="31"/>
    </w:p>
    <w:p w14:paraId="490A02D8" w14:textId="77777777" w:rsidR="00442F63" w:rsidRDefault="00442F63" w:rsidP="00442F63">
      <w:pPr>
        <w:keepNext/>
        <w:jc w:val="center"/>
      </w:pPr>
      <w:r>
        <w:rPr>
          <w:noProof/>
        </w:rPr>
        <w:drawing>
          <wp:inline distT="0" distB="0" distL="0" distR="0" wp14:anchorId="57B50243" wp14:editId="7BBBEBD7">
            <wp:extent cx="5760000" cy="4133646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3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7143" w14:textId="4D7480DA" w:rsidR="00442F63" w:rsidRPr="00EE6289" w:rsidRDefault="00442F63" w:rsidP="00EE6289">
      <w:pPr>
        <w:pStyle w:val="Caption"/>
        <w:jc w:val="center"/>
      </w:pPr>
      <w:bookmarkStart w:id="32" w:name="_Toc127742556"/>
      <w:r>
        <w:t xml:space="preserve">Figure </w:t>
      </w:r>
      <w:fldSimple w:instr=" SEQ Figure \* ARABIC ">
        <w:r w:rsidR="00DD5FE0">
          <w:rPr>
            <w:noProof/>
          </w:rPr>
          <w:t>11</w:t>
        </w:r>
      </w:fldSimple>
      <w:r>
        <w:t xml:space="preserve">: </w:t>
      </w:r>
      <w:r w:rsidR="006C7A49">
        <w:rPr>
          <w:noProof/>
        </w:rPr>
        <w:t>Ruined Church Walkthrough</w:t>
      </w:r>
      <w:r w:rsidR="008D4B19">
        <w:rPr>
          <w:noProof/>
        </w:rPr>
        <w:t xml:space="preserve"> [6]</w:t>
      </w:r>
      <w:bookmarkEnd w:id="32"/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165"/>
        <w:gridCol w:w="3459"/>
        <w:gridCol w:w="5541"/>
      </w:tblGrid>
      <w:tr w:rsidR="00442F63" w14:paraId="32689E15" w14:textId="77777777" w:rsidTr="00DC62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Align w:val="bottom"/>
          </w:tcPr>
          <w:p w14:paraId="480503E9" w14:textId="77777777" w:rsidR="00442F63" w:rsidRDefault="00442F63" w:rsidP="00DC62D7">
            <w:pPr>
              <w:jc w:val="center"/>
            </w:pPr>
            <w:r>
              <w:br w:type="page"/>
              <w:t>Map Label / Stage</w:t>
            </w:r>
          </w:p>
        </w:tc>
        <w:tc>
          <w:tcPr>
            <w:tcW w:w="3459" w:type="dxa"/>
            <w:vAlign w:val="bottom"/>
          </w:tcPr>
          <w:p w14:paraId="0373E321" w14:textId="77777777" w:rsidR="00442F63" w:rsidRDefault="00442F63" w:rsidP="00DC6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Summary</w:t>
            </w:r>
          </w:p>
        </w:tc>
        <w:tc>
          <w:tcPr>
            <w:tcW w:w="5541" w:type="dxa"/>
            <w:vAlign w:val="bottom"/>
          </w:tcPr>
          <w:p w14:paraId="0FDD2888" w14:textId="77777777" w:rsidR="00442F63" w:rsidRDefault="00442F63" w:rsidP="00DC6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Details</w:t>
            </w:r>
          </w:p>
        </w:tc>
      </w:tr>
      <w:tr w:rsidR="00442F63" w14:paraId="062BA6FC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728559B4" w14:textId="6F7D53C8" w:rsidR="00442F63" w:rsidRDefault="009D6FCA" w:rsidP="00DC62D7">
            <w:pPr>
              <w:jc w:val="center"/>
            </w:pPr>
            <w:r>
              <w:t>31</w:t>
            </w:r>
          </w:p>
        </w:tc>
        <w:tc>
          <w:tcPr>
            <w:tcW w:w="3459" w:type="dxa"/>
          </w:tcPr>
          <w:p w14:paraId="589ED283" w14:textId="042AA567" w:rsidR="005D7BF9" w:rsidRDefault="005D7BF9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FF0000"/>
              </w:rPr>
              <w:t>[</w:t>
            </w:r>
            <w:r w:rsidRPr="00EC6244">
              <w:rPr>
                <w:color w:val="FF0000"/>
              </w:rPr>
              <w:t>Main Choice</w:t>
            </w:r>
            <w:r>
              <w:rPr>
                <w:color w:val="FF0000"/>
              </w:rPr>
              <w:t>]</w:t>
            </w:r>
          </w:p>
          <w:p w14:paraId="00CF3293" w14:textId="06B49402" w:rsidR="00442F63" w:rsidRPr="009D6FCA" w:rsidRDefault="009D6FCA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exits from the </w:t>
            </w:r>
            <w:r>
              <w:rPr>
                <w:b/>
                <w:bCs/>
              </w:rPr>
              <w:t xml:space="preserve">SWM </w:t>
            </w:r>
            <w:r>
              <w:t>interior area</w:t>
            </w:r>
            <w:r w:rsidR="006F5B82">
              <w:t xml:space="preserve"> and talk to Alice and Kala when he/she is about the center of the church</w:t>
            </w:r>
          </w:p>
        </w:tc>
        <w:tc>
          <w:tcPr>
            <w:tcW w:w="5541" w:type="dxa"/>
          </w:tcPr>
          <w:p w14:paraId="77250514" w14:textId="03EBD8DD" w:rsidR="001E5237" w:rsidRDefault="001E5237" w:rsidP="0098168F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Narrative: </w:t>
            </w:r>
            <w:hyperlink w:anchor="_Narrative_Summary" w:history="1">
              <w:r w:rsidR="006964BE" w:rsidRPr="00BC3036">
                <w:rPr>
                  <w:rStyle w:val="Hyperlink"/>
                </w:rPr>
                <w:t>Stage</w:t>
              </w:r>
              <w:r w:rsidR="00BC3036" w:rsidRPr="00BC3036">
                <w:rPr>
                  <w:rStyle w:val="Hyperlink"/>
                </w:rPr>
                <w:t xml:space="preserve"> 120</w:t>
              </w:r>
            </w:hyperlink>
          </w:p>
          <w:p w14:paraId="7901C2EB" w14:textId="289BAC12" w:rsidR="00442F63" w:rsidRDefault="0098168F" w:rsidP="0098168F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sees Alice and Kala standing </w:t>
            </w:r>
            <w:r w:rsidR="001549B2">
              <w:t>together</w:t>
            </w:r>
          </w:p>
          <w:p w14:paraId="6B52FD95" w14:textId="77777777" w:rsidR="001549B2" w:rsidRDefault="00821BAA" w:rsidP="0098168F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When the player reaches the ruined church, the player can only see Alice and Kala</w:t>
            </w:r>
          </w:p>
          <w:p w14:paraId="41BA3855" w14:textId="77777777" w:rsidR="00821BAA" w:rsidRDefault="00DA7776" w:rsidP="0098168F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Synths and Railroad agents </w:t>
            </w:r>
            <w:r w:rsidR="00AC37DE">
              <w:t>will keep ambushing until the player make main choices</w:t>
            </w:r>
          </w:p>
          <w:p w14:paraId="3231537D" w14:textId="77777777" w:rsidR="00B62C31" w:rsidRDefault="00AC37DE" w:rsidP="00B62C31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Mercenar</w:t>
            </w:r>
            <w:r w:rsidR="00282D26">
              <w:t xml:space="preserve">ies and Antoniadis will not be there at the beginning, they </w:t>
            </w:r>
            <w:r w:rsidR="006C5D76">
              <w:t>shows up after the player makes main choices</w:t>
            </w:r>
            <w:r w:rsidR="00B62C31">
              <w:t xml:space="preserve"> </w:t>
            </w:r>
          </w:p>
          <w:p w14:paraId="27D3DF56" w14:textId="0BEC6129" w:rsidR="00B62C31" w:rsidRDefault="00B62C31" w:rsidP="00B62C31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dialog between Kala, Alice, and the player will start when the player reach about the </w:t>
            </w:r>
            <w:r w:rsidR="001B746D">
              <w:t>center of the church</w:t>
            </w:r>
          </w:p>
        </w:tc>
      </w:tr>
      <w:tr w:rsidR="00442F63" w14:paraId="573B656B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3B1CE20" w14:textId="7F14CB75" w:rsidR="00442F63" w:rsidRDefault="009D6FCA" w:rsidP="00DC62D7">
            <w:pPr>
              <w:jc w:val="center"/>
            </w:pPr>
            <w:r>
              <w:t>32</w:t>
            </w:r>
          </w:p>
        </w:tc>
        <w:tc>
          <w:tcPr>
            <w:tcW w:w="3459" w:type="dxa"/>
          </w:tcPr>
          <w:p w14:paraId="3D377E82" w14:textId="12FFC5C5" w:rsidR="00442F63" w:rsidRPr="00EC6244" w:rsidRDefault="00EC6244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C6244">
              <w:rPr>
                <w:color w:val="FF0000"/>
              </w:rPr>
              <w:t>[</w:t>
            </w:r>
            <w:r w:rsidR="00F52F32">
              <w:rPr>
                <w:color w:val="FF0000"/>
              </w:rPr>
              <w:t>Main Encounter</w:t>
            </w:r>
            <w:r w:rsidRPr="00EC6244">
              <w:rPr>
                <w:color w:val="FF0000"/>
              </w:rPr>
              <w:t>]</w:t>
            </w:r>
          </w:p>
          <w:p w14:paraId="673D8923" w14:textId="42E75D31" w:rsidR="00EC6244" w:rsidRDefault="00EC6244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combat will be sightly different </w:t>
            </w:r>
            <w:r w:rsidR="00875530">
              <w:t>according to which side the player supports</w:t>
            </w:r>
          </w:p>
        </w:tc>
        <w:tc>
          <w:tcPr>
            <w:tcW w:w="5541" w:type="dxa"/>
          </w:tcPr>
          <w:p w14:paraId="6D3C6F6F" w14:textId="77777777" w:rsidR="00442F63" w:rsidRDefault="00CC4726" w:rsidP="00817FB2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No matter which side the player support, all ambush synths and </w:t>
            </w:r>
            <w:r w:rsidR="00A93012">
              <w:t>railroad agents will show up</w:t>
            </w:r>
          </w:p>
          <w:p w14:paraId="0A0D7D9E" w14:textId="122D2458" w:rsidR="00F52F32" w:rsidRDefault="00F52F32" w:rsidP="00817FB2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the player </w:t>
            </w:r>
            <w:r w:rsidRPr="007B242E">
              <w:rPr>
                <w:b/>
                <w:bCs/>
              </w:rPr>
              <w:t>supports</w:t>
            </w:r>
            <w:r>
              <w:t xml:space="preserve"> </w:t>
            </w:r>
            <w:r w:rsidRPr="007B242E">
              <w:rPr>
                <w:b/>
                <w:bCs/>
              </w:rPr>
              <w:t xml:space="preserve">Alice and </w:t>
            </w:r>
            <w:r w:rsidR="00445B5F" w:rsidRPr="007B242E">
              <w:rPr>
                <w:b/>
                <w:bCs/>
              </w:rPr>
              <w:t>Kala</w:t>
            </w:r>
            <w:r w:rsidR="00445B5F">
              <w:t xml:space="preserve">, they will run away </w:t>
            </w:r>
            <w:r w:rsidR="008D3DAC">
              <w:t>via</w:t>
            </w:r>
            <w:r w:rsidR="00445B5F">
              <w:t xml:space="preserve"> the </w:t>
            </w:r>
            <w:r w:rsidR="00742735">
              <w:rPr>
                <w:rFonts w:hint="eastAsia"/>
                <w:lang w:eastAsia="zh-CN"/>
              </w:rPr>
              <w:t>brea</w:t>
            </w:r>
            <w:r w:rsidR="00742735">
              <w:rPr>
                <w:lang w:eastAsia="zh-CN"/>
              </w:rPr>
              <w:t xml:space="preserve">ch of the ruined church. The player needs to help them to defeat Antoniadis </w:t>
            </w:r>
            <w:r w:rsidR="00742735">
              <w:rPr>
                <w:lang w:eastAsia="zh-CN"/>
              </w:rPr>
              <w:lastRenderedPageBreak/>
              <w:t>and his men</w:t>
            </w:r>
            <w:r w:rsidR="00971BAA">
              <w:rPr>
                <w:lang w:eastAsia="zh-CN"/>
              </w:rPr>
              <w:t xml:space="preserve"> who are breaking in when they are talking in stage 31</w:t>
            </w:r>
            <w:r w:rsidR="00AD34DD">
              <w:rPr>
                <w:lang w:eastAsia="zh-CN"/>
              </w:rPr>
              <w:t xml:space="preserve">. </w:t>
            </w:r>
          </w:p>
          <w:p w14:paraId="47C5AA51" w14:textId="03677CCF" w:rsidR="00375399" w:rsidRDefault="00AD34DD" w:rsidP="00375399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 xml:space="preserve">Narrative Stage: </w:t>
            </w:r>
            <w:hyperlink w:anchor="_Narrative_Summary" w:history="1">
              <w:r w:rsidRPr="00AD34DD">
                <w:rPr>
                  <w:rStyle w:val="Hyperlink"/>
                  <w:lang w:eastAsia="zh-CN"/>
                </w:rPr>
                <w:t>Stage 120</w:t>
              </w:r>
            </w:hyperlink>
          </w:p>
          <w:p w14:paraId="7C126853" w14:textId="25AB962E" w:rsidR="00AD34DD" w:rsidRDefault="00AD34DD" w:rsidP="00AD34DD">
            <w:pPr>
              <w:pStyle w:val="ListParagraph"/>
              <w:numPr>
                <w:ilvl w:val="1"/>
                <w:numId w:val="39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>Ambush Synths, railroad agents will become friendly and help the player defeat Antoniadis and his men</w:t>
            </w:r>
          </w:p>
          <w:p w14:paraId="1E6390F8" w14:textId="71CDBAC0" w:rsidR="003E33E2" w:rsidRDefault="00CA5B78" w:rsidP="00375399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>Antoniadis and his men will become host</w:t>
            </w:r>
            <w:r w:rsidR="00154AC2">
              <w:rPr>
                <w:lang w:eastAsia="zh-CN"/>
              </w:rPr>
              <w:t>ile</w:t>
            </w:r>
            <w:r w:rsidR="00DF539E">
              <w:rPr>
                <w:lang w:eastAsia="zh-CN"/>
              </w:rPr>
              <w:t xml:space="preserve"> to the player</w:t>
            </w:r>
          </w:p>
          <w:p w14:paraId="428B64F4" w14:textId="4C3747D6" w:rsidR="00EE51B3" w:rsidRDefault="00EE51B3" w:rsidP="00375399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 xml:space="preserve">The key for the exit door of the ruined </w:t>
            </w:r>
            <w:r w:rsidR="00D20384">
              <w:rPr>
                <w:lang w:eastAsia="zh-CN"/>
              </w:rPr>
              <w:t>church will be left on the desk</w:t>
            </w:r>
          </w:p>
          <w:p w14:paraId="034246C0" w14:textId="53EAA78B" w:rsidR="00251087" w:rsidRDefault="00251087" w:rsidP="00375399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>Enemies</w:t>
            </w:r>
          </w:p>
          <w:p w14:paraId="306FC161" w14:textId="2B7CCBD8" w:rsidR="00251087" w:rsidRDefault="00B53AB5" w:rsidP="00251087">
            <w:pPr>
              <w:pStyle w:val="ListParagraph"/>
              <w:numPr>
                <w:ilvl w:val="2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Melee Mercenaries * 2</w:t>
            </w:r>
          </w:p>
          <w:p w14:paraId="4048071F" w14:textId="291D2806" w:rsidR="00B53AB5" w:rsidRDefault="00B53AB5" w:rsidP="00251087">
            <w:pPr>
              <w:pStyle w:val="ListParagraph"/>
              <w:numPr>
                <w:ilvl w:val="2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Ranged Mercenaries * 2</w:t>
            </w:r>
          </w:p>
          <w:p w14:paraId="1F29C2CD" w14:textId="5C707C96" w:rsidR="00B53AB5" w:rsidRDefault="00B53AB5" w:rsidP="00251087">
            <w:pPr>
              <w:pStyle w:val="ListParagraph"/>
              <w:numPr>
                <w:ilvl w:val="2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Antoniadis</w:t>
            </w:r>
          </w:p>
          <w:p w14:paraId="373D3267" w14:textId="51C3F934" w:rsidR="0016333A" w:rsidRDefault="007A1825" w:rsidP="00FD561B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 xml:space="preserve">If the player </w:t>
            </w:r>
            <w:r w:rsidRPr="007B242E">
              <w:rPr>
                <w:b/>
                <w:bCs/>
                <w:lang w:eastAsia="zh-CN"/>
              </w:rPr>
              <w:t>supports Cornar</w:t>
            </w:r>
            <w:r>
              <w:rPr>
                <w:lang w:eastAsia="zh-CN"/>
              </w:rPr>
              <w:t xml:space="preserve"> and want</w:t>
            </w:r>
            <w:r w:rsidR="000F08DA">
              <w:rPr>
                <w:lang w:eastAsia="zh-CN"/>
              </w:rPr>
              <w:t>s</w:t>
            </w:r>
            <w:r>
              <w:rPr>
                <w:lang w:eastAsia="zh-CN"/>
              </w:rPr>
              <w:t xml:space="preserve"> to take Kala back, Alice will become </w:t>
            </w:r>
            <w:r w:rsidR="00620113">
              <w:rPr>
                <w:lang w:eastAsia="zh-CN"/>
              </w:rPr>
              <w:t>hostile,</w:t>
            </w:r>
            <w:r w:rsidR="00CB4735">
              <w:rPr>
                <w:lang w:eastAsia="zh-CN"/>
              </w:rPr>
              <w:t xml:space="preserve"> and Kala will hide behind the cover </w:t>
            </w:r>
            <w:r w:rsidR="00DB4F83">
              <w:rPr>
                <w:lang w:eastAsia="zh-CN"/>
              </w:rPr>
              <w:t xml:space="preserve">until the </w:t>
            </w:r>
            <w:r w:rsidR="0016333A">
              <w:rPr>
                <w:lang w:eastAsia="zh-CN"/>
              </w:rPr>
              <w:t>combat end</w:t>
            </w:r>
          </w:p>
          <w:p w14:paraId="0F726385" w14:textId="6717F13C" w:rsidR="00AD34DD" w:rsidRDefault="00AD34DD" w:rsidP="00DB068B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Narrative: </w:t>
            </w:r>
            <w:hyperlink w:anchor="_Narrative_Summary" w:history="1">
              <w:r w:rsidRPr="00AD34DD">
                <w:rPr>
                  <w:rStyle w:val="Hyperlink"/>
                </w:rPr>
                <w:t>Stage 220</w:t>
              </w:r>
            </w:hyperlink>
          </w:p>
          <w:p w14:paraId="76396D17" w14:textId="342BCD5E" w:rsidR="00DB068B" w:rsidRDefault="00DB068B" w:rsidP="00DB068B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 xml:space="preserve">Antoniadis and his men will help the player </w:t>
            </w:r>
            <w:r w:rsidR="002212DF">
              <w:rPr>
                <w:lang w:eastAsia="zh-CN"/>
              </w:rPr>
              <w:t xml:space="preserve">defeat Alice, </w:t>
            </w:r>
            <w:r w:rsidR="00345DA7">
              <w:rPr>
                <w:lang w:eastAsia="zh-CN"/>
              </w:rPr>
              <w:t>all</w:t>
            </w:r>
            <w:r w:rsidR="00AA339E">
              <w:rPr>
                <w:lang w:eastAsia="zh-CN"/>
              </w:rPr>
              <w:t xml:space="preserve"> synths, and </w:t>
            </w:r>
            <w:r w:rsidR="00CB475C">
              <w:rPr>
                <w:lang w:eastAsia="zh-CN"/>
              </w:rPr>
              <w:t xml:space="preserve">all </w:t>
            </w:r>
            <w:r w:rsidR="00AA339E">
              <w:rPr>
                <w:lang w:eastAsia="zh-CN"/>
              </w:rPr>
              <w:t>railroad agents</w:t>
            </w:r>
          </w:p>
          <w:p w14:paraId="6F80C746" w14:textId="77777777" w:rsidR="00F70ABB" w:rsidRDefault="00F70ABB" w:rsidP="00DB068B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 xml:space="preserve">The player can get the key </w:t>
            </w:r>
            <w:r w:rsidR="00620113">
              <w:rPr>
                <w:lang w:eastAsia="zh-CN"/>
              </w:rPr>
              <w:t>to</w:t>
            </w:r>
            <w:r>
              <w:rPr>
                <w:lang w:eastAsia="zh-CN"/>
              </w:rPr>
              <w:t xml:space="preserve"> the ruined church </w:t>
            </w:r>
            <w:r w:rsidR="009F2EF6">
              <w:rPr>
                <w:lang w:eastAsia="zh-CN"/>
              </w:rPr>
              <w:t>from Alice loot</w:t>
            </w:r>
          </w:p>
          <w:p w14:paraId="5B2D1890" w14:textId="009D17B8" w:rsidR="00B53AB5" w:rsidRDefault="00B53AB5" w:rsidP="00DB068B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>Enemies</w:t>
            </w:r>
          </w:p>
          <w:p w14:paraId="0C0D986C" w14:textId="3D307C25" w:rsidR="00B53AB5" w:rsidRDefault="00F84AA1" w:rsidP="00B53AB5">
            <w:pPr>
              <w:pStyle w:val="ListParagraph"/>
              <w:numPr>
                <w:ilvl w:val="2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Melee </w:t>
            </w:r>
            <w:r w:rsidR="00132DC6">
              <w:t>Synth * 1</w:t>
            </w:r>
          </w:p>
          <w:p w14:paraId="066CA765" w14:textId="0817727C" w:rsidR="00132DC6" w:rsidRDefault="00132DC6" w:rsidP="00B53AB5">
            <w:pPr>
              <w:pStyle w:val="ListParagraph"/>
              <w:numPr>
                <w:ilvl w:val="2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Ranged Synth * 1</w:t>
            </w:r>
          </w:p>
          <w:p w14:paraId="658A8664" w14:textId="4054E4E5" w:rsidR="00132DC6" w:rsidRDefault="00132DC6" w:rsidP="00B53AB5">
            <w:pPr>
              <w:pStyle w:val="ListParagraph"/>
              <w:numPr>
                <w:ilvl w:val="2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Melee Synth * 1</w:t>
            </w:r>
          </w:p>
          <w:p w14:paraId="0B404F57" w14:textId="5D7B7D80" w:rsidR="00132DC6" w:rsidRDefault="00132DC6" w:rsidP="00B53AB5">
            <w:pPr>
              <w:pStyle w:val="ListParagraph"/>
              <w:numPr>
                <w:ilvl w:val="2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Ranged Railroad Agent * 1</w:t>
            </w:r>
          </w:p>
          <w:p w14:paraId="4B9991CF" w14:textId="08A4F53A" w:rsidR="00132DC6" w:rsidRDefault="00132DC6" w:rsidP="00B53AB5">
            <w:pPr>
              <w:pStyle w:val="ListParagraph"/>
              <w:numPr>
                <w:ilvl w:val="2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Alice</w:t>
            </w:r>
          </w:p>
          <w:p w14:paraId="333B3889" w14:textId="77777777" w:rsidR="00620113" w:rsidRDefault="00620113" w:rsidP="00620113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>Supplies</w:t>
            </w:r>
          </w:p>
          <w:p w14:paraId="1C18005E" w14:textId="77777777" w:rsidR="00620113" w:rsidRDefault="00620113" w:rsidP="00620113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>Medicine</w:t>
            </w:r>
          </w:p>
          <w:p w14:paraId="6D99A74A" w14:textId="77777777" w:rsidR="005E7986" w:rsidRDefault="00620113" w:rsidP="005E7986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>Ammo</w:t>
            </w:r>
          </w:p>
          <w:p w14:paraId="3EC2EE43" w14:textId="4F646B54" w:rsidR="009B7EFE" w:rsidRDefault="009B7EFE" w:rsidP="005E7986">
            <w:pPr>
              <w:pStyle w:val="ListParagraph"/>
              <w:numPr>
                <w:ilvl w:val="1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>Emp Grenade</w:t>
            </w:r>
          </w:p>
        </w:tc>
      </w:tr>
      <w:tr w:rsidR="00442F63" w14:paraId="480FA1C0" w14:textId="77777777" w:rsidTr="00DC6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1CAE94FD" w14:textId="488A0964" w:rsidR="00442F63" w:rsidRDefault="009D6FCA" w:rsidP="00DC62D7">
            <w:pPr>
              <w:jc w:val="center"/>
            </w:pPr>
            <w:r>
              <w:lastRenderedPageBreak/>
              <w:t>33</w:t>
            </w:r>
          </w:p>
        </w:tc>
        <w:tc>
          <w:tcPr>
            <w:tcW w:w="3459" w:type="dxa"/>
          </w:tcPr>
          <w:p w14:paraId="70965C96" w14:textId="16292766" w:rsidR="00442F63" w:rsidRDefault="00375399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After defeating all the enemies</w:t>
            </w:r>
            <w:r w:rsidR="008F1B63">
              <w:t xml:space="preserve">, the player can open the </w:t>
            </w:r>
            <w:r w:rsidR="00EC30D5">
              <w:t>locked</w:t>
            </w:r>
            <w:r w:rsidR="008F1B63">
              <w:t xml:space="preserve"> door</w:t>
            </w:r>
            <w:r w:rsidR="00F13AF0">
              <w:t xml:space="preserve"> with the key</w:t>
            </w:r>
            <w:r w:rsidR="00AF3622">
              <w:t xml:space="preserve"> </w:t>
            </w:r>
            <w:r w:rsidR="00AD34DD">
              <w:t>to leave the ruined church</w:t>
            </w:r>
          </w:p>
        </w:tc>
        <w:tc>
          <w:tcPr>
            <w:tcW w:w="5541" w:type="dxa"/>
          </w:tcPr>
          <w:p w14:paraId="536AECEA" w14:textId="52D506D6" w:rsidR="00442F63" w:rsidRDefault="0069361A" w:rsidP="00DC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</w:t>
            </w:r>
          </w:p>
        </w:tc>
      </w:tr>
      <w:tr w:rsidR="00442F63" w14:paraId="1E239FC5" w14:textId="77777777" w:rsidTr="00DC62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1ABD2D4D" w14:textId="349D2C6A" w:rsidR="00442F63" w:rsidRDefault="009D6FCA" w:rsidP="00DC62D7">
            <w:pPr>
              <w:jc w:val="center"/>
            </w:pPr>
            <w:r>
              <w:t>34</w:t>
            </w:r>
          </w:p>
        </w:tc>
        <w:tc>
          <w:tcPr>
            <w:tcW w:w="3459" w:type="dxa"/>
          </w:tcPr>
          <w:p w14:paraId="4D61BE14" w14:textId="77777777" w:rsidR="003F168A" w:rsidRDefault="00AD34DD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Talk to Cornar to finish the quest</w:t>
            </w:r>
            <w:r w:rsidR="003F168A">
              <w:t>.</w:t>
            </w:r>
          </w:p>
          <w:p w14:paraId="28A7E50A" w14:textId="4BAE8085" w:rsidR="003F168A" w:rsidRDefault="003F168A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[Side </w:t>
            </w:r>
            <w:r w:rsidR="008A16D1">
              <w:t>Quest</w:t>
            </w:r>
            <w:r>
              <w:t>]</w:t>
            </w:r>
          </w:p>
          <w:p w14:paraId="667FA1B0" w14:textId="082FB10D" w:rsidR="003F168A" w:rsidRDefault="003F168A" w:rsidP="00DC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Talk to Bayul to complete the side quest</w:t>
            </w:r>
          </w:p>
        </w:tc>
        <w:tc>
          <w:tcPr>
            <w:tcW w:w="5541" w:type="dxa"/>
          </w:tcPr>
          <w:p w14:paraId="72AB0ECA" w14:textId="45DEC077" w:rsidR="00442F63" w:rsidRDefault="00AD34DD" w:rsidP="00AD34DD">
            <w:pPr>
              <w:pStyle w:val="ListParagraph"/>
              <w:numPr>
                <w:ilvl w:val="0"/>
                <w:numId w:val="4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Narrative: </w:t>
            </w:r>
            <w:hyperlink w:anchor="_Narrative_Summary" w:history="1">
              <w:r w:rsidRPr="003E22C5">
                <w:rPr>
                  <w:rStyle w:val="Hyperlink"/>
                </w:rPr>
                <w:t>Stage</w:t>
              </w:r>
              <w:r w:rsidR="003E22C5" w:rsidRPr="003E22C5">
                <w:rPr>
                  <w:rStyle w:val="Hyperlink"/>
                </w:rPr>
                <w:t xml:space="preserve"> 300</w:t>
              </w:r>
            </w:hyperlink>
            <w:r w:rsidR="000C1326">
              <w:t xml:space="preserve">, </w:t>
            </w:r>
            <w:hyperlink w:anchor="_Narrative_Summary" w:history="1">
              <w:r w:rsidR="000C1326" w:rsidRPr="000C1326">
                <w:rPr>
                  <w:rStyle w:val="Hyperlink"/>
                </w:rPr>
                <w:t>SQ-30</w:t>
              </w:r>
            </w:hyperlink>
          </w:p>
          <w:p w14:paraId="496AB80D" w14:textId="178F61E3" w:rsidR="003E22C5" w:rsidRDefault="003E22C5" w:rsidP="00AD34DD">
            <w:pPr>
              <w:pStyle w:val="ListParagraph"/>
              <w:numPr>
                <w:ilvl w:val="0"/>
                <w:numId w:val="4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FDCA91C" w14:textId="77777777" w:rsidR="00EE6289" w:rsidRDefault="00EE6289" w:rsidP="00EE6289">
      <w:pPr>
        <w:sectPr w:rsidR="00EE6289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  <w:bookmarkStart w:id="33" w:name="_Toc86647517"/>
    </w:p>
    <w:p w14:paraId="6D256DAC" w14:textId="70CCCA90" w:rsidR="00FB318C" w:rsidRDefault="00FB318C" w:rsidP="00FB318C">
      <w:pPr>
        <w:pStyle w:val="Heading2"/>
      </w:pPr>
      <w:bookmarkStart w:id="34" w:name="_Toc127742521"/>
      <w:r>
        <w:lastRenderedPageBreak/>
        <w:t>Skill Progression Chart</w:t>
      </w:r>
      <w:bookmarkEnd w:id="33"/>
      <w:bookmarkEnd w:id="34"/>
    </w:p>
    <w:p w14:paraId="347F533B" w14:textId="77777777" w:rsidR="008A5E3C" w:rsidRDefault="008A5E3C" w:rsidP="008A5E3C">
      <w:pPr>
        <w:jc w:val="center"/>
      </w:pPr>
      <w:r>
        <w:rPr>
          <w:noProof/>
        </w:rPr>
        <w:drawing>
          <wp:inline distT="0" distB="0" distL="0" distR="0" wp14:anchorId="365480C2" wp14:editId="1C2B921B">
            <wp:extent cx="5509895" cy="3860193"/>
            <wp:effectExtent l="0" t="0" r="0" b="6985"/>
            <wp:docPr id="12" name="Skill Progression Chart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ill Progression Chart" descr="A screenshot of a compu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509895" cy="386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673A" w14:textId="77777777" w:rsidR="008A5E3C" w:rsidRDefault="008A5E3C" w:rsidP="008A5E3C">
      <w:pPr>
        <w:keepNext/>
        <w:jc w:val="center"/>
      </w:pPr>
      <w:r>
        <w:rPr>
          <w:noProof/>
        </w:rPr>
        <w:drawing>
          <wp:inline distT="0" distB="0" distL="0" distR="0" wp14:anchorId="4D643F49" wp14:editId="50189FDC">
            <wp:extent cx="4285819" cy="980746"/>
            <wp:effectExtent l="0" t="0" r="635" b="0"/>
            <wp:docPr id="13" name="SPC Legend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C Legend" descr="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819" cy="98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4267" w14:textId="04E431B0" w:rsidR="00C815FB" w:rsidRDefault="008A5E3C" w:rsidP="00C815FB">
      <w:pPr>
        <w:pStyle w:val="Caption"/>
        <w:jc w:val="center"/>
      </w:pPr>
      <w:bookmarkStart w:id="35" w:name="_Toc127742557"/>
      <w:r>
        <w:t xml:space="preserve">Figure </w:t>
      </w:r>
      <w:fldSimple w:instr=" SEQ Figure \* ARABIC ">
        <w:r w:rsidR="00DD5FE0">
          <w:rPr>
            <w:noProof/>
          </w:rPr>
          <w:t>12</w:t>
        </w:r>
      </w:fldSimple>
      <w:r>
        <w:t xml:space="preserve"> </w:t>
      </w:r>
      <w:r w:rsidRPr="00A31B2B">
        <w:t>Skill Progression Chart [5]</w:t>
      </w:r>
      <w:bookmarkEnd w:id="35"/>
    </w:p>
    <w:p w14:paraId="7AFB2D54" w14:textId="77777777" w:rsidR="00C815FB" w:rsidRDefault="00C815FB" w:rsidP="00C815FB">
      <w:pPr>
        <w:sectPr w:rsidR="00C815FB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088F3E41" w14:textId="77777777" w:rsidR="00AC1277" w:rsidRDefault="006F51AC" w:rsidP="00AC1277">
      <w:pPr>
        <w:pStyle w:val="Heading2"/>
      </w:pPr>
      <w:bookmarkStart w:id="36" w:name="_Toc127742522"/>
      <w:r>
        <w:lastRenderedPageBreak/>
        <w:t>Aesthetic References</w:t>
      </w:r>
      <w:bookmarkEnd w:id="36"/>
    </w:p>
    <w:p w14:paraId="5DC90A76" w14:textId="046B7581" w:rsidR="001A2647" w:rsidRDefault="00FF1A49" w:rsidP="006F51AC">
      <w:r>
        <w:rPr>
          <w:b/>
          <w:bCs/>
          <w:i/>
          <w:iCs/>
        </w:rPr>
        <w:t xml:space="preserve">Become Humans’ </w:t>
      </w:r>
      <w:r>
        <w:t xml:space="preserve">takes place in a </w:t>
      </w:r>
      <w:r w:rsidR="00653EEA">
        <w:t xml:space="preserve">monastery with the name of Silent Wind Monastery. It </w:t>
      </w:r>
      <w:r w:rsidR="00A53B53">
        <w:t>is located</w:t>
      </w:r>
      <w:r w:rsidR="00EF1C6B">
        <w:t xml:space="preserve"> in a forest </w:t>
      </w:r>
      <w:r w:rsidR="00A53B53">
        <w:t>by the lake</w:t>
      </w:r>
      <w:r w:rsidR="001A2647">
        <w:t xml:space="preserve">. Around the monastery, there is several houses and buildings </w:t>
      </w:r>
      <w:r w:rsidR="002204A7">
        <w:t>that are still used by people in this region.</w:t>
      </w:r>
    </w:p>
    <w:p w14:paraId="6A1315B3" w14:textId="065DA881" w:rsidR="001A2647" w:rsidRDefault="00A53B53" w:rsidP="006F51AC">
      <w:r>
        <w:t xml:space="preserve">The exterior appearance of the monastery will </w:t>
      </w:r>
      <w:r w:rsidR="008D3B0F">
        <w:t>be</w:t>
      </w:r>
      <w:r w:rsidR="0047369A">
        <w:t xml:space="preserve"> </w:t>
      </w:r>
      <w:r w:rsidR="008D3B0F">
        <w:t xml:space="preserve">decorated with </w:t>
      </w:r>
      <w:r w:rsidR="0047369A">
        <w:t xml:space="preserve">divine </w:t>
      </w:r>
      <w:r w:rsidR="008D3B0F">
        <w:t xml:space="preserve">elements </w:t>
      </w:r>
      <w:r w:rsidR="0047369A">
        <w:t xml:space="preserve">which </w:t>
      </w:r>
      <w:r w:rsidR="001471BD">
        <w:t xml:space="preserve">inspire the idea of </w:t>
      </w:r>
      <w:r w:rsidR="008D3B0F">
        <w:t xml:space="preserve">religion and holiness. </w:t>
      </w:r>
      <w:r w:rsidR="00D04E28">
        <w:t xml:space="preserve"> Also, the exterior environment will </w:t>
      </w:r>
      <w:r w:rsidR="00FF06E8">
        <w:t xml:space="preserve">be </w:t>
      </w:r>
      <w:r w:rsidR="00B13E4E">
        <w:t>decorated in</w:t>
      </w:r>
      <w:r w:rsidR="00FF06E8">
        <w:t xml:space="preserve"> post</w:t>
      </w:r>
      <w:r w:rsidR="00FF4E59">
        <w:t xml:space="preserve">-apocalypse </w:t>
      </w:r>
      <w:r w:rsidR="00B13E4E">
        <w:t xml:space="preserve">style while having details telling the </w:t>
      </w:r>
      <w:r w:rsidR="0006108A">
        <w:t xml:space="preserve">it is still used by people in this area. </w:t>
      </w:r>
    </w:p>
    <w:p w14:paraId="7A53FF41" w14:textId="7723B43B" w:rsidR="006F51AC" w:rsidRPr="006F51AC" w:rsidRDefault="006F6A72" w:rsidP="006F51AC">
      <w:r>
        <w:t>For the interior area, it is classic monastery style with brick and wood as it</w:t>
      </w:r>
      <w:r w:rsidR="00C52285">
        <w:t>s</w:t>
      </w:r>
      <w:r>
        <w:t xml:space="preserve"> basic elements of construction.</w:t>
      </w:r>
      <w:r w:rsidR="006153A4">
        <w:t xml:space="preserve"> Yet, the interior </w:t>
      </w:r>
      <w:r w:rsidR="00A85D36">
        <w:t xml:space="preserve">appearance will </w:t>
      </w:r>
      <w:r w:rsidR="001E5E7A">
        <w:rPr>
          <w:lang w:eastAsia="zh-CN"/>
        </w:rPr>
        <w:t xml:space="preserve">be shabby </w:t>
      </w:r>
      <w:r w:rsidR="00DB5776">
        <w:rPr>
          <w:lang w:eastAsia="zh-CN"/>
        </w:rPr>
        <w:t xml:space="preserve">that </w:t>
      </w:r>
      <w:r w:rsidR="001337A6">
        <w:rPr>
          <w:lang w:eastAsia="zh-CN"/>
        </w:rPr>
        <w:t>damaged wall, windows, and furniture</w:t>
      </w:r>
      <w:r w:rsidR="008450FB">
        <w:rPr>
          <w:lang w:eastAsia="zh-CN"/>
        </w:rPr>
        <w:t xml:space="preserve"> from the past</w:t>
      </w:r>
      <w:r w:rsidR="001337A6">
        <w:rPr>
          <w:lang w:eastAsia="zh-CN"/>
        </w:rPr>
        <w:t xml:space="preserve"> can be seen everywhere</w:t>
      </w:r>
      <w:r w:rsidR="0016592C">
        <w:rPr>
          <w:b/>
          <w:bCs/>
        </w:rPr>
        <w:t xml:space="preserve"> </w:t>
      </w:r>
    </w:p>
    <w:p w14:paraId="0DDB90B5" w14:textId="4BB71C3D" w:rsidR="009E0859" w:rsidRPr="009E0859" w:rsidRDefault="00EC17E4" w:rsidP="009E0859">
      <w:pPr>
        <w:pStyle w:val="Heading3"/>
      </w:pPr>
      <w:bookmarkStart w:id="37" w:name="_Toc127742523"/>
      <w:r>
        <w:t xml:space="preserve">Monastery </w:t>
      </w:r>
      <w:r w:rsidR="009E0859">
        <w:t>Environment</w:t>
      </w:r>
      <w:r>
        <w:t xml:space="preserve"> Appearance</w:t>
      </w:r>
      <w:r w:rsidR="00941B78">
        <w:t xml:space="preserve"> Reference</w:t>
      </w:r>
      <w:bookmarkEnd w:id="37"/>
    </w:p>
    <w:p w14:paraId="38BDF12D" w14:textId="77777777" w:rsidR="009E0859" w:rsidRDefault="009E0859" w:rsidP="009E0859">
      <w:pPr>
        <w:keepNext/>
        <w:jc w:val="center"/>
      </w:pPr>
      <w:r>
        <w:rPr>
          <w:noProof/>
        </w:rPr>
        <w:drawing>
          <wp:inline distT="0" distB="0" distL="0" distR="0" wp14:anchorId="2253E56A" wp14:editId="7D6D79F1">
            <wp:extent cx="5943600" cy="3743910"/>
            <wp:effectExtent l="0" t="0" r="0" b="9525"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6660" w14:textId="6801BCB9" w:rsidR="000F4B17" w:rsidRPr="00DB5D9D" w:rsidRDefault="009E0859" w:rsidP="00EE6289">
      <w:pPr>
        <w:pStyle w:val="Caption"/>
        <w:jc w:val="center"/>
      </w:pPr>
      <w:bookmarkStart w:id="38" w:name="_Toc127742558"/>
      <w:r>
        <w:t xml:space="preserve">Figure </w:t>
      </w:r>
      <w:fldSimple w:instr=" SEQ Figure \* ARABIC ">
        <w:r w:rsidR="00DD5FE0">
          <w:rPr>
            <w:noProof/>
          </w:rPr>
          <w:t>13</w:t>
        </w:r>
      </w:fldSimple>
      <w:r>
        <w:t xml:space="preserve"> General Concept of Silent Wind Monastery [2]</w:t>
      </w:r>
      <w:bookmarkEnd w:id="38"/>
    </w:p>
    <w:p w14:paraId="78356190" w14:textId="3154BDD7" w:rsidR="002D61DC" w:rsidRDefault="00941B78" w:rsidP="004867E3">
      <w:pPr>
        <w:pStyle w:val="Heading3"/>
      </w:pPr>
      <w:bookmarkStart w:id="39" w:name="_Toc127742524"/>
      <w:r>
        <w:lastRenderedPageBreak/>
        <w:t>Silent Wind Monastery Exterior Appearance Reference</w:t>
      </w:r>
      <w:bookmarkEnd w:id="39"/>
    </w:p>
    <w:p w14:paraId="1ED9C811" w14:textId="2D0FC903" w:rsidR="00431219" w:rsidRDefault="00BA5C0F" w:rsidP="00431219">
      <w:pPr>
        <w:keepNext/>
        <w:jc w:val="center"/>
      </w:pPr>
      <w:r>
        <w:rPr>
          <w:noProof/>
        </w:rPr>
        <w:drawing>
          <wp:inline distT="0" distB="0" distL="0" distR="0" wp14:anchorId="262B28FD" wp14:editId="35A84B7F">
            <wp:extent cx="5200344" cy="4862946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19" cy="486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A25A" w14:textId="4BAA05F3" w:rsidR="00431219" w:rsidRDefault="00431219" w:rsidP="00431219">
      <w:pPr>
        <w:pStyle w:val="Caption"/>
        <w:jc w:val="center"/>
      </w:pPr>
      <w:bookmarkStart w:id="40" w:name="_Toc127742559"/>
      <w:r>
        <w:t xml:space="preserve">Figure </w:t>
      </w:r>
      <w:fldSimple w:instr=" SEQ Figure \* ARABIC ">
        <w:r w:rsidR="00DD5FE0">
          <w:rPr>
            <w:noProof/>
          </w:rPr>
          <w:t>14</w:t>
        </w:r>
      </w:fldSimple>
      <w:r>
        <w:t xml:space="preserve"> </w:t>
      </w:r>
      <w:r w:rsidR="005536BA">
        <w:t>Contact Sheets of SWM’s Exterior Appearance</w:t>
      </w:r>
      <w:r w:rsidR="00397ECB">
        <w:t xml:space="preserve"> [3]</w:t>
      </w:r>
      <w:bookmarkEnd w:id="40"/>
    </w:p>
    <w:p w14:paraId="73B23C85" w14:textId="74EC2FBC" w:rsidR="00624AE5" w:rsidRDefault="00624AE5" w:rsidP="00624AE5">
      <w:pPr>
        <w:pStyle w:val="Heading3"/>
      </w:pPr>
      <w:bookmarkStart w:id="41" w:name="_Toc127742525"/>
      <w:r>
        <w:lastRenderedPageBreak/>
        <w:t>Interior Decoration Reference</w:t>
      </w:r>
      <w:bookmarkEnd w:id="41"/>
    </w:p>
    <w:p w14:paraId="120501F3" w14:textId="77777777" w:rsidR="00E110D9" w:rsidRDefault="00C27BF1" w:rsidP="00E110D9">
      <w:pPr>
        <w:keepNext/>
        <w:jc w:val="center"/>
      </w:pPr>
      <w:r w:rsidRPr="00C27BF1">
        <w:rPr>
          <w:noProof/>
        </w:rPr>
        <w:drawing>
          <wp:inline distT="0" distB="0" distL="0" distR="0" wp14:anchorId="585BCC29" wp14:editId="4E2832C8">
            <wp:extent cx="4471060" cy="512500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5767" cy="513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0C1">
        <w:softHyphen/>
      </w:r>
    </w:p>
    <w:p w14:paraId="32BBAA08" w14:textId="7F8A30DF" w:rsidR="008501BC" w:rsidRDefault="00F5742F" w:rsidP="00E110D9">
      <w:pPr>
        <w:pStyle w:val="Caption"/>
        <w:jc w:val="center"/>
      </w:pPr>
      <w:bookmarkStart w:id="42" w:name="_Toc127742560"/>
      <w:r>
        <w:t xml:space="preserve">Figure </w:t>
      </w:r>
      <w:fldSimple w:instr=" SEQ Figure \* ARABIC ">
        <w:r w:rsidR="00DD5FE0">
          <w:rPr>
            <w:noProof/>
          </w:rPr>
          <w:t>15</w:t>
        </w:r>
      </w:fldSimple>
      <w:r>
        <w:t xml:space="preserve"> </w:t>
      </w:r>
      <w:r w:rsidR="00E03E1A">
        <w:t>Contact Sheets of SWM’s Interior Appearance</w:t>
      </w:r>
      <w:r w:rsidR="00BB3191">
        <w:t xml:space="preserve"> [</w:t>
      </w:r>
      <w:r w:rsidR="00FF3B13">
        <w:t>4</w:t>
      </w:r>
      <w:r w:rsidR="00BB3191">
        <w:t>]</w:t>
      </w:r>
      <w:bookmarkEnd w:id="42"/>
    </w:p>
    <w:p w14:paraId="32ECD8B6" w14:textId="5FED6EAC" w:rsidR="00715EB4" w:rsidRDefault="00715EB4" w:rsidP="00E110D9">
      <w:pPr>
        <w:pStyle w:val="Caption"/>
        <w:jc w:val="center"/>
        <w:sectPr w:rsidR="00715EB4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  <w:r>
        <w:br w:type="page"/>
      </w:r>
    </w:p>
    <w:p w14:paraId="43427A49" w14:textId="77777777" w:rsidR="009C263B" w:rsidRDefault="00715EB4" w:rsidP="00172B1E">
      <w:pPr>
        <w:pStyle w:val="Heading1"/>
      </w:pPr>
      <w:bookmarkStart w:id="43" w:name="_Toc127742526"/>
      <w:r>
        <w:lastRenderedPageBreak/>
        <w:t>References</w:t>
      </w:r>
      <w:bookmarkEnd w:id="43"/>
    </w:p>
    <w:p w14:paraId="685A16E3" w14:textId="3812ED4D" w:rsidR="00E922D5" w:rsidRDefault="00E922D5" w:rsidP="00F22306">
      <w:r>
        <w:t>[Cover Image]</w:t>
      </w:r>
      <w:r w:rsidR="0054543F">
        <w:tab/>
      </w:r>
      <w:r w:rsidR="0054543F" w:rsidRPr="0054543F">
        <w:t xml:space="preserve">A. Chia, “In Living memory: Understanding </w:t>
      </w:r>
      <w:proofErr w:type="spellStart"/>
      <w:r w:rsidR="0054543F" w:rsidRPr="0054543F">
        <w:t>hyperthymesia</w:t>
      </w:r>
      <w:proofErr w:type="spellEnd"/>
      <w:r w:rsidR="0054543F" w:rsidRPr="0054543F">
        <w:t>,” Grey Matters, 27-Jul-2021. [Online]. Available: https://greymattersjournal.org/in-living-memory--understanding-</w:t>
      </w:r>
      <w:proofErr w:type="spellStart"/>
      <w:r w:rsidR="0054543F" w:rsidRPr="0054543F">
        <w:t>hyperthymesia</w:t>
      </w:r>
      <w:proofErr w:type="spellEnd"/>
      <w:r w:rsidR="0054543F" w:rsidRPr="0054543F">
        <w:t>/. [Accessed: 19-Feb-2023].</w:t>
      </w:r>
    </w:p>
    <w:p w14:paraId="632CF088" w14:textId="6F2B4BED" w:rsidR="00F22306" w:rsidRDefault="00F22306" w:rsidP="00F22306">
      <w:r>
        <w:t>[1]</w:t>
      </w:r>
      <w:r>
        <w:tab/>
      </w:r>
      <w:r w:rsidR="004D6E1F">
        <w:t xml:space="preserve">Li, Donghua, “Narrative Flow Chart”, created by </w:t>
      </w:r>
      <w:r w:rsidR="00A90237">
        <w:t xml:space="preserve">diagrams.net, </w:t>
      </w:r>
      <w:r w:rsidR="001D3321">
        <w:t>Feb. 16, 2023.</w:t>
      </w:r>
    </w:p>
    <w:p w14:paraId="767DED2B" w14:textId="7199AAD7" w:rsidR="007F1537" w:rsidRDefault="007F1537" w:rsidP="00F22306">
      <w:r>
        <w:t>[2]</w:t>
      </w:r>
      <w:r>
        <w:tab/>
      </w:r>
      <w:r w:rsidRPr="007F1537">
        <w:t>M. A. T. T. H. E. W. ALDERMAN, “A new monastery in the Midwest,” New Liturgical Movement. [Online]. Available: https://www.newliturgicalmovement.org/2012/10/a-new-monastery-in-midwest.html#.Y_HG-nbMKUk. [Accessed: 19-Feb-2023].</w:t>
      </w:r>
    </w:p>
    <w:p w14:paraId="6C5C8337" w14:textId="7D74C471" w:rsidR="005536BA" w:rsidRDefault="007F1537" w:rsidP="00F22306">
      <w:r>
        <w:t>[3]</w:t>
      </w:r>
      <w:r w:rsidR="00C56C39">
        <w:tab/>
      </w:r>
      <w:r w:rsidR="005536BA">
        <w:t xml:space="preserve">Li, Donghua, “Contact Sheets of SWM’s Exterior Appearance”, created by </w:t>
      </w:r>
      <w:proofErr w:type="spellStart"/>
      <w:r w:rsidR="005536BA">
        <w:t>Pureref</w:t>
      </w:r>
      <w:proofErr w:type="spellEnd"/>
      <w:r w:rsidR="005536BA">
        <w:t xml:space="preserve">, </w:t>
      </w:r>
      <w:r w:rsidR="00312014">
        <w:t>Feb. 19, 2023.</w:t>
      </w:r>
    </w:p>
    <w:p w14:paraId="2B73472F" w14:textId="748D50AA" w:rsidR="007F1537" w:rsidRDefault="00C56C39" w:rsidP="005536BA">
      <w:pPr>
        <w:ind w:firstLine="720"/>
      </w:pPr>
      <w:r w:rsidRPr="00C56C39">
        <w:t xml:space="preserve">M. Kaplan, “10 amazing Christian monasteries,” </w:t>
      </w:r>
      <w:proofErr w:type="spellStart"/>
      <w:r w:rsidRPr="00C56C39">
        <w:t>Touropia</w:t>
      </w:r>
      <w:proofErr w:type="spellEnd"/>
      <w:r w:rsidRPr="00C56C39">
        <w:t>. [Online]. Available: https://www.touropia.com/amazing-christian-monasteries/. [Accessed: 19-Feb-2023].</w:t>
      </w:r>
    </w:p>
    <w:p w14:paraId="70DA5062" w14:textId="715EDF24" w:rsidR="00CA4285" w:rsidRDefault="00CA4285" w:rsidP="00F22306">
      <w:r>
        <w:tab/>
      </w:r>
      <w:r w:rsidR="007F0C26" w:rsidRPr="007F0C26">
        <w:t xml:space="preserve">E. Arneson, “10 monasteries where you can spend the night in the U.S.,” </w:t>
      </w:r>
      <w:proofErr w:type="spellStart"/>
      <w:r w:rsidR="007F0C26" w:rsidRPr="007F0C26">
        <w:t>TripSavvy</w:t>
      </w:r>
      <w:proofErr w:type="spellEnd"/>
      <w:r w:rsidR="007F0C26" w:rsidRPr="007F0C26">
        <w:t>, 27-Dec-2019. [Online]. Available: https://www.tripsavvy.com/monastery-stays-in-the-united-states-4779957. [Accessed: 19-Feb-2023].</w:t>
      </w:r>
    </w:p>
    <w:p w14:paraId="1456423D" w14:textId="1D50DA23" w:rsidR="001A2F03" w:rsidRDefault="007F0C26" w:rsidP="00F22306">
      <w:r>
        <w:tab/>
      </w:r>
      <w:r w:rsidR="001A2F03" w:rsidRPr="001A2F03">
        <w:rPr>
          <w:rFonts w:hint="eastAsia"/>
        </w:rPr>
        <w:t>“</w:t>
      </w:r>
      <w:r w:rsidR="001A2F03" w:rsidRPr="001A2F03">
        <w:t>Gallery,” Good Night and God Bless. [Online]. Available: https://www.goodnightandgodbless.com/gallery/trappist-abbey-massachusetts-usa/39. [Accessed: 19-Feb-2023].</w:t>
      </w:r>
    </w:p>
    <w:p w14:paraId="0BCA9362" w14:textId="3F0C07BB" w:rsidR="008E717D" w:rsidRDefault="008E717D" w:rsidP="00F22306">
      <w:r>
        <w:tab/>
      </w:r>
      <w:r w:rsidRPr="008E717D">
        <w:rPr>
          <w:rFonts w:hint="eastAsia"/>
        </w:rPr>
        <w:t>“</w:t>
      </w:r>
      <w:r w:rsidRPr="008E717D">
        <w:t>Romanesque monastery in environments - UE marketplace,” Unreal Engine, 21-Dec-2021. [Online]. Available: https://www.unrealengine.com/marketplace/en-US/product/romanesque-monastery. [Accessed: 19-Feb-2023].</w:t>
      </w:r>
    </w:p>
    <w:p w14:paraId="78F18BF4" w14:textId="70BD6F1A" w:rsidR="002664EE" w:rsidRDefault="002664EE" w:rsidP="00F22306">
      <w:r>
        <w:tab/>
      </w:r>
      <w:r w:rsidR="009E77C1" w:rsidRPr="009E77C1">
        <w:t xml:space="preserve">Karl, “Visiting an ancient Spanish monastery - in Florida??,” </w:t>
      </w:r>
      <w:proofErr w:type="spellStart"/>
      <w:r w:rsidR="009E77C1" w:rsidRPr="009E77C1">
        <w:t>DrFumblefinger's</w:t>
      </w:r>
      <w:proofErr w:type="spellEnd"/>
      <w:r w:rsidR="009E77C1" w:rsidRPr="009E77C1">
        <w:t xml:space="preserve"> Adventures of a Lifetime, 21-Oct-2019. [Online]. Available: http://drfumblefinger.com/blog/2019/10/visiting-an-ancient-spanish-monastery-in-florida/. [Accessed: 19-Feb-2023].</w:t>
      </w:r>
    </w:p>
    <w:p w14:paraId="6FB375A4" w14:textId="26EB85C0" w:rsidR="00AE7FC9" w:rsidRDefault="00AE7FC9" w:rsidP="00F22306">
      <w:r>
        <w:tab/>
      </w:r>
      <w:r w:rsidRPr="00AE7FC9">
        <w:t xml:space="preserve">C. </w:t>
      </w:r>
      <w:proofErr w:type="spellStart"/>
      <w:r w:rsidRPr="00AE7FC9">
        <w:t>Besse</w:t>
      </w:r>
      <w:proofErr w:type="spellEnd"/>
      <w:r w:rsidRPr="00AE7FC9">
        <w:t xml:space="preserve">, J. </w:t>
      </w:r>
      <w:proofErr w:type="spellStart"/>
      <w:r w:rsidRPr="00AE7FC9">
        <w:t>Burkepile</w:t>
      </w:r>
      <w:proofErr w:type="spellEnd"/>
      <w:r w:rsidRPr="00AE7FC9">
        <w:t xml:space="preserve">, A. J. and J. </w:t>
      </w:r>
      <w:proofErr w:type="spellStart"/>
      <w:r w:rsidRPr="00AE7FC9">
        <w:t>Burkepile</w:t>
      </w:r>
      <w:proofErr w:type="spellEnd"/>
      <w:r w:rsidRPr="00AE7FC9">
        <w:t xml:space="preserve">, A. </w:t>
      </w:r>
      <w:proofErr w:type="spellStart"/>
      <w:r w:rsidRPr="00AE7FC9">
        <w:t>Jaromezuk</w:t>
      </w:r>
      <w:proofErr w:type="spellEnd"/>
      <w:r w:rsidRPr="00AE7FC9">
        <w:t>, and C. Perkins, “French monastery survives War &amp;amp; Famine after 885 years - what the monks do now is amazing,” French Monastery Survives War &amp;amp; Famine After 885 Years - What The Monks Do Now is Amazing -, 22-Dec-2022. [Online]. Available: https://www.churchpop.com/2022/12/22/french-monastery-survives-war-famine-after-885-years-what-the-monks-do-now-is-amazing/. [Accessed: 19-Feb-2023].</w:t>
      </w:r>
    </w:p>
    <w:p w14:paraId="3DCB1AEF" w14:textId="7935B67A" w:rsidR="00E03E1A" w:rsidRDefault="00DA6CD3" w:rsidP="00F22306">
      <w:r>
        <w:t>[4]</w:t>
      </w:r>
      <w:r>
        <w:tab/>
      </w:r>
      <w:r w:rsidR="00E03E1A">
        <w:t xml:space="preserve">Li, Donghua, “Contact Sheets of SWM’s Interior Appearance”, created by </w:t>
      </w:r>
      <w:proofErr w:type="spellStart"/>
      <w:r w:rsidR="00E03E1A">
        <w:t>Pureref</w:t>
      </w:r>
      <w:proofErr w:type="spellEnd"/>
      <w:r w:rsidR="00E03E1A">
        <w:t>, Feb. 19, 2023.</w:t>
      </w:r>
    </w:p>
    <w:p w14:paraId="483CA70E" w14:textId="291C4D38" w:rsidR="00DA6CD3" w:rsidRDefault="00721D4C" w:rsidP="00E03E1A">
      <w:pPr>
        <w:ind w:firstLine="720"/>
      </w:pPr>
      <w:r w:rsidRPr="00721D4C">
        <w:rPr>
          <w:rFonts w:hint="eastAsia"/>
        </w:rPr>
        <w:t>“</w:t>
      </w:r>
      <w:r w:rsidRPr="00721D4C">
        <w:t>Haven Church,” Fallout Wiki. [Online]. Available: https://fallout.fandom.com/wiki/Haven_Church. [Accessed: 19-Feb-2023].</w:t>
      </w:r>
    </w:p>
    <w:p w14:paraId="3335C634" w14:textId="3B3DCC60" w:rsidR="00721D4C" w:rsidRDefault="00E03E1A" w:rsidP="00E03E1A">
      <w:pPr>
        <w:ind w:firstLine="720"/>
      </w:pPr>
      <w:r w:rsidRPr="00721D4C">
        <w:rPr>
          <w:rFonts w:hint="eastAsia"/>
        </w:rPr>
        <w:lastRenderedPageBreak/>
        <w:t xml:space="preserve"> </w:t>
      </w:r>
      <w:r w:rsidR="00721D4C" w:rsidRPr="00721D4C">
        <w:rPr>
          <w:rFonts w:hint="eastAsia"/>
        </w:rPr>
        <w:t>“</w:t>
      </w:r>
      <w:r w:rsidR="00721D4C" w:rsidRPr="00721D4C">
        <w:t>Trinity Church,” Fallout Wiki. [Online]. Available: https://fallout.fandom.com/wiki/Trinity_Church. [Accessed: 19-Feb-2023].</w:t>
      </w:r>
    </w:p>
    <w:p w14:paraId="439F06DF" w14:textId="62DCCFAC" w:rsidR="00152E57" w:rsidRDefault="00152E57" w:rsidP="00E03E1A">
      <w:pPr>
        <w:ind w:firstLine="720"/>
      </w:pPr>
      <w:proofErr w:type="spellStart"/>
      <w:r w:rsidRPr="00152E57">
        <w:t>ThatMrSmile</w:t>
      </w:r>
      <w:proofErr w:type="spellEnd"/>
      <w:r w:rsidRPr="00152E57">
        <w:t>, “Screenshot :: Trinity Church,” Nexus Mods :: Fallout 4, 30-Aug-2019. [Online]. Available: https://www.nexusmods.com/fallout4/images/157894. [Accessed: 19-Feb-2023].</w:t>
      </w:r>
    </w:p>
    <w:p w14:paraId="2F25A68D" w14:textId="2778C9A5" w:rsidR="004747BC" w:rsidRDefault="004747BC" w:rsidP="00E03E1A">
      <w:pPr>
        <w:ind w:firstLine="720"/>
      </w:pPr>
      <w:r w:rsidRPr="004747BC">
        <w:t>Fallout 4 Mods, “Old north church remake - fallout 4 mod download,” Fallout 4 Mods, 18-Oct-2020. [Online]. Available: http://www.modsfallout4.com/old-north-church-remake/. [Accessed: 19-Feb-2023].</w:t>
      </w:r>
    </w:p>
    <w:p w14:paraId="75695553" w14:textId="0227E030" w:rsidR="0076182C" w:rsidRDefault="0076182C" w:rsidP="00E03E1A">
      <w:pPr>
        <w:ind w:firstLine="720"/>
      </w:pPr>
      <w:r w:rsidRPr="0076182C">
        <w:rPr>
          <w:rFonts w:hint="eastAsia"/>
        </w:rPr>
        <w:t>“</w:t>
      </w:r>
      <w:r w:rsidRPr="0076182C">
        <w:t>Quincy Church,” Fallout Wiki, 17-Jun-2022. [Online]. Available: https://fallout.fandom.com/wiki/Quincy_church. [Accessed: 19-Feb-2023].</w:t>
      </w:r>
    </w:p>
    <w:p w14:paraId="1012AF82" w14:textId="51C62B90" w:rsidR="008501BC" w:rsidRDefault="008501BC" w:rsidP="008501BC">
      <w:r>
        <w:t>[5]</w:t>
      </w:r>
      <w:r>
        <w:tab/>
        <w:t xml:space="preserve">Li, Donghua, </w:t>
      </w:r>
      <w:r w:rsidR="00783FDB">
        <w:t>“Skill Progression Chart”, created by Microsoft Excel, Feb. 19, 2023.</w:t>
      </w:r>
    </w:p>
    <w:p w14:paraId="724629ED" w14:textId="51DEC756" w:rsidR="004B4684" w:rsidRDefault="004B4684" w:rsidP="008501BC">
      <w:r>
        <w:t>[6]</w:t>
      </w:r>
      <w:r>
        <w:tab/>
        <w:t xml:space="preserve">Li, Donghua, </w:t>
      </w:r>
      <w:r w:rsidR="00FD4703">
        <w:t>“</w:t>
      </w:r>
      <w:r w:rsidR="00FD4703">
        <w:rPr>
          <w:noProof/>
        </w:rPr>
        <w:t>Become Humans Level Exterior Overview Map</w:t>
      </w:r>
      <w:r w:rsidR="00FD4703">
        <w:t>”, created by Adobe Illustrator, Feb. 19, 2023.</w:t>
      </w:r>
    </w:p>
    <w:p w14:paraId="4E148B17" w14:textId="2B74B65A" w:rsidR="000C62DD" w:rsidRDefault="00FD4703" w:rsidP="00F22306">
      <w:r>
        <w:tab/>
        <w:t>Li, Donghua, “</w:t>
      </w:r>
      <w:r>
        <w:rPr>
          <w:noProof/>
        </w:rPr>
        <w:t>Become Humans Level Interior Overview Map</w:t>
      </w:r>
      <w:r>
        <w:t>”, created by Adobe Illustrator, Feb. 19, 2023.</w:t>
      </w:r>
    </w:p>
    <w:p w14:paraId="673F8231" w14:textId="3C7CE510" w:rsidR="00753526" w:rsidRDefault="00CA0DF1" w:rsidP="00753526">
      <w:pPr>
        <w:ind w:firstLine="720"/>
      </w:pPr>
      <w:r>
        <w:t>Li,</w:t>
      </w:r>
      <w:r w:rsidR="00753526">
        <w:t xml:space="preserve"> Donghua, “Legend for Exterior Area”, created by Adobe Illustrator, Feb. 19, 2023.</w:t>
      </w:r>
    </w:p>
    <w:p w14:paraId="78FB2744" w14:textId="5416B9C5" w:rsidR="00CA0DF1" w:rsidRDefault="00CA0DF1" w:rsidP="00CA0DF1">
      <w:pPr>
        <w:ind w:firstLine="720"/>
      </w:pPr>
      <w:r>
        <w:t>Li, Donghua, “</w:t>
      </w:r>
      <w:r>
        <w:rPr>
          <w:noProof/>
        </w:rPr>
        <w:t>Silent Wind Monastery Front Walkthrough</w:t>
      </w:r>
      <w:r>
        <w:t>”, created by Adobe Illustrator, Feb. 19, 2023.</w:t>
      </w:r>
    </w:p>
    <w:p w14:paraId="7062F8EE" w14:textId="5FBF7D3D" w:rsidR="008559C7" w:rsidRDefault="008559C7" w:rsidP="008559C7">
      <w:pPr>
        <w:ind w:firstLine="720"/>
      </w:pPr>
      <w:r>
        <w:t>Li, Donghua, “</w:t>
      </w:r>
      <w:r>
        <w:rPr>
          <w:noProof/>
        </w:rPr>
        <w:t>Silent Wind Monastery Courtyard Walkthrough</w:t>
      </w:r>
      <w:r>
        <w:t>”, created by Adobe Illustrator, Feb. 19, 2023.</w:t>
      </w:r>
    </w:p>
    <w:p w14:paraId="5E9FDCB9" w14:textId="56D10BA7" w:rsidR="008559C7" w:rsidRDefault="008559C7" w:rsidP="008559C7">
      <w:pPr>
        <w:ind w:firstLine="720"/>
      </w:pPr>
      <w:r>
        <w:t>Li, Donghua, “Legend for Interior Area”, created by Adobe Illustrator, Feb. 19, 2023.</w:t>
      </w:r>
    </w:p>
    <w:p w14:paraId="52C3BD40" w14:textId="66565787" w:rsidR="009B6F69" w:rsidRDefault="009B6F69" w:rsidP="009B6F69">
      <w:pPr>
        <w:ind w:firstLine="720"/>
      </w:pPr>
      <w:r>
        <w:t>Li, Donghua, “</w:t>
      </w:r>
      <w:r w:rsidR="00DB28BE">
        <w:rPr>
          <w:noProof/>
        </w:rPr>
        <w:t>Interior First Floor Walkthrough</w:t>
      </w:r>
      <w:r>
        <w:t>”, created by Adobe Illustrator, Feb. 19, 2023.</w:t>
      </w:r>
    </w:p>
    <w:p w14:paraId="0B254A8F" w14:textId="612E956D" w:rsidR="00335976" w:rsidRDefault="00335976" w:rsidP="00335976">
      <w:pPr>
        <w:ind w:firstLine="720"/>
      </w:pPr>
      <w:r>
        <w:t>Li, Donghua, “</w:t>
      </w:r>
      <w:r>
        <w:rPr>
          <w:noProof/>
        </w:rPr>
        <w:t>Interior Second Floor Walkthrough</w:t>
      </w:r>
      <w:r>
        <w:t>”, created by Adobe Illustrator, Feb. 19, 2023.</w:t>
      </w:r>
    </w:p>
    <w:p w14:paraId="2660F3C3" w14:textId="028EDC7E" w:rsidR="008D3E04" w:rsidRDefault="008D3E04" w:rsidP="008D3E04">
      <w:pPr>
        <w:ind w:firstLine="720"/>
      </w:pPr>
      <w:r>
        <w:t>Li, Donghua, “</w:t>
      </w:r>
      <w:r>
        <w:rPr>
          <w:noProof/>
        </w:rPr>
        <w:t>Ruined Church Walkthrough</w:t>
      </w:r>
      <w:r>
        <w:t>”, created by Adobe Illustrator, Feb. 19, 2023.</w:t>
      </w:r>
    </w:p>
    <w:p w14:paraId="7B2030F8" w14:textId="6C949A00" w:rsidR="00DD5FE0" w:rsidRDefault="00DD5FE0" w:rsidP="00DD5FE0">
      <w:pPr>
        <w:ind w:firstLine="720"/>
      </w:pPr>
      <w:r>
        <w:t>Li, Donghua, “Legend for Ruined Church, Commander Center, FB1, and FB2”, created by Adobe Illustrator, Feb. 19, 2023.</w:t>
      </w:r>
    </w:p>
    <w:p w14:paraId="0D29189D" w14:textId="77777777" w:rsidR="00EE6289" w:rsidRDefault="00EE6289" w:rsidP="00DD5FE0">
      <w:pPr>
        <w:ind w:firstLine="720"/>
        <w:sectPr w:rsidR="00EE6289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08F10FE0" w14:textId="77777777" w:rsidR="000C62DD" w:rsidRDefault="000C62DD" w:rsidP="000C62DD">
      <w:pPr>
        <w:pStyle w:val="Heading1"/>
      </w:pPr>
      <w:bookmarkStart w:id="44" w:name="_Toc127742527"/>
      <w:r>
        <w:lastRenderedPageBreak/>
        <w:t>Appendices</w:t>
      </w:r>
      <w:bookmarkEnd w:id="44"/>
    </w:p>
    <w:p w14:paraId="22FAB202" w14:textId="77777777" w:rsidR="000C62DD" w:rsidRDefault="000C62DD" w:rsidP="000C62DD">
      <w:pPr>
        <w:pStyle w:val="Heading2"/>
      </w:pPr>
      <w:bookmarkStart w:id="45" w:name="_Toc127742528"/>
      <w:r>
        <w:t>Appendix A: New Skills / Gameplay Mechanics</w:t>
      </w:r>
      <w:bookmarkEnd w:id="45"/>
    </w:p>
    <w:p w14:paraId="068BC1F5" w14:textId="05913EF1" w:rsidR="000C62DD" w:rsidRDefault="008314AD" w:rsidP="002D61DC">
      <w:pPr>
        <w:pStyle w:val="Heading3"/>
      </w:pPr>
      <w:bookmarkStart w:id="46" w:name="_Toc127742529"/>
      <w:r>
        <w:t>EMP Grenade</w:t>
      </w:r>
      <w:bookmarkEnd w:id="46"/>
    </w:p>
    <w:p w14:paraId="167A1AE6" w14:textId="5B0BA59B" w:rsidR="008314AD" w:rsidRDefault="008E070E" w:rsidP="00D650C6">
      <w:pPr>
        <w:pStyle w:val="ListParagraph"/>
        <w:numPr>
          <w:ilvl w:val="0"/>
          <w:numId w:val="9"/>
        </w:numPr>
      </w:pPr>
      <w:r>
        <w:t xml:space="preserve">The EMP grenade is modified from the Cryo </w:t>
      </w:r>
      <w:r w:rsidR="00AA4029">
        <w:t>grenade,</w:t>
      </w:r>
      <w:r>
        <w:t xml:space="preserve"> and it features in:</w:t>
      </w:r>
    </w:p>
    <w:p w14:paraId="701F1931" w14:textId="6A4AE3B3" w:rsidR="008E070E" w:rsidRDefault="008E070E" w:rsidP="00D650C6">
      <w:pPr>
        <w:pStyle w:val="ListParagraph"/>
        <w:numPr>
          <w:ilvl w:val="1"/>
          <w:numId w:val="9"/>
        </w:numPr>
      </w:pPr>
      <w:r>
        <w:t xml:space="preserve">Deal </w:t>
      </w:r>
      <w:r w:rsidR="00C42C05">
        <w:t>1 damage to all the thing it can hurt</w:t>
      </w:r>
      <w:r w:rsidR="00A51FB8">
        <w:t xml:space="preserve"> (for functionality)</w:t>
      </w:r>
    </w:p>
    <w:p w14:paraId="59E965DE" w14:textId="3BFCFB43" w:rsidR="00AA4029" w:rsidRDefault="00AA4029" w:rsidP="00D650C6">
      <w:pPr>
        <w:pStyle w:val="ListParagraph"/>
        <w:numPr>
          <w:ilvl w:val="1"/>
          <w:numId w:val="9"/>
        </w:numPr>
      </w:pPr>
      <w:r>
        <w:t xml:space="preserve">Paralyze Synths </w:t>
      </w:r>
      <w:r w:rsidR="0086449E">
        <w:t>for 10 seconds</w:t>
      </w:r>
    </w:p>
    <w:p w14:paraId="6D6218BE" w14:textId="24D10296" w:rsidR="003630B7" w:rsidRDefault="003630B7" w:rsidP="00D650C6">
      <w:pPr>
        <w:pStyle w:val="ListParagraph"/>
        <w:numPr>
          <w:ilvl w:val="1"/>
          <w:numId w:val="9"/>
        </w:numPr>
      </w:pPr>
      <w:r>
        <w:t>Disable laser mine for 20 seconds</w:t>
      </w:r>
    </w:p>
    <w:p w14:paraId="65A056BA" w14:textId="6616A5DE" w:rsidR="003630B7" w:rsidRDefault="003630B7" w:rsidP="00D650C6">
      <w:pPr>
        <w:pStyle w:val="ListParagraph"/>
        <w:numPr>
          <w:ilvl w:val="1"/>
          <w:numId w:val="9"/>
        </w:numPr>
      </w:pPr>
      <w:r>
        <w:t xml:space="preserve">Paralyze Turrets for </w:t>
      </w:r>
      <w:r w:rsidR="006F1694">
        <w:t>10 seconds</w:t>
      </w:r>
    </w:p>
    <w:p w14:paraId="12B8F38C" w14:textId="665B7DB5" w:rsidR="00673277" w:rsidRDefault="00673277" w:rsidP="00D650C6">
      <w:pPr>
        <w:pStyle w:val="ListParagraph"/>
        <w:numPr>
          <w:ilvl w:val="1"/>
          <w:numId w:val="9"/>
        </w:numPr>
      </w:pPr>
      <w:r>
        <w:t>Paralyze Alice for 3 seconds</w:t>
      </w:r>
    </w:p>
    <w:p w14:paraId="2422B30B" w14:textId="6CC17752" w:rsidR="00391B48" w:rsidRDefault="0048578B" w:rsidP="00D650C6">
      <w:pPr>
        <w:pStyle w:val="ListParagraph"/>
        <w:numPr>
          <w:ilvl w:val="1"/>
          <w:numId w:val="9"/>
        </w:numPr>
      </w:pPr>
      <w:r>
        <w:t>S</w:t>
      </w:r>
      <w:r w:rsidR="003858B3">
        <w:t>hut down the terminal and open the door it locks</w:t>
      </w:r>
    </w:p>
    <w:p w14:paraId="6C9385FA" w14:textId="52ABECB4" w:rsidR="00926947" w:rsidRDefault="00653D0D" w:rsidP="00D650C6">
      <w:pPr>
        <w:pStyle w:val="ListParagraph"/>
        <w:numPr>
          <w:ilvl w:val="1"/>
          <w:numId w:val="9"/>
        </w:numPr>
      </w:pPr>
      <w:r>
        <w:t xml:space="preserve">The explosion VFX should </w:t>
      </w:r>
      <w:r w:rsidR="00594027">
        <w:t xml:space="preserve">perform like </w:t>
      </w:r>
      <w:r w:rsidR="0055496C">
        <w:t xml:space="preserve">electromagnetic pulse </w:t>
      </w:r>
      <w:r w:rsidR="00320041">
        <w:t>as conveyance of launchi</w:t>
      </w:r>
      <w:r w:rsidR="00896DE9">
        <w:t>ng</w:t>
      </w:r>
    </w:p>
    <w:p w14:paraId="4235542B" w14:textId="7DDBDC63" w:rsidR="00896DE9" w:rsidRDefault="00896DE9" w:rsidP="00D650C6">
      <w:pPr>
        <w:pStyle w:val="ListParagraph"/>
        <w:numPr>
          <w:ilvl w:val="1"/>
          <w:numId w:val="9"/>
        </w:numPr>
      </w:pPr>
      <w:r>
        <w:t>The game objects that is affected by the emp grenade will have sparks and smokes on i</w:t>
      </w:r>
      <w:r w:rsidR="00137E72">
        <w:t>t as feedback</w:t>
      </w:r>
    </w:p>
    <w:p w14:paraId="67F0A23F" w14:textId="01156073" w:rsidR="004632F2" w:rsidRDefault="00B2478C" w:rsidP="00D650C6">
      <w:pPr>
        <w:pStyle w:val="ListParagraph"/>
        <w:numPr>
          <w:ilvl w:val="0"/>
          <w:numId w:val="9"/>
        </w:numPr>
      </w:pPr>
      <w:r>
        <w:rPr>
          <w:lang w:eastAsia="zh-CN"/>
        </w:rPr>
        <w:t>Accessibility in level</w:t>
      </w:r>
    </w:p>
    <w:p w14:paraId="4C4BD17C" w14:textId="65EB9430" w:rsidR="00A971EF" w:rsidRDefault="00A971EF" w:rsidP="00D650C6">
      <w:pPr>
        <w:pStyle w:val="ListParagraph"/>
        <w:numPr>
          <w:ilvl w:val="1"/>
          <w:numId w:val="9"/>
        </w:numPr>
      </w:pPr>
      <w:r>
        <w:rPr>
          <w:lang w:eastAsia="zh-CN"/>
        </w:rPr>
        <w:t>S</w:t>
      </w:r>
      <w:r>
        <w:rPr>
          <w:rFonts w:hint="eastAsia"/>
          <w:lang w:eastAsia="zh-CN"/>
        </w:rPr>
        <w:t>tar</w:t>
      </w:r>
      <w:r>
        <w:rPr>
          <w:lang w:eastAsia="zh-CN"/>
        </w:rPr>
        <w:t>t with 3 EMP grenade</w:t>
      </w:r>
      <w:r w:rsidR="004D0CE9">
        <w:rPr>
          <w:lang w:eastAsia="zh-CN"/>
        </w:rPr>
        <w:t>s</w:t>
      </w:r>
      <w:r>
        <w:rPr>
          <w:lang w:eastAsia="zh-CN"/>
        </w:rPr>
        <w:t xml:space="preserve"> given by the </w:t>
      </w:r>
      <w:r w:rsidR="00EF1CE3">
        <w:rPr>
          <w:lang w:eastAsia="zh-CN"/>
        </w:rPr>
        <w:t>Antoniadis</w:t>
      </w:r>
    </w:p>
    <w:p w14:paraId="53C7B937" w14:textId="77777777" w:rsidR="00EE6289" w:rsidRDefault="00DB133B" w:rsidP="00EE6289">
      <w:pPr>
        <w:pStyle w:val="ListParagraph"/>
        <w:numPr>
          <w:ilvl w:val="1"/>
          <w:numId w:val="9"/>
        </w:numPr>
      </w:pPr>
      <w:r>
        <w:rPr>
          <w:lang w:eastAsia="zh-CN"/>
        </w:rPr>
        <w:t>Player can loot one</w:t>
      </w:r>
      <w:r w:rsidR="004C02D9">
        <w:rPr>
          <w:lang w:eastAsia="zh-CN"/>
        </w:rPr>
        <w:t xml:space="preserve"> at most</w:t>
      </w:r>
      <w:r>
        <w:rPr>
          <w:lang w:eastAsia="zh-CN"/>
        </w:rPr>
        <w:t xml:space="preserve"> from </w:t>
      </w:r>
      <w:r w:rsidR="00976FB9">
        <w:rPr>
          <w:lang w:eastAsia="zh-CN"/>
        </w:rPr>
        <w:t>each</w:t>
      </w:r>
      <w:r w:rsidR="00CB6903">
        <w:rPr>
          <w:lang w:eastAsia="zh-CN"/>
        </w:rPr>
        <w:t xml:space="preserve"> </w:t>
      </w:r>
      <w:r>
        <w:rPr>
          <w:lang w:eastAsia="zh-CN"/>
        </w:rPr>
        <w:t xml:space="preserve">dead </w:t>
      </w:r>
      <w:r w:rsidR="00CB6903">
        <w:rPr>
          <w:lang w:eastAsia="zh-CN"/>
        </w:rPr>
        <w:t>body</w:t>
      </w:r>
      <w:r>
        <w:rPr>
          <w:lang w:eastAsia="zh-CN"/>
        </w:rPr>
        <w:t xml:space="preserve"> of the mercenaries in the interior</w:t>
      </w:r>
      <w:r w:rsidR="005A3F92">
        <w:rPr>
          <w:lang w:eastAsia="zh-CN"/>
        </w:rPr>
        <w:t xml:space="preserve"> </w:t>
      </w:r>
      <w:r w:rsidR="00497402">
        <w:rPr>
          <w:lang w:eastAsia="zh-CN"/>
        </w:rPr>
        <w:t>area</w:t>
      </w:r>
    </w:p>
    <w:p w14:paraId="746C2907" w14:textId="6C01CCA8" w:rsidR="005B4D87" w:rsidRDefault="005B4D87" w:rsidP="005B4D87">
      <w:pPr>
        <w:pStyle w:val="Heading3"/>
      </w:pPr>
      <w:bookmarkStart w:id="47" w:name="_Toc127742530"/>
      <w:r>
        <w:t>Bookshelf Sliding Door</w:t>
      </w:r>
      <w:bookmarkEnd w:id="47"/>
    </w:p>
    <w:p w14:paraId="755A0F21" w14:textId="57A65BCB" w:rsidR="005B4D87" w:rsidRDefault="005B4D87" w:rsidP="005B4D87">
      <w:pPr>
        <w:pStyle w:val="ListParagraph"/>
        <w:numPr>
          <w:ilvl w:val="0"/>
          <w:numId w:val="46"/>
        </w:numPr>
      </w:pPr>
      <w:r>
        <w:t>The bookshelf sliding doors are used in the level for encouragement of exploration</w:t>
      </w:r>
    </w:p>
    <w:p w14:paraId="708C31A4" w14:textId="61A07F00" w:rsidR="005B4D87" w:rsidRDefault="005B4D87" w:rsidP="005B4D87">
      <w:pPr>
        <w:pStyle w:val="ListParagraph"/>
        <w:numPr>
          <w:ilvl w:val="1"/>
          <w:numId w:val="46"/>
        </w:numPr>
      </w:pPr>
      <w:r>
        <w:t>There is always light above th</w:t>
      </w:r>
      <w:r w:rsidR="00612B2B">
        <w:t xml:space="preserve">ese </w:t>
      </w:r>
      <w:r w:rsidR="00854031">
        <w:t>doors,</w:t>
      </w:r>
      <w:r w:rsidR="00612B2B">
        <w:t xml:space="preserve"> but the amount of lights varies</w:t>
      </w:r>
    </w:p>
    <w:p w14:paraId="17E55AC2" w14:textId="77DBBF2D" w:rsidR="00612B2B" w:rsidRDefault="00854031" w:rsidP="005B4D87">
      <w:pPr>
        <w:pStyle w:val="ListParagraph"/>
        <w:numPr>
          <w:ilvl w:val="1"/>
          <w:numId w:val="46"/>
        </w:numPr>
      </w:pPr>
      <w:r>
        <w:t xml:space="preserve">At most a bookshelf sliding doors can have a red, a blue, and a green light above it, which needs to press </w:t>
      </w:r>
      <w:r w:rsidR="006F2764">
        <w:t>buttons with corresponding color</w:t>
      </w:r>
    </w:p>
    <w:p w14:paraId="361F8637" w14:textId="26312F21" w:rsidR="006F2764" w:rsidRDefault="006F2764" w:rsidP="006F2764">
      <w:pPr>
        <w:pStyle w:val="ListParagraph"/>
        <w:numPr>
          <w:ilvl w:val="2"/>
          <w:numId w:val="46"/>
        </w:numPr>
      </w:pPr>
      <w:r>
        <w:t xml:space="preserve">For instance, if a door has a red light and a green light about. It suggests that there should be a red button and a </w:t>
      </w:r>
      <w:r w:rsidR="00292CA2">
        <w:t>green button nearby for pressing.</w:t>
      </w:r>
    </w:p>
    <w:p w14:paraId="6E112AFC" w14:textId="0FE06549" w:rsidR="00292CA2" w:rsidRDefault="00292CA2" w:rsidP="006F2764">
      <w:pPr>
        <w:pStyle w:val="ListParagraph"/>
        <w:numPr>
          <w:ilvl w:val="2"/>
          <w:numId w:val="46"/>
        </w:numPr>
      </w:pPr>
      <w:r>
        <w:t>When the player presses a button, the light with the same color as it will go off</w:t>
      </w:r>
    </w:p>
    <w:p w14:paraId="7021BBE4" w14:textId="30805DEB" w:rsidR="004D6BA5" w:rsidRPr="005B4D87" w:rsidRDefault="004D6BA5" w:rsidP="006F2764">
      <w:pPr>
        <w:pStyle w:val="ListParagraph"/>
        <w:numPr>
          <w:ilvl w:val="2"/>
          <w:numId w:val="46"/>
        </w:numPr>
      </w:pPr>
      <w:r>
        <w:t>When all the lights above a bookshelf sliding door go off, the door will open</w:t>
      </w:r>
    </w:p>
    <w:p w14:paraId="5EF52171" w14:textId="77777777" w:rsidR="005B4D87" w:rsidRDefault="005B4D87" w:rsidP="005B4D87">
      <w:pPr>
        <w:rPr>
          <w:lang w:eastAsia="zh-CN"/>
        </w:rPr>
      </w:pPr>
    </w:p>
    <w:p w14:paraId="199ED861" w14:textId="746EEFDF" w:rsidR="005B4D87" w:rsidRPr="005B4D87" w:rsidRDefault="005B4D87" w:rsidP="005B4D87">
      <w:pPr>
        <w:rPr>
          <w:lang w:eastAsia="zh-CN"/>
        </w:rPr>
        <w:sectPr w:rsidR="005B4D87" w:rsidRPr="005B4D87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079F907E" w14:textId="3385FF54" w:rsidR="000C62DD" w:rsidRDefault="000C62DD" w:rsidP="000C62DD">
      <w:pPr>
        <w:pStyle w:val="Heading2"/>
      </w:pPr>
      <w:bookmarkStart w:id="48" w:name="_Toc127742531"/>
      <w:r>
        <w:lastRenderedPageBreak/>
        <w:t>Appendix B: Context</w:t>
      </w:r>
      <w:r w:rsidR="00445D1A">
        <w:t xml:space="preserve"> Detail</w:t>
      </w:r>
      <w:bookmarkEnd w:id="48"/>
    </w:p>
    <w:p w14:paraId="0F76D84A" w14:textId="495D73A1" w:rsidR="000C62DD" w:rsidRDefault="000C62DD" w:rsidP="000C62DD">
      <w:pPr>
        <w:pStyle w:val="Heading3"/>
      </w:pPr>
      <w:bookmarkStart w:id="49" w:name="_Toc127742532"/>
      <w:r>
        <w:t>General Context</w:t>
      </w:r>
      <w:bookmarkEnd w:id="49"/>
    </w:p>
    <w:p w14:paraId="5D54504B" w14:textId="734AA8CE" w:rsidR="000C62DD" w:rsidRPr="000C62DD" w:rsidRDefault="00EE6289" w:rsidP="000C62DD">
      <w:r>
        <w:t>N/A</w:t>
      </w:r>
    </w:p>
    <w:p w14:paraId="06993D0B" w14:textId="4FDCD25D" w:rsidR="000C62DD" w:rsidRDefault="000C62DD" w:rsidP="000C62DD">
      <w:pPr>
        <w:pStyle w:val="Heading3"/>
      </w:pPr>
      <w:bookmarkStart w:id="50" w:name="_Toc127742533"/>
      <w:r>
        <w:t>Backstory</w:t>
      </w:r>
      <w:bookmarkEnd w:id="50"/>
    </w:p>
    <w:p w14:paraId="3FC782C6" w14:textId="0D0A5BA3" w:rsidR="000C62DD" w:rsidRPr="00F22306" w:rsidRDefault="00D82859" w:rsidP="000C62DD">
      <w:r>
        <w:t>N/A</w:t>
      </w:r>
    </w:p>
    <w:p w14:paraId="63F0AD1C" w14:textId="1F82A0A4" w:rsidR="000C62DD" w:rsidRPr="006F51AC" w:rsidRDefault="000C62DD" w:rsidP="000C62DD">
      <w:pPr>
        <w:pStyle w:val="Heading3"/>
        <w:rPr>
          <w:rStyle w:val="Emphasis"/>
          <w:i w:val="0"/>
          <w:iCs w:val="0"/>
        </w:rPr>
      </w:pPr>
      <w:bookmarkStart w:id="51" w:name="_Toc127742534"/>
      <w:r w:rsidRPr="006F51AC">
        <w:rPr>
          <w:rStyle w:val="Emphasis"/>
          <w:i w:val="0"/>
        </w:rPr>
        <w:t>Aftermath</w:t>
      </w:r>
      <w:bookmarkEnd w:id="51"/>
    </w:p>
    <w:p w14:paraId="232DFA71" w14:textId="79759CFF" w:rsidR="000C62DD" w:rsidRPr="00D65D49" w:rsidRDefault="000910CD" w:rsidP="000C62DD">
      <w:pPr>
        <w:rPr>
          <w:rFonts w:hint="eastAsia"/>
          <w:lang w:eastAsia="zh-CN"/>
        </w:rPr>
      </w:pPr>
      <w:r>
        <w:t xml:space="preserve">After the quest complete, the </w:t>
      </w:r>
      <w:r w:rsidR="0028506F">
        <w:rPr>
          <w:b/>
          <w:bCs/>
          <w:i/>
          <w:iCs/>
        </w:rPr>
        <w:t xml:space="preserve">Silent Wind Monastery </w:t>
      </w:r>
      <w:r w:rsidR="00D65D49">
        <w:t xml:space="preserve">will be in maintain according to the cleric and monks </w:t>
      </w:r>
      <w:r w:rsidR="00827FF1">
        <w:t xml:space="preserve">wandering outside. The player is not </w:t>
      </w:r>
      <w:r w:rsidR="00AD5374">
        <w:t>allowed</w:t>
      </w:r>
      <w:r w:rsidR="00827FF1">
        <w:t xml:space="preserve"> to enter its interior space again but the player can take a look at the exterior area</w:t>
      </w:r>
      <w:r w:rsidR="00851144">
        <w:t xml:space="preserve">. If the player </w:t>
      </w:r>
      <w:r w:rsidR="00AD5374">
        <w:t>supported</w:t>
      </w:r>
      <w:r w:rsidR="00851144">
        <w:t xml:space="preserve"> Kala and Alice, </w:t>
      </w:r>
      <w:r w:rsidR="00381983">
        <w:t xml:space="preserve">the player is able to see them by the lake where they boarded the ship to escape from Cornar. </w:t>
      </w:r>
      <w:r w:rsidR="00851144">
        <w:t xml:space="preserve"> </w:t>
      </w:r>
      <w:r w:rsidR="00217602">
        <w:t xml:space="preserve">If the player supported Cornar, Kala </w:t>
      </w:r>
      <w:r w:rsidR="00065BD6">
        <w:t>would</w:t>
      </w:r>
      <w:r w:rsidR="00217602">
        <w:t xml:space="preserve"> be </w:t>
      </w:r>
      <w:r w:rsidR="00C41ED7">
        <w:rPr>
          <w:rFonts w:hint="eastAsia"/>
          <w:lang w:eastAsia="zh-CN"/>
        </w:rPr>
        <w:t>in</w:t>
      </w:r>
      <w:r w:rsidR="00C41ED7">
        <w:rPr>
          <w:lang w:eastAsia="zh-CN"/>
        </w:rPr>
        <w:t xml:space="preserve"> </w:t>
      </w:r>
      <w:r w:rsidR="00C41ED7">
        <w:rPr>
          <w:rFonts w:hint="eastAsia"/>
          <w:lang w:eastAsia="zh-CN"/>
        </w:rPr>
        <w:t>t</w:t>
      </w:r>
      <w:r w:rsidR="00C41ED7">
        <w:rPr>
          <w:lang w:eastAsia="zh-CN"/>
        </w:rPr>
        <w:t>he ruined church and mourn for her.</w:t>
      </w:r>
      <w:r w:rsidR="000B0300">
        <w:rPr>
          <w:lang w:eastAsia="zh-CN"/>
        </w:rPr>
        <w:t xml:space="preserve"> </w:t>
      </w:r>
    </w:p>
    <w:p w14:paraId="35ED90C7" w14:textId="77777777" w:rsidR="00403AD4" w:rsidRDefault="00403AD4" w:rsidP="00403AD4">
      <w:pPr>
        <w:pStyle w:val="Heading3"/>
      </w:pPr>
      <w:bookmarkStart w:id="52" w:name="_Narrative_Summary"/>
      <w:bookmarkStart w:id="53" w:name="_Toc127742535"/>
      <w:bookmarkEnd w:id="52"/>
      <w:r>
        <w:t>Narrative Summary</w:t>
      </w:r>
      <w:bookmarkEnd w:id="53"/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3827"/>
        <w:gridCol w:w="5350"/>
      </w:tblGrid>
      <w:tr w:rsidR="007343BF" w14:paraId="7055ABD6" w14:textId="77777777" w:rsidTr="00D77C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75D7DFF5" w14:textId="77777777" w:rsidR="007343BF" w:rsidRDefault="007343BF" w:rsidP="004A610C">
            <w:pPr>
              <w:jc w:val="center"/>
            </w:pPr>
            <w:r>
              <w:br w:type="page"/>
              <w:t xml:space="preserve"> Stage</w:t>
            </w:r>
          </w:p>
        </w:tc>
        <w:tc>
          <w:tcPr>
            <w:tcW w:w="3827" w:type="dxa"/>
            <w:vAlign w:val="bottom"/>
          </w:tcPr>
          <w:p w14:paraId="75B7A6A6" w14:textId="77777777" w:rsidR="007343BF" w:rsidRDefault="007343BF" w:rsidP="004A61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Summary</w:t>
            </w:r>
          </w:p>
        </w:tc>
        <w:tc>
          <w:tcPr>
            <w:tcW w:w="5350" w:type="dxa"/>
            <w:vAlign w:val="bottom"/>
          </w:tcPr>
          <w:p w14:paraId="218116D5" w14:textId="77777777" w:rsidR="007343BF" w:rsidRDefault="007343BF" w:rsidP="004A61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Details</w:t>
            </w:r>
          </w:p>
        </w:tc>
      </w:tr>
      <w:tr w:rsidR="007343BF" w14:paraId="636A9012" w14:textId="77777777" w:rsidTr="00D77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1AE355E" w14:textId="5A597446" w:rsidR="007343BF" w:rsidRDefault="00F50A98" w:rsidP="004A610C">
            <w:pPr>
              <w:jc w:val="center"/>
            </w:pPr>
            <w:r>
              <w:t>0</w:t>
            </w:r>
          </w:p>
        </w:tc>
        <w:tc>
          <w:tcPr>
            <w:tcW w:w="3827" w:type="dxa"/>
          </w:tcPr>
          <w:p w14:paraId="33421E1B" w14:textId="5D5C191D" w:rsidR="007343BF" w:rsidRPr="00D958A4" w:rsidRDefault="00D958A4" w:rsidP="004A6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Talk to Gaven who is recruiting mercenary near </w:t>
            </w:r>
            <w:r>
              <w:rPr>
                <w:b/>
                <w:bCs/>
                <w:i/>
                <w:iCs/>
              </w:rPr>
              <w:t>Red Rocket</w:t>
            </w:r>
            <w:r>
              <w:t xml:space="preserve"> to start the quest</w:t>
            </w:r>
          </w:p>
        </w:tc>
        <w:tc>
          <w:tcPr>
            <w:tcW w:w="5350" w:type="dxa"/>
          </w:tcPr>
          <w:p w14:paraId="40C458C5" w14:textId="7780A6F9" w:rsidR="009A3F2F" w:rsidRDefault="00A36262" w:rsidP="004A6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Information</w:t>
            </w:r>
            <w:r w:rsidR="007F124B">
              <w:t xml:space="preserve"> that player knows</w:t>
            </w:r>
            <w:r>
              <w:t>:</w:t>
            </w:r>
          </w:p>
          <w:p w14:paraId="208837E8" w14:textId="1F7C77E0" w:rsidR="00A36262" w:rsidRDefault="001B689C" w:rsidP="00D650C6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Dr. Cornar is </w:t>
            </w:r>
            <w:r w:rsidR="009B03B3">
              <w:t>a research</w:t>
            </w:r>
            <w:r w:rsidR="007F124B">
              <w:t xml:space="preserve">er from Institution </w:t>
            </w:r>
          </w:p>
          <w:p w14:paraId="098FA302" w14:textId="47B3C5CA" w:rsidR="00D062DD" w:rsidRDefault="007F124B" w:rsidP="00D650C6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Synth Alice kidnapped Cornar’s daughter </w:t>
            </w:r>
            <w:r w:rsidR="00D062DD">
              <w:t>Kala</w:t>
            </w:r>
            <w:r w:rsidR="00D01F16">
              <w:t xml:space="preserve"> and is hiding in </w:t>
            </w:r>
            <w:r w:rsidR="00D01F16" w:rsidRPr="00D01F16">
              <w:rPr>
                <w:b/>
                <w:bCs/>
                <w:i/>
                <w:iCs/>
              </w:rPr>
              <w:t>South Wind Monaster</w:t>
            </w:r>
            <w:r w:rsidR="00D01F16">
              <w:rPr>
                <w:b/>
                <w:bCs/>
                <w:i/>
                <w:iCs/>
              </w:rPr>
              <w:t>y (SWM)</w:t>
            </w:r>
          </w:p>
          <w:p w14:paraId="0A89CC2D" w14:textId="3271BBC0" w:rsidR="00642C7B" w:rsidRPr="000B30B9" w:rsidRDefault="00642C7B" w:rsidP="00D650C6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Cornar is looking for </w:t>
            </w:r>
            <w:r w:rsidR="007D237A">
              <w:t>mercenar</w:t>
            </w:r>
            <w:r w:rsidR="00D73300">
              <w:t>ies</w:t>
            </w:r>
            <w:r w:rsidR="007D237A">
              <w:t xml:space="preserve"> that help him rescue Kala by killing Alice</w:t>
            </w:r>
          </w:p>
        </w:tc>
      </w:tr>
      <w:tr w:rsidR="007343BF" w14:paraId="5C1B3A2E" w14:textId="77777777" w:rsidTr="00D77C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A25E573" w14:textId="0E080E96" w:rsidR="007343BF" w:rsidRDefault="006A41BE" w:rsidP="004A610C">
            <w:pPr>
              <w:jc w:val="center"/>
            </w:pPr>
            <w:r>
              <w:t>20</w:t>
            </w:r>
          </w:p>
        </w:tc>
        <w:tc>
          <w:tcPr>
            <w:tcW w:w="3827" w:type="dxa"/>
          </w:tcPr>
          <w:p w14:paraId="02334128" w14:textId="77777777" w:rsidR="00D650C6" w:rsidRDefault="00624FB8" w:rsidP="00D650C6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After reaching </w:t>
            </w:r>
            <w:r w:rsidRPr="00D650C6">
              <w:rPr>
                <w:b/>
                <w:bCs/>
              </w:rPr>
              <w:t xml:space="preserve">SWM </w:t>
            </w:r>
            <w:r>
              <w:t xml:space="preserve">region and follow </w:t>
            </w:r>
            <w:r w:rsidR="00BE5B5E">
              <w:t>the footman</w:t>
            </w:r>
            <w:r w:rsidR="00C14B84">
              <w:t xml:space="preserve"> </w:t>
            </w:r>
            <w:r w:rsidR="00D61FBA">
              <w:t xml:space="preserve">to find Cornar </w:t>
            </w:r>
          </w:p>
          <w:p w14:paraId="6AE01742" w14:textId="778D5D9B" w:rsidR="007343BF" w:rsidRDefault="00D650C6" w:rsidP="00D650C6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</w:t>
            </w:r>
            <w:r w:rsidR="00BE5B5E">
              <w:t xml:space="preserve">alk to </w:t>
            </w:r>
            <w:r>
              <w:t xml:space="preserve">Cornar for information </w:t>
            </w:r>
          </w:p>
        </w:tc>
        <w:tc>
          <w:tcPr>
            <w:tcW w:w="5350" w:type="dxa"/>
          </w:tcPr>
          <w:p w14:paraId="1B95D909" w14:textId="77777777" w:rsidR="00541641" w:rsidRDefault="00541641" w:rsidP="005416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 that player knows:</w:t>
            </w:r>
          </w:p>
          <w:p w14:paraId="3BF26680" w14:textId="0F924C85" w:rsidR="00005210" w:rsidRDefault="00541641" w:rsidP="00C80DD9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Alice is a 3</w:t>
            </w:r>
            <w:r w:rsidRPr="00541641">
              <w:rPr>
                <w:vertAlign w:val="superscript"/>
              </w:rPr>
              <w:t>rd</w:t>
            </w:r>
            <w:r>
              <w:t xml:space="preserve"> -Gen </w:t>
            </w:r>
            <w:r w:rsidR="008F14E2">
              <w:t>Synths</w:t>
            </w:r>
            <w:r w:rsidR="00005210">
              <w:t xml:space="preserve"> working as </w:t>
            </w:r>
            <w:r w:rsidR="0038781D">
              <w:t>a</w:t>
            </w:r>
            <w:r w:rsidR="00005210">
              <w:t xml:space="preserve"> maid for Cornar’s family </w:t>
            </w:r>
            <w:r w:rsidR="00774B05">
              <w:t>from Kala’s childhood</w:t>
            </w:r>
          </w:p>
          <w:p w14:paraId="4960C9B8" w14:textId="1F868186" w:rsidR="002466CD" w:rsidRDefault="002466CD" w:rsidP="00D650C6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Alice </w:t>
            </w:r>
            <w:r w:rsidR="00AA5219">
              <w:rPr>
                <w:lang w:eastAsia="zh-CN"/>
              </w:rPr>
              <w:t>forces</w:t>
            </w:r>
            <w:r w:rsidR="00117F8B">
              <w:t xml:space="preserve"> Kala</w:t>
            </w:r>
            <w:r w:rsidR="006A6914">
              <w:t xml:space="preserve"> </w:t>
            </w:r>
            <w:r w:rsidR="000829CC">
              <w:t xml:space="preserve">to </w:t>
            </w:r>
            <w:r w:rsidR="006A6914">
              <w:t>work</w:t>
            </w:r>
            <w:r w:rsidR="00117F8B">
              <w:t xml:space="preserve"> on </w:t>
            </w:r>
            <w:r w:rsidR="00900833">
              <w:t>dangerous research</w:t>
            </w:r>
            <w:r w:rsidR="006976C1">
              <w:t xml:space="preserve"> </w:t>
            </w:r>
            <w:r w:rsidR="006A6914">
              <w:t xml:space="preserve">that </w:t>
            </w:r>
            <w:r w:rsidR="000829CC">
              <w:t>hurt Kala</w:t>
            </w:r>
            <w:r w:rsidR="00EC724D">
              <w:t>’s body</w:t>
            </w:r>
            <w:r w:rsidR="00D91D4E">
              <w:t xml:space="preserve"> according to Cornar</w:t>
            </w:r>
          </w:p>
          <w:p w14:paraId="6139268F" w14:textId="76851CDC" w:rsidR="009F65F0" w:rsidRDefault="00433808" w:rsidP="009F65F0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Cornar loves his daughter so much</w:t>
            </w:r>
            <w:r w:rsidR="00FE039D">
              <w:t xml:space="preserve"> and want to protect her from </w:t>
            </w:r>
            <w:r w:rsidR="00103146">
              <w:t xml:space="preserve">that </w:t>
            </w:r>
            <w:r w:rsidR="000829CC">
              <w:t>research</w:t>
            </w:r>
          </w:p>
          <w:p w14:paraId="31E93ECE" w14:textId="32ABA840" w:rsidR="00E02D84" w:rsidRDefault="00E02D84" w:rsidP="00D650C6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Monks and clerics are disp</w:t>
            </w:r>
            <w:r w:rsidR="00CE070C">
              <w:t xml:space="preserve">elled from SWM by </w:t>
            </w:r>
            <w:r w:rsidR="009609AD">
              <w:t>Alice</w:t>
            </w:r>
          </w:p>
        </w:tc>
      </w:tr>
      <w:tr w:rsidR="007343BF" w14:paraId="1F379ACC" w14:textId="77777777" w:rsidTr="00D77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B93CC48" w14:textId="562332AE" w:rsidR="007343BF" w:rsidRDefault="00253D65" w:rsidP="004A610C">
            <w:pPr>
              <w:jc w:val="center"/>
            </w:pPr>
            <w:r>
              <w:t>40</w:t>
            </w:r>
          </w:p>
        </w:tc>
        <w:tc>
          <w:tcPr>
            <w:tcW w:w="3827" w:type="dxa"/>
          </w:tcPr>
          <w:p w14:paraId="244594EB" w14:textId="77777777" w:rsidR="00D650C6" w:rsidRDefault="00910961" w:rsidP="00D650C6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Walk into the camp </w:t>
            </w:r>
          </w:p>
          <w:p w14:paraId="1010AA45" w14:textId="7AC0A1E1" w:rsidR="008766F1" w:rsidRDefault="00D650C6" w:rsidP="00591907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</w:t>
            </w:r>
            <w:r w:rsidR="00910961">
              <w:t xml:space="preserve">alk to Antoniadis </w:t>
            </w:r>
            <w:r w:rsidR="00B91478">
              <w:t>to know more about the situation</w:t>
            </w:r>
            <w:r w:rsidR="00115DEC">
              <w:t xml:space="preserve"> of A</w:t>
            </w:r>
            <w:r w:rsidR="008B4B66">
              <w:t>lice</w:t>
            </w:r>
            <w:r w:rsidR="00432B67">
              <w:t xml:space="preserve"> and her troops</w:t>
            </w:r>
          </w:p>
        </w:tc>
        <w:tc>
          <w:tcPr>
            <w:tcW w:w="5350" w:type="dxa"/>
          </w:tcPr>
          <w:p w14:paraId="6FB38B66" w14:textId="77777777" w:rsidR="002466CD" w:rsidRDefault="002466CD" w:rsidP="002466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Information that player knows:</w:t>
            </w:r>
          </w:p>
          <w:p w14:paraId="230AC741" w14:textId="135AB733" w:rsidR="002466CD" w:rsidRDefault="002466CD" w:rsidP="00D650C6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Alice has weapons and synths </w:t>
            </w:r>
            <w:r w:rsidR="005D2B49">
              <w:t>defending attacks</w:t>
            </w:r>
          </w:p>
          <w:p w14:paraId="497509BA" w14:textId="77777777" w:rsidR="008766F1" w:rsidRPr="007A0459" w:rsidRDefault="005D2B49" w:rsidP="00221D63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Railroad </w:t>
            </w:r>
            <w:r w:rsidR="00F31007">
              <w:t xml:space="preserve">agents support </w:t>
            </w:r>
            <w:r>
              <w:t>Alice</w:t>
            </w:r>
            <w:r w:rsidR="00F31007">
              <w:t xml:space="preserve">’s </w:t>
            </w:r>
            <w:r w:rsidR="00907C55">
              <w:t>research</w:t>
            </w:r>
            <w:r w:rsidR="008766F1" w:rsidRPr="00221D63">
              <w:rPr>
                <w:b/>
                <w:bCs/>
              </w:rPr>
              <w:t xml:space="preserve"> </w:t>
            </w:r>
          </w:p>
          <w:p w14:paraId="6A60D0D0" w14:textId="2CC5C7C8" w:rsidR="007A0459" w:rsidRDefault="007A0459" w:rsidP="00221D63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Some mercenaries </w:t>
            </w:r>
            <w:r w:rsidR="00B90A47">
              <w:t>tried</w:t>
            </w:r>
            <w:r>
              <w:t xml:space="preserve"> to rescue Kala, but </w:t>
            </w:r>
            <w:r w:rsidR="00B90A47">
              <w:t>Antoniadis lost contact with them. The</w:t>
            </w:r>
            <w:r w:rsidR="00974D2C">
              <w:t>y have possibly died</w:t>
            </w:r>
          </w:p>
        </w:tc>
      </w:tr>
      <w:tr w:rsidR="007D3474" w14:paraId="31FBE3A4" w14:textId="77777777" w:rsidTr="00D77C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A4AB195" w14:textId="4497F20C" w:rsidR="007D3474" w:rsidRDefault="00B240B0" w:rsidP="004A610C">
            <w:pPr>
              <w:jc w:val="center"/>
            </w:pPr>
            <w:r>
              <w:t>SQ-10</w:t>
            </w:r>
          </w:p>
        </w:tc>
        <w:tc>
          <w:tcPr>
            <w:tcW w:w="3827" w:type="dxa"/>
          </w:tcPr>
          <w:p w14:paraId="61065BD0" w14:textId="77777777" w:rsidR="00B240B0" w:rsidRDefault="00B240B0" w:rsidP="00B24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[Side Quest]</w:t>
            </w:r>
          </w:p>
          <w:p w14:paraId="67BFBA51" w14:textId="77777777" w:rsidR="00F84865" w:rsidRDefault="00B240B0" w:rsidP="0012679D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Talk to Cleric Bayul</w:t>
            </w:r>
          </w:p>
          <w:p w14:paraId="5E8B7832" w14:textId="31A02532" w:rsidR="007D3474" w:rsidRDefault="00B240B0" w:rsidP="0012679D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Bayul asks the player to retrieve drugs in one of hidden rooms in </w:t>
            </w:r>
            <w:r w:rsidRPr="00F84865">
              <w:rPr>
                <w:b/>
                <w:bCs/>
              </w:rPr>
              <w:t>SWM</w:t>
            </w:r>
            <w:r>
              <w:t xml:space="preserve"> for his patients</w:t>
            </w:r>
          </w:p>
        </w:tc>
        <w:tc>
          <w:tcPr>
            <w:tcW w:w="5350" w:type="dxa"/>
          </w:tcPr>
          <w:p w14:paraId="4F0C8826" w14:textId="661A0348" w:rsidR="00B240B0" w:rsidRDefault="00B240B0" w:rsidP="00B24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Side Quest Information:</w:t>
            </w:r>
          </w:p>
          <w:p w14:paraId="278EF28D" w14:textId="628E659E" w:rsidR="007D3474" w:rsidRDefault="00B240B0" w:rsidP="00B240B0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There are hidden rooms and doors in the </w:t>
            </w:r>
            <w:r w:rsidRPr="00B240B0">
              <w:rPr>
                <w:b/>
                <w:bCs/>
              </w:rPr>
              <w:t>SWM</w:t>
            </w:r>
          </w:p>
        </w:tc>
      </w:tr>
      <w:tr w:rsidR="007343BF" w14:paraId="5F6E4B5B" w14:textId="77777777" w:rsidTr="00D77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33A58C8" w14:textId="2E6B172D" w:rsidR="007343BF" w:rsidRDefault="00253D65" w:rsidP="004A610C">
            <w:pPr>
              <w:jc w:val="center"/>
            </w:pPr>
            <w:r>
              <w:lastRenderedPageBreak/>
              <w:t>60</w:t>
            </w:r>
          </w:p>
        </w:tc>
        <w:tc>
          <w:tcPr>
            <w:tcW w:w="3827" w:type="dxa"/>
          </w:tcPr>
          <w:p w14:paraId="714D082C" w14:textId="39AE7870" w:rsidR="00B30E49" w:rsidRDefault="000A6DDC" w:rsidP="00D650C6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Find the back</w:t>
            </w:r>
            <w:r w:rsidR="00963B08">
              <w:t xml:space="preserve"> door of the monastery </w:t>
            </w:r>
            <w:r w:rsidR="001C2590">
              <w:t xml:space="preserve">after </w:t>
            </w:r>
            <w:r w:rsidR="002B579F">
              <w:t>defeating</w:t>
            </w:r>
            <w:r w:rsidR="001C2590">
              <w:t xml:space="preserve"> </w:t>
            </w:r>
            <w:r w:rsidR="002B579F">
              <w:t xml:space="preserve">the enemies </w:t>
            </w:r>
            <w:r w:rsidR="00D20DDF">
              <w:t>outside the monastery</w:t>
            </w:r>
            <w:r w:rsidR="00E3625C">
              <w:t xml:space="preserve"> </w:t>
            </w:r>
          </w:p>
          <w:p w14:paraId="1AF1F047" w14:textId="77777777" w:rsidR="007343BF" w:rsidRDefault="00B30E49" w:rsidP="00D650C6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</w:t>
            </w:r>
            <w:r w:rsidR="00E3625C">
              <w:t xml:space="preserve">nter the </w:t>
            </w:r>
            <w:r w:rsidR="00E2101B">
              <w:t>mona</w:t>
            </w:r>
            <w:r w:rsidR="00C04DC0">
              <w:t>s</w:t>
            </w:r>
            <w:r w:rsidR="00E2101B">
              <w:t>tery</w:t>
            </w:r>
            <w:r w:rsidR="00E3625C">
              <w:t xml:space="preserve"> and see Alice</w:t>
            </w:r>
          </w:p>
          <w:p w14:paraId="606CADDF" w14:textId="76D19321" w:rsidR="00221D63" w:rsidRDefault="00221D63" w:rsidP="00221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350" w:type="dxa"/>
          </w:tcPr>
          <w:p w14:paraId="4AD6E9DC" w14:textId="3E497F7B" w:rsidR="00F876E2" w:rsidRDefault="00F876E2" w:rsidP="00F87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Information that player knows:</w:t>
            </w:r>
          </w:p>
          <w:p w14:paraId="679FF8FE" w14:textId="77777777" w:rsidR="00F876E2" w:rsidRDefault="00D425F2" w:rsidP="00D650C6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Alice </w:t>
            </w:r>
            <w:r w:rsidR="00FC5D3C">
              <w:t>is aggressive</w:t>
            </w:r>
          </w:p>
          <w:p w14:paraId="1E4F410C" w14:textId="5EAEFB7D" w:rsidR="00FC5D3C" w:rsidRDefault="00FC5D3C" w:rsidP="00D650C6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Alice knows where Kala </w:t>
            </w:r>
            <w:r w:rsidR="00964DC1">
              <w:t>is,</w:t>
            </w:r>
            <w:r w:rsidR="002A406A">
              <w:t xml:space="preserve"> and </w:t>
            </w:r>
            <w:r w:rsidR="00601C76">
              <w:t xml:space="preserve">the player </w:t>
            </w:r>
            <w:r w:rsidR="002A406A">
              <w:t xml:space="preserve">need to catch </w:t>
            </w:r>
            <w:r w:rsidR="00276F9C">
              <w:t xml:space="preserve">up with </w:t>
            </w:r>
            <w:r w:rsidR="002A406A">
              <w:t>her</w:t>
            </w:r>
          </w:p>
          <w:p w14:paraId="1D8D0C5D" w14:textId="77777777" w:rsidR="008D4C52" w:rsidRDefault="008117CE" w:rsidP="00D650C6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Alice </w:t>
            </w:r>
            <w:r w:rsidR="008D4C52">
              <w:t xml:space="preserve">is dangerous but </w:t>
            </w:r>
            <w:r w:rsidR="00440280">
              <w:t>c</w:t>
            </w:r>
            <w:r w:rsidR="00DD41C9">
              <w:t>an negotiate with</w:t>
            </w:r>
          </w:p>
          <w:p w14:paraId="4D6A2DC2" w14:textId="6AE04643" w:rsidR="00FF15DF" w:rsidRDefault="00FF15DF" w:rsidP="00D650C6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Alice won’t let anyone border Kala’s research</w:t>
            </w:r>
          </w:p>
          <w:p w14:paraId="44572D36" w14:textId="3DB11F5A" w:rsidR="00221D63" w:rsidRDefault="00221D63" w:rsidP="00221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92819" w14:paraId="6F99DFB2" w14:textId="77777777" w:rsidTr="00D77C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88EE36A" w14:textId="026845EB" w:rsidR="00192819" w:rsidRDefault="00253D65" w:rsidP="004A610C">
            <w:pPr>
              <w:jc w:val="center"/>
            </w:pPr>
            <w:r>
              <w:t>80</w:t>
            </w:r>
          </w:p>
        </w:tc>
        <w:tc>
          <w:tcPr>
            <w:tcW w:w="3827" w:type="dxa"/>
          </w:tcPr>
          <w:p w14:paraId="22C70A51" w14:textId="769435DB" w:rsidR="00B35C02" w:rsidRDefault="00B35C02" w:rsidP="004A6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</w:t>
            </w:r>
            <w:r w:rsidR="002B6AFC">
              <w:t>Main Encounter</w:t>
            </w:r>
            <w:r>
              <w:t>]</w:t>
            </w:r>
          </w:p>
          <w:p w14:paraId="13C6CDBF" w14:textId="6C40E1A0" w:rsidR="00D650C6" w:rsidRDefault="00FE799D" w:rsidP="00D650C6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Catch up with Alice </w:t>
            </w:r>
            <w:r w:rsidR="00CE10D0">
              <w:t xml:space="preserve">and talk </w:t>
            </w:r>
            <w:r w:rsidR="00172081">
              <w:t>to her</w:t>
            </w:r>
            <w:r w:rsidR="0047571A">
              <w:t xml:space="preserve"> at the main church in the middle of </w:t>
            </w:r>
            <w:r w:rsidR="005174B8">
              <w:t>SWM’s</w:t>
            </w:r>
            <w:r w:rsidR="00D650C6">
              <w:t xml:space="preserve"> </w:t>
            </w:r>
            <w:r w:rsidR="0047571A">
              <w:t>first floor</w:t>
            </w:r>
            <w:r w:rsidR="00CE54CF">
              <w:t xml:space="preserve">. </w:t>
            </w:r>
          </w:p>
          <w:p w14:paraId="13BAAFF3" w14:textId="77777777" w:rsidR="00192819" w:rsidRDefault="00CE54CF" w:rsidP="00D650C6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After </w:t>
            </w:r>
            <w:r w:rsidR="00680E43">
              <w:t xml:space="preserve">Alice command the </w:t>
            </w:r>
            <w:r>
              <w:t xml:space="preserve">ambush synths and </w:t>
            </w:r>
            <w:r w:rsidR="00680E43">
              <w:t>Railroad agents to attack the player, Alice run</w:t>
            </w:r>
            <w:r w:rsidR="00224EA5">
              <w:t>s</w:t>
            </w:r>
            <w:r w:rsidR="00680E43">
              <w:t xml:space="preserve"> into </w:t>
            </w:r>
            <w:r w:rsidR="00B35C02">
              <w:t>a room at the end of the hallway</w:t>
            </w:r>
          </w:p>
          <w:p w14:paraId="3CB706D7" w14:textId="4C087411" w:rsidR="004C5A69" w:rsidRDefault="00D650C6" w:rsidP="00417F48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Defeat the ambush enemies and find a way catching up with Alice</w:t>
            </w:r>
          </w:p>
        </w:tc>
        <w:tc>
          <w:tcPr>
            <w:tcW w:w="5350" w:type="dxa"/>
          </w:tcPr>
          <w:p w14:paraId="2F27897F" w14:textId="77777777" w:rsidR="00440280" w:rsidRDefault="00440280" w:rsidP="0044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 that player knows:</w:t>
            </w:r>
          </w:p>
          <w:p w14:paraId="6E3E8996" w14:textId="425EA0AF" w:rsidR="00440280" w:rsidRDefault="00E1141B" w:rsidP="00D650C6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Alice and Kala are lovers</w:t>
            </w:r>
            <w:r w:rsidR="00ED2E82">
              <w:t xml:space="preserve"> and Kala decides to devote her life </w:t>
            </w:r>
            <w:r w:rsidR="00CB21AF">
              <w:t>to</w:t>
            </w:r>
            <w:r w:rsidR="00E15D33">
              <w:t xml:space="preserve"> this research</w:t>
            </w:r>
            <w:r w:rsidR="00472AAC">
              <w:t xml:space="preserve"> </w:t>
            </w:r>
          </w:p>
          <w:p w14:paraId="56B94816" w14:textId="1B8C2B02" w:rsidR="00E1141B" w:rsidRDefault="00E1141B" w:rsidP="00D650C6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Alice suggests that she does not mean to hurt anyone including Kala</w:t>
            </w:r>
          </w:p>
          <w:p w14:paraId="653FD561" w14:textId="01E18626" w:rsidR="00E1141B" w:rsidRDefault="00E1141B" w:rsidP="00D650C6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Alice </w:t>
            </w:r>
            <w:r w:rsidR="0015691A">
              <w:t xml:space="preserve">insists that she </w:t>
            </w:r>
            <w:r>
              <w:t>won’t free Kala</w:t>
            </w:r>
            <w:r w:rsidR="00964DC1">
              <w:t xml:space="preserve"> before she finishes her research</w:t>
            </w:r>
          </w:p>
          <w:p w14:paraId="548E3BD3" w14:textId="0E04CAB3" w:rsidR="00E1141B" w:rsidRDefault="0015691A" w:rsidP="00D650C6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Kala is not </w:t>
            </w:r>
            <w:r w:rsidR="004F0829">
              <w:t xml:space="preserve">actually kidnapped by </w:t>
            </w:r>
            <w:r w:rsidR="00964DC1">
              <w:t>Alice</w:t>
            </w:r>
            <w:r w:rsidR="00C343F6">
              <w:t xml:space="preserve"> but leave on her own wish</w:t>
            </w:r>
          </w:p>
        </w:tc>
      </w:tr>
      <w:tr w:rsidR="00417F48" w14:paraId="5DABAAFA" w14:textId="77777777" w:rsidTr="00D77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0EB84EB" w14:textId="7BAF7936" w:rsidR="00417F48" w:rsidRDefault="000A2A68" w:rsidP="004A610C">
            <w:pPr>
              <w:jc w:val="center"/>
            </w:pPr>
            <w:r>
              <w:t>SQ-20</w:t>
            </w:r>
          </w:p>
        </w:tc>
        <w:tc>
          <w:tcPr>
            <w:tcW w:w="3827" w:type="dxa"/>
          </w:tcPr>
          <w:p w14:paraId="19D51B66" w14:textId="77777777" w:rsidR="00417F48" w:rsidRDefault="00417F48" w:rsidP="00417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[Side Quest]</w:t>
            </w:r>
          </w:p>
          <w:p w14:paraId="3A9572B2" w14:textId="77777777" w:rsidR="00417F48" w:rsidRPr="00417F48" w:rsidRDefault="00417F48" w:rsidP="0012679D">
            <w:pPr>
              <w:pStyle w:val="ListParagraph"/>
              <w:numPr>
                <w:ilvl w:val="0"/>
                <w:numId w:val="30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Find the hidden locker in one of rooms in </w:t>
            </w:r>
            <w:r>
              <w:rPr>
                <w:b/>
                <w:bCs/>
              </w:rPr>
              <w:t>SWM</w:t>
            </w:r>
          </w:p>
          <w:p w14:paraId="46570B94" w14:textId="22FC0D42" w:rsidR="00417F48" w:rsidRDefault="00417F48" w:rsidP="0012679D">
            <w:pPr>
              <w:pStyle w:val="ListParagraph"/>
              <w:numPr>
                <w:ilvl w:val="0"/>
                <w:numId w:val="30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Retrieve the drugs</w:t>
            </w:r>
          </w:p>
        </w:tc>
        <w:tc>
          <w:tcPr>
            <w:tcW w:w="5350" w:type="dxa"/>
          </w:tcPr>
          <w:p w14:paraId="14640F4D" w14:textId="77777777" w:rsidR="00417F48" w:rsidRDefault="00417F48" w:rsidP="00440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C61DF" w14:paraId="702013CB" w14:textId="77777777" w:rsidTr="00D77C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5010F59" w14:textId="6A825F8D" w:rsidR="000C61DF" w:rsidRDefault="00253D65" w:rsidP="004A610C">
            <w:pPr>
              <w:jc w:val="center"/>
            </w:pPr>
            <w:r>
              <w:t>100</w:t>
            </w:r>
          </w:p>
        </w:tc>
        <w:tc>
          <w:tcPr>
            <w:tcW w:w="3827" w:type="dxa"/>
          </w:tcPr>
          <w:p w14:paraId="3CECF782" w14:textId="77777777" w:rsidR="000C61DF" w:rsidRDefault="00F2002E" w:rsidP="000C61DF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Reach the room where Alice went </w:t>
            </w:r>
            <w:r w:rsidR="00890045">
              <w:t>into and find it is a dead end</w:t>
            </w:r>
          </w:p>
          <w:p w14:paraId="2F399BF4" w14:textId="110885EA" w:rsidR="00890045" w:rsidRDefault="00890045" w:rsidP="000C61DF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Find the hidden stairs behind a bookshelf and go</w:t>
            </w:r>
            <w:r w:rsidR="008D188D">
              <w:t xml:space="preserve"> downstairs</w:t>
            </w:r>
          </w:p>
          <w:p w14:paraId="619F6CE8" w14:textId="77777777" w:rsidR="008D188D" w:rsidRDefault="008D188D" w:rsidP="008D188D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Enter the side church by the main one and find Kala and </w:t>
            </w:r>
            <w:r w:rsidR="0028008F">
              <w:t>Alice</w:t>
            </w:r>
          </w:p>
          <w:p w14:paraId="24B6A4F9" w14:textId="2E3A229D" w:rsidR="0028008F" w:rsidRDefault="0028008F" w:rsidP="0028008F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Talk with Kala and Alice </w:t>
            </w:r>
          </w:p>
        </w:tc>
        <w:tc>
          <w:tcPr>
            <w:tcW w:w="5350" w:type="dxa"/>
          </w:tcPr>
          <w:p w14:paraId="63DB1B16" w14:textId="77777777" w:rsidR="00A7673A" w:rsidRDefault="00A7673A" w:rsidP="00A76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 that player knows:</w:t>
            </w:r>
          </w:p>
          <w:p w14:paraId="263A48BD" w14:textId="4209E4C2" w:rsidR="000C61DF" w:rsidRDefault="00A7673A" w:rsidP="00A7673A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Cornar is controlling</w:t>
            </w:r>
            <w:r w:rsidR="00666ED5">
              <w:t xml:space="preserve"> and </w:t>
            </w:r>
            <w:r w:rsidR="00A445CA">
              <w:t xml:space="preserve">overprotect </w:t>
            </w:r>
            <w:r w:rsidR="005437E8">
              <w:t>Kala</w:t>
            </w:r>
            <w:r w:rsidR="004F565A">
              <w:t xml:space="preserve"> although he treats </w:t>
            </w:r>
            <w:r w:rsidR="005437E8">
              <w:t>her</w:t>
            </w:r>
            <w:r w:rsidR="004F565A">
              <w:t xml:space="preserve"> well</w:t>
            </w:r>
          </w:p>
          <w:p w14:paraId="545F28FC" w14:textId="77777777" w:rsidR="009F0156" w:rsidRDefault="009F0156" w:rsidP="009F0156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research can allow:</w:t>
            </w:r>
          </w:p>
          <w:p w14:paraId="61B41BF1" w14:textId="77777777" w:rsidR="009F0156" w:rsidRDefault="009F0156" w:rsidP="009F0156">
            <w:pPr>
              <w:pStyle w:val="ListParagraph"/>
              <w:numPr>
                <w:ilvl w:val="1"/>
                <w:numId w:val="18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3-Gen Synths to age as humans</w:t>
            </w:r>
          </w:p>
          <w:p w14:paraId="55A0E8EE" w14:textId="77777777" w:rsidR="009F0156" w:rsidRDefault="009F0156" w:rsidP="009F0156">
            <w:pPr>
              <w:pStyle w:val="ListParagraph"/>
              <w:numPr>
                <w:ilvl w:val="1"/>
                <w:numId w:val="18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Forget things naturally as humans</w:t>
            </w:r>
          </w:p>
          <w:p w14:paraId="1914E062" w14:textId="77777777" w:rsidR="009F0156" w:rsidRDefault="009F0156" w:rsidP="009F0156">
            <w:pPr>
              <w:pStyle w:val="ListParagraph"/>
              <w:numPr>
                <w:ilvl w:val="1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 need of resetting anymore</w:t>
            </w:r>
          </w:p>
          <w:p w14:paraId="53EDA09A" w14:textId="7FD6B82C" w:rsidR="000C7FE8" w:rsidRDefault="009F0156" w:rsidP="00B36A53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Kala will paralyze</w:t>
            </w:r>
            <w:r w:rsidR="007024B2">
              <w:t xml:space="preserve"> forever</w:t>
            </w:r>
            <w:r>
              <w:t xml:space="preserve"> </w:t>
            </w:r>
            <w:r w:rsidR="007024B2">
              <w:t>and age faster than normal human if the research succeeds</w:t>
            </w:r>
          </w:p>
          <w:p w14:paraId="702179CE" w14:textId="77777777" w:rsidR="007024B2" w:rsidRDefault="00A13EE4" w:rsidP="00B36A53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Alice will age faster with Kala and take care of her </w:t>
            </w:r>
            <w:r w:rsidR="00613560">
              <w:t>until they die together</w:t>
            </w:r>
          </w:p>
          <w:p w14:paraId="0DE39D8E" w14:textId="10610712" w:rsidR="00B6381C" w:rsidRDefault="00B6381C" w:rsidP="00B36A53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Kala is the only one that </w:t>
            </w:r>
            <w:r w:rsidR="00366E52">
              <w:t xml:space="preserve">can work on this research because she </w:t>
            </w:r>
            <w:r w:rsidR="003560E2">
              <w:t xml:space="preserve">has </w:t>
            </w:r>
            <w:proofErr w:type="spellStart"/>
            <w:r w:rsidR="003560E2" w:rsidRPr="003560E2">
              <w:t>Hyperthymesia</w:t>
            </w:r>
            <w:proofErr w:type="spellEnd"/>
          </w:p>
        </w:tc>
      </w:tr>
      <w:tr w:rsidR="004F565A" w14:paraId="1865488E" w14:textId="77777777" w:rsidTr="00D77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BCE3611" w14:textId="64504D04" w:rsidR="004F565A" w:rsidRDefault="00730B75" w:rsidP="004A610C">
            <w:pPr>
              <w:jc w:val="center"/>
            </w:pPr>
            <w:r>
              <w:t>120</w:t>
            </w:r>
          </w:p>
        </w:tc>
        <w:tc>
          <w:tcPr>
            <w:tcW w:w="3827" w:type="dxa"/>
          </w:tcPr>
          <w:p w14:paraId="541887E1" w14:textId="77777777" w:rsidR="004F565A" w:rsidRDefault="004F565A" w:rsidP="004F5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[Main Choice 1]</w:t>
            </w:r>
          </w:p>
          <w:p w14:paraId="7DEB7467" w14:textId="2847CA11" w:rsidR="004F565A" w:rsidRDefault="004F565A" w:rsidP="004F565A">
            <w:pPr>
              <w:pStyle w:val="ListParagraph"/>
              <w:numPr>
                <w:ilvl w:val="0"/>
                <w:numId w:val="2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Choose</w:t>
            </w:r>
            <w:r w:rsidR="00457FAD">
              <w:t xml:space="preserve"> to let Alice and Kala </w:t>
            </w:r>
            <w:r w:rsidR="00CD5DDE">
              <w:t>escape by taking a ship on the lake</w:t>
            </w:r>
            <w:r w:rsidR="00DD391A">
              <w:t xml:space="preserve"> behind the monastery</w:t>
            </w:r>
            <w:r w:rsidR="00EA4E87">
              <w:t xml:space="preserve"> and help them deal with Antoniadis and his men</w:t>
            </w:r>
          </w:p>
          <w:p w14:paraId="2541C66C" w14:textId="53AE4C4A" w:rsidR="00CD5DDE" w:rsidRDefault="00E70FF5" w:rsidP="004F565A">
            <w:pPr>
              <w:pStyle w:val="ListParagraph"/>
              <w:numPr>
                <w:ilvl w:val="0"/>
                <w:numId w:val="2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Antoniadis and his men break in and see the player free Kala and Alice</w:t>
            </w:r>
            <w:r w:rsidR="002B2586">
              <w:t xml:space="preserve">. </w:t>
            </w:r>
          </w:p>
          <w:p w14:paraId="1292B44E" w14:textId="017E9C90" w:rsidR="00727A40" w:rsidRDefault="002B2586" w:rsidP="00727A40">
            <w:pPr>
              <w:pStyle w:val="ListParagraph"/>
              <w:numPr>
                <w:ilvl w:val="0"/>
                <w:numId w:val="2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Fight with Antonia</w:t>
            </w:r>
            <w:r w:rsidR="00AF685D">
              <w:t>dis and his men</w:t>
            </w:r>
            <w:r w:rsidR="00F6213A">
              <w:t xml:space="preserve"> with the help </w:t>
            </w:r>
            <w:r w:rsidR="005F1602">
              <w:t>of ambush</w:t>
            </w:r>
            <w:r w:rsidR="00C91CBA">
              <w:t xml:space="preserve"> </w:t>
            </w:r>
            <w:r w:rsidR="00F6213A">
              <w:t>Synths and Railroad agent</w:t>
            </w:r>
            <w:r w:rsidR="00727A40">
              <w:t>s</w:t>
            </w:r>
          </w:p>
          <w:p w14:paraId="3E973767" w14:textId="77777777" w:rsidR="00727092" w:rsidRPr="00350BFA" w:rsidRDefault="00727092" w:rsidP="00727A40">
            <w:pPr>
              <w:pStyle w:val="ListParagraph"/>
              <w:numPr>
                <w:ilvl w:val="0"/>
                <w:numId w:val="2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Talk to </w:t>
            </w:r>
            <w:r w:rsidR="005D1B93">
              <w:t xml:space="preserve">Cornar waiting outside </w:t>
            </w:r>
            <w:r w:rsidR="005D1B93">
              <w:rPr>
                <w:b/>
                <w:bCs/>
              </w:rPr>
              <w:t>SWM</w:t>
            </w:r>
          </w:p>
          <w:p w14:paraId="70FD1159" w14:textId="0B89E7BB" w:rsidR="00350BFA" w:rsidRDefault="00350BFA" w:rsidP="0012679D">
            <w:pPr>
              <w:pStyle w:val="ListParagraph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350" w:type="dxa"/>
          </w:tcPr>
          <w:p w14:paraId="3B20FB02" w14:textId="366EB21A" w:rsidR="008F6F62" w:rsidRDefault="008F6F62" w:rsidP="00DC59AE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A</w:t>
            </w:r>
            <w:r>
              <w:rPr>
                <w:rFonts w:hint="eastAsia"/>
                <w:lang w:eastAsia="zh-CN"/>
              </w:rPr>
              <w:t>lic</w:t>
            </w:r>
            <w:r>
              <w:t xml:space="preserve">e and Kala </w:t>
            </w:r>
            <w:r w:rsidR="00486483">
              <w:t>board the ship and le</w:t>
            </w:r>
            <w:r w:rsidR="00946B02">
              <w:t xml:space="preserve">ave </w:t>
            </w:r>
            <w:r w:rsidR="00946B02">
              <w:rPr>
                <w:b/>
                <w:bCs/>
              </w:rPr>
              <w:t>SWM</w:t>
            </w:r>
            <w:r>
              <w:t xml:space="preserve"> </w:t>
            </w:r>
          </w:p>
          <w:p w14:paraId="104EC83C" w14:textId="77777777" w:rsidR="00DC59AE" w:rsidRDefault="00DC59AE" w:rsidP="00DC59AE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player is reward</w:t>
            </w:r>
            <w:r w:rsidR="00486F4C">
              <w:t>ed</w:t>
            </w:r>
            <w:r>
              <w:t xml:space="preserve"> </w:t>
            </w:r>
            <w:r w:rsidR="00D659F4">
              <w:t>by</w:t>
            </w:r>
            <w:r>
              <w:t xml:space="preserve"> the loot of Antoniadis</w:t>
            </w:r>
          </w:p>
          <w:p w14:paraId="4FCF5B03" w14:textId="0B7CA61D" w:rsidR="00486F4C" w:rsidRDefault="00486F4C" w:rsidP="00DC59AE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Cornar</w:t>
            </w:r>
            <w:r w:rsidR="009E2EB4">
              <w:t xml:space="preserve"> </w:t>
            </w:r>
            <w:r>
              <w:t xml:space="preserve">is angry about </w:t>
            </w:r>
            <w:r w:rsidR="00BE66F3">
              <w:t xml:space="preserve">it and </w:t>
            </w:r>
            <w:r w:rsidR="00BE66FE">
              <w:t xml:space="preserve">suggests that he must </w:t>
            </w:r>
            <w:r w:rsidR="001C3C81">
              <w:t>rescue Kala anyway</w:t>
            </w:r>
          </w:p>
          <w:p w14:paraId="378F881B" w14:textId="1D816A39" w:rsidR="00E02D84" w:rsidRDefault="00307E1C" w:rsidP="00DC59AE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Monks and clerics are happy about </w:t>
            </w:r>
            <w:r w:rsidR="007D045E">
              <w:t>taking back their</w:t>
            </w:r>
            <w:r w:rsidR="005F48D3">
              <w:t xml:space="preserve"> </w:t>
            </w:r>
            <w:r w:rsidR="004D55AF">
              <w:t>monastery</w:t>
            </w:r>
          </w:p>
        </w:tc>
      </w:tr>
      <w:tr w:rsidR="004D55AF" w14:paraId="0CB7371A" w14:textId="77777777" w:rsidTr="00D77C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B97E98B" w14:textId="0BC3C670" w:rsidR="004D55AF" w:rsidRDefault="00730B75" w:rsidP="004A610C">
            <w:pPr>
              <w:jc w:val="center"/>
            </w:pPr>
            <w:r>
              <w:t>220</w:t>
            </w:r>
          </w:p>
        </w:tc>
        <w:tc>
          <w:tcPr>
            <w:tcW w:w="3827" w:type="dxa"/>
          </w:tcPr>
          <w:p w14:paraId="36B009C5" w14:textId="77777777" w:rsidR="004D55AF" w:rsidRDefault="004D55AF" w:rsidP="004F56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[Main choice 2]</w:t>
            </w:r>
          </w:p>
          <w:p w14:paraId="347F13D2" w14:textId="77777777" w:rsidR="004D55AF" w:rsidRDefault="004D55AF" w:rsidP="004D55AF">
            <w:pPr>
              <w:pStyle w:val="ListParagraph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Choose to take Kala back to his father</w:t>
            </w:r>
          </w:p>
          <w:p w14:paraId="241FED6C" w14:textId="15E105B9" w:rsidR="004D55AF" w:rsidRDefault="00956831" w:rsidP="004D55AF">
            <w:pPr>
              <w:pStyle w:val="ListParagraph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Alice become hostile and </w:t>
            </w:r>
            <w:r w:rsidR="00E4663C">
              <w:t xml:space="preserve">tells her </w:t>
            </w:r>
            <w:r w:rsidR="002A480A">
              <w:t xml:space="preserve">ambush </w:t>
            </w:r>
            <w:r w:rsidR="00E4663C">
              <w:t xml:space="preserve">Synths and Railroad agents to </w:t>
            </w:r>
            <w:r w:rsidR="002A480A">
              <w:t xml:space="preserve">attack the </w:t>
            </w:r>
            <w:r w:rsidR="00647957">
              <w:t>player,</w:t>
            </w:r>
            <w:r w:rsidR="006A7192">
              <w:t xml:space="preserve"> Kala </w:t>
            </w:r>
            <w:r w:rsidR="00647957">
              <w:t>hides</w:t>
            </w:r>
            <w:r w:rsidR="006A7192">
              <w:t xml:space="preserve"> behind </w:t>
            </w:r>
            <w:r w:rsidR="0084369D">
              <w:t>a cover</w:t>
            </w:r>
          </w:p>
          <w:p w14:paraId="149138F6" w14:textId="77777777" w:rsidR="006A7192" w:rsidRDefault="0084369D" w:rsidP="004D55AF">
            <w:pPr>
              <w:pStyle w:val="ListParagraph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Antoniadis and his men break in and help the player</w:t>
            </w:r>
          </w:p>
          <w:p w14:paraId="3BD8629F" w14:textId="77777777" w:rsidR="00BD1F9B" w:rsidRDefault="00BD1F9B" w:rsidP="004D55AF">
            <w:pPr>
              <w:pStyle w:val="ListParagraph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After killing Alice and her </w:t>
            </w:r>
            <w:r w:rsidR="00493646">
              <w:t>troop, Kala is in sorrow</w:t>
            </w:r>
          </w:p>
          <w:p w14:paraId="4DE74B51" w14:textId="51DC7027" w:rsidR="00FF536F" w:rsidRDefault="004B19C8" w:rsidP="0036759F">
            <w:pPr>
              <w:pStyle w:val="ListParagraph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Talk to Cornar waiting outside </w:t>
            </w:r>
            <w:r w:rsidRPr="004B19C8">
              <w:rPr>
                <w:b/>
                <w:bCs/>
              </w:rPr>
              <w:t>SWM</w:t>
            </w:r>
          </w:p>
        </w:tc>
        <w:tc>
          <w:tcPr>
            <w:tcW w:w="5350" w:type="dxa"/>
          </w:tcPr>
          <w:p w14:paraId="210E98E6" w14:textId="4A583B6B" w:rsidR="000940A8" w:rsidRDefault="000940A8" w:rsidP="000940A8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 is rewarded by Cornar</w:t>
            </w:r>
          </w:p>
          <w:p w14:paraId="3D4149C1" w14:textId="6B2A6347" w:rsidR="00014B4D" w:rsidRDefault="000940A8" w:rsidP="00007C52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Cornar </w:t>
            </w:r>
            <w:r w:rsidR="00504E5A">
              <w:t xml:space="preserve">comforts Kala </w:t>
            </w:r>
            <w:r w:rsidR="002378FC">
              <w:t xml:space="preserve">that he will compensate </w:t>
            </w:r>
            <w:r w:rsidR="005401DD">
              <w:t>what she lost</w:t>
            </w:r>
          </w:p>
        </w:tc>
      </w:tr>
      <w:tr w:rsidR="00007C52" w14:paraId="2E235871" w14:textId="77777777" w:rsidTr="00D77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477A700" w14:textId="44EE8320" w:rsidR="00007C52" w:rsidRDefault="00007C52" w:rsidP="004A610C">
            <w:pPr>
              <w:jc w:val="center"/>
            </w:pPr>
            <w:r>
              <w:t>SQ-30</w:t>
            </w:r>
          </w:p>
        </w:tc>
        <w:tc>
          <w:tcPr>
            <w:tcW w:w="3827" w:type="dxa"/>
          </w:tcPr>
          <w:p w14:paraId="1D04ABD6" w14:textId="77777777" w:rsidR="00007C52" w:rsidRDefault="00007C52" w:rsidP="00007C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[Side Quest]</w:t>
            </w:r>
          </w:p>
          <w:p w14:paraId="7D4E6178" w14:textId="574100D7" w:rsidR="00007C52" w:rsidRDefault="00007C52" w:rsidP="00007C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Give the drugs to Bayul to complete the side quest</w:t>
            </w:r>
          </w:p>
        </w:tc>
        <w:tc>
          <w:tcPr>
            <w:tcW w:w="5350" w:type="dxa"/>
          </w:tcPr>
          <w:p w14:paraId="42FE3AD2" w14:textId="74AD7E73" w:rsidR="00007C52" w:rsidRDefault="00007C52" w:rsidP="000940A8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Monks and clerics are happy about taking back their monastery</w:t>
            </w:r>
          </w:p>
        </w:tc>
      </w:tr>
      <w:tr w:rsidR="00730B75" w14:paraId="077C1645" w14:textId="77777777" w:rsidTr="00D77C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F465FC8" w14:textId="33B40068" w:rsidR="00730B75" w:rsidRDefault="00730B75" w:rsidP="004A610C">
            <w:pPr>
              <w:jc w:val="center"/>
            </w:pPr>
            <w:r>
              <w:t>300</w:t>
            </w:r>
          </w:p>
        </w:tc>
        <w:tc>
          <w:tcPr>
            <w:tcW w:w="3827" w:type="dxa"/>
          </w:tcPr>
          <w:p w14:paraId="79D56FB8" w14:textId="6E81E2CA" w:rsidR="00730B75" w:rsidRDefault="00730B75" w:rsidP="004F56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Quest Complete</w:t>
            </w:r>
          </w:p>
        </w:tc>
        <w:tc>
          <w:tcPr>
            <w:tcW w:w="5350" w:type="dxa"/>
          </w:tcPr>
          <w:p w14:paraId="0C2BCD9F" w14:textId="77777777" w:rsidR="00730B75" w:rsidRDefault="00730B75" w:rsidP="00007C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003E6AF" w14:textId="77777777" w:rsidR="00647957" w:rsidRDefault="00647957" w:rsidP="00647957">
      <w:pPr>
        <w:sectPr w:rsidR="00647957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31FD5A6D" w14:textId="77777777" w:rsidR="000C62DD" w:rsidRDefault="00445D1A" w:rsidP="00445D1A">
      <w:pPr>
        <w:pStyle w:val="Heading2"/>
      </w:pPr>
      <w:bookmarkStart w:id="54" w:name="_Toc127742536"/>
      <w:r>
        <w:lastRenderedPageBreak/>
        <w:t>Appendix C: Character Descriptions</w:t>
      </w:r>
      <w:bookmarkEnd w:id="54"/>
    </w:p>
    <w:p w14:paraId="5F82DA51" w14:textId="47A0E4D9" w:rsidR="00445D1A" w:rsidRDefault="00445D1A" w:rsidP="00445D1A">
      <w:pPr>
        <w:pStyle w:val="Heading3"/>
      </w:pPr>
      <w:bookmarkStart w:id="55" w:name="_Toc127742537"/>
      <w:r>
        <w:t xml:space="preserve">NPC 1: </w:t>
      </w:r>
      <w:r w:rsidR="0068343A">
        <w:t>K</w:t>
      </w:r>
      <w:r w:rsidR="0068343A">
        <w:rPr>
          <w:rFonts w:hint="eastAsia"/>
          <w:lang w:eastAsia="zh-CN"/>
        </w:rPr>
        <w:t>a</w:t>
      </w:r>
      <w:r w:rsidR="0068343A">
        <w:t>la</w:t>
      </w:r>
      <w:bookmarkEnd w:id="55"/>
      <w:r w:rsidR="0068343A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0"/>
        <w:gridCol w:w="7070"/>
      </w:tblGrid>
      <w:tr w:rsidR="00445D1A" w14:paraId="49D95F86" w14:textId="77777777" w:rsidTr="002C6A58">
        <w:tc>
          <w:tcPr>
            <w:tcW w:w="2065" w:type="dxa"/>
          </w:tcPr>
          <w:p w14:paraId="39FE43A5" w14:textId="77777777" w:rsidR="00445D1A" w:rsidRPr="00D0196B" w:rsidRDefault="00445D1A" w:rsidP="002C6A58">
            <w:pPr>
              <w:rPr>
                <w:b/>
              </w:rPr>
            </w:pPr>
            <w:r w:rsidRPr="00D0196B">
              <w:rPr>
                <w:b/>
              </w:rPr>
              <w:t>Description</w:t>
            </w:r>
          </w:p>
        </w:tc>
        <w:tc>
          <w:tcPr>
            <w:tcW w:w="7285" w:type="dxa"/>
          </w:tcPr>
          <w:p w14:paraId="0CD5C325" w14:textId="77777777" w:rsidR="00887817" w:rsidRDefault="00887817" w:rsidP="00D650C6">
            <w:pPr>
              <w:pStyle w:val="ListParagraph"/>
              <w:numPr>
                <w:ilvl w:val="0"/>
                <w:numId w:val="10"/>
              </w:numPr>
            </w:pPr>
            <w:r>
              <w:t xml:space="preserve">Love </w:t>
            </w:r>
            <w:r w:rsidR="00F96849">
              <w:t>Alice</w:t>
            </w:r>
          </w:p>
          <w:p w14:paraId="6E788DC3" w14:textId="630208D0" w:rsidR="00F96849" w:rsidRDefault="00483A06" w:rsidP="00D650C6">
            <w:pPr>
              <w:pStyle w:val="ListParagraph"/>
              <w:numPr>
                <w:ilvl w:val="0"/>
                <w:numId w:val="10"/>
              </w:numPr>
            </w:pPr>
            <w:r>
              <w:t>Brown Hair</w:t>
            </w:r>
          </w:p>
          <w:p w14:paraId="4FB6671A" w14:textId="77777777" w:rsidR="00483A06" w:rsidRDefault="00DD1F4C" w:rsidP="00D650C6">
            <w:pPr>
              <w:pStyle w:val="ListParagraph"/>
              <w:numPr>
                <w:ilvl w:val="0"/>
                <w:numId w:val="10"/>
              </w:numPr>
            </w:pPr>
            <w:r>
              <w:t xml:space="preserve">Domineered and sometimes abused </w:t>
            </w:r>
            <w:r w:rsidR="00A36A8A">
              <w:t>by Cornar</w:t>
            </w:r>
          </w:p>
          <w:p w14:paraId="7A61300B" w14:textId="77777777" w:rsidR="00E751D8" w:rsidRDefault="00E751D8" w:rsidP="00D650C6">
            <w:pPr>
              <w:pStyle w:val="ListParagraph"/>
              <w:numPr>
                <w:ilvl w:val="0"/>
                <w:numId w:val="10"/>
              </w:numPr>
            </w:pPr>
            <w:r>
              <w:t>Medium Height</w:t>
            </w:r>
          </w:p>
          <w:p w14:paraId="6A75F232" w14:textId="166C821E" w:rsidR="00EC2F23" w:rsidRDefault="00EC2F23" w:rsidP="00D650C6">
            <w:pPr>
              <w:pStyle w:val="ListParagraph"/>
              <w:numPr>
                <w:ilvl w:val="0"/>
                <w:numId w:val="10"/>
              </w:numPr>
            </w:pPr>
            <w:r>
              <w:t>Human</w:t>
            </w:r>
          </w:p>
        </w:tc>
      </w:tr>
      <w:tr w:rsidR="00445D1A" w14:paraId="0942BD83" w14:textId="77777777" w:rsidTr="002C6A58">
        <w:tc>
          <w:tcPr>
            <w:tcW w:w="2065" w:type="dxa"/>
          </w:tcPr>
          <w:p w14:paraId="33327F15" w14:textId="77777777" w:rsidR="00445D1A" w:rsidRPr="00D0196B" w:rsidRDefault="00445D1A" w:rsidP="002C6A58">
            <w:pPr>
              <w:rPr>
                <w:b/>
              </w:rPr>
            </w:pPr>
            <w:r w:rsidRPr="00D0196B">
              <w:rPr>
                <w:b/>
              </w:rPr>
              <w:t>Background</w:t>
            </w:r>
          </w:p>
        </w:tc>
        <w:tc>
          <w:tcPr>
            <w:tcW w:w="7285" w:type="dxa"/>
          </w:tcPr>
          <w:p w14:paraId="5BDED01A" w14:textId="77777777" w:rsidR="00445D1A" w:rsidRDefault="003B35A7" w:rsidP="00D650C6">
            <w:pPr>
              <w:pStyle w:val="ListParagraph"/>
              <w:numPr>
                <w:ilvl w:val="0"/>
                <w:numId w:val="11"/>
              </w:numPr>
            </w:pPr>
            <w:r>
              <w:t xml:space="preserve">Apprentice and researcher </w:t>
            </w:r>
            <w:r w:rsidR="00EC421B">
              <w:t>of Institute Robotics</w:t>
            </w:r>
          </w:p>
          <w:p w14:paraId="33421595" w14:textId="52F8F7E4" w:rsidR="00D426A7" w:rsidRDefault="00E50A5F" w:rsidP="00D650C6">
            <w:pPr>
              <w:pStyle w:val="ListParagraph"/>
              <w:numPr>
                <w:ilvl w:val="0"/>
                <w:numId w:val="11"/>
              </w:numPr>
            </w:pPr>
            <w:r>
              <w:t xml:space="preserve">Has </w:t>
            </w:r>
            <w:proofErr w:type="spellStart"/>
            <w:r>
              <w:t>h</w:t>
            </w:r>
            <w:r w:rsidRPr="00E50A5F">
              <w:t>yperthymesia</w:t>
            </w:r>
            <w:proofErr w:type="spellEnd"/>
          </w:p>
        </w:tc>
      </w:tr>
      <w:tr w:rsidR="00445D1A" w14:paraId="6C200732" w14:textId="77777777" w:rsidTr="002C6A58">
        <w:tc>
          <w:tcPr>
            <w:tcW w:w="2065" w:type="dxa"/>
          </w:tcPr>
          <w:p w14:paraId="606D0FE6" w14:textId="77777777" w:rsidR="00445D1A" w:rsidRPr="00D0196B" w:rsidRDefault="00445D1A" w:rsidP="002C6A58">
            <w:pPr>
              <w:rPr>
                <w:b/>
              </w:rPr>
            </w:pPr>
            <w:r>
              <w:rPr>
                <w:b/>
              </w:rPr>
              <w:t>Goals/Motivation</w:t>
            </w:r>
          </w:p>
        </w:tc>
        <w:tc>
          <w:tcPr>
            <w:tcW w:w="7285" w:type="dxa"/>
          </w:tcPr>
          <w:p w14:paraId="5E81EA6A" w14:textId="77777777" w:rsidR="00445D1A" w:rsidRDefault="00EC421B" w:rsidP="00D650C6">
            <w:pPr>
              <w:pStyle w:val="ListParagraph"/>
              <w:numPr>
                <w:ilvl w:val="0"/>
                <w:numId w:val="12"/>
              </w:numPr>
            </w:pPr>
            <w:r>
              <w:t>Run away from Cornar</w:t>
            </w:r>
          </w:p>
          <w:p w14:paraId="5307C511" w14:textId="4E353587" w:rsidR="00EC421B" w:rsidRDefault="009D7667" w:rsidP="00D650C6">
            <w:pPr>
              <w:pStyle w:val="ListParagraph"/>
              <w:numPr>
                <w:ilvl w:val="0"/>
                <w:numId w:val="12"/>
              </w:numPr>
            </w:pPr>
            <w:r>
              <w:t xml:space="preserve">Continue </w:t>
            </w:r>
            <w:r w:rsidR="0032164B">
              <w:t xml:space="preserve">and complete </w:t>
            </w:r>
            <w:r>
              <w:t>her research</w:t>
            </w:r>
          </w:p>
        </w:tc>
      </w:tr>
      <w:tr w:rsidR="00445D1A" w14:paraId="7C7D9A37" w14:textId="77777777" w:rsidTr="002C6A58">
        <w:tc>
          <w:tcPr>
            <w:tcW w:w="2065" w:type="dxa"/>
          </w:tcPr>
          <w:p w14:paraId="23C10A31" w14:textId="77777777" w:rsidR="00445D1A" w:rsidRPr="00D0196B" w:rsidRDefault="00445D1A" w:rsidP="002C6A58">
            <w:pPr>
              <w:rPr>
                <w:b/>
              </w:rPr>
            </w:pPr>
            <w:r>
              <w:rPr>
                <w:b/>
              </w:rPr>
              <w:t>Personality/Archetype</w:t>
            </w:r>
          </w:p>
        </w:tc>
        <w:tc>
          <w:tcPr>
            <w:tcW w:w="7285" w:type="dxa"/>
          </w:tcPr>
          <w:p w14:paraId="3FB0CB8C" w14:textId="338C296A" w:rsidR="00445D1A" w:rsidRDefault="003F0D5F" w:rsidP="00D650C6">
            <w:pPr>
              <w:pStyle w:val="ListParagraph"/>
              <w:numPr>
                <w:ilvl w:val="0"/>
                <w:numId w:val="13"/>
              </w:numPr>
            </w:pPr>
            <w:r>
              <w:t xml:space="preserve">Deep love, </w:t>
            </w:r>
            <w:r w:rsidR="00174744">
              <w:t>smart</w:t>
            </w:r>
          </w:p>
        </w:tc>
      </w:tr>
      <w:tr w:rsidR="00445D1A" w14:paraId="1F8017AF" w14:textId="77777777" w:rsidTr="002C6A58">
        <w:tc>
          <w:tcPr>
            <w:tcW w:w="2065" w:type="dxa"/>
          </w:tcPr>
          <w:p w14:paraId="79922072" w14:textId="77777777" w:rsidR="00445D1A" w:rsidRPr="00D0196B" w:rsidRDefault="00445D1A" w:rsidP="002C6A58">
            <w:pPr>
              <w:rPr>
                <w:b/>
              </w:rPr>
            </w:pPr>
            <w:r>
              <w:rPr>
                <w:b/>
              </w:rPr>
              <w:t>Relationships</w:t>
            </w:r>
          </w:p>
        </w:tc>
        <w:tc>
          <w:tcPr>
            <w:tcW w:w="7285" w:type="dxa"/>
          </w:tcPr>
          <w:p w14:paraId="70C3EEB3" w14:textId="77777777" w:rsidR="003F0D5F" w:rsidRDefault="003F0D5F" w:rsidP="00D650C6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>
              <w:t>C</w:t>
            </w:r>
            <w:r>
              <w:rPr>
                <w:rFonts w:hint="eastAsia"/>
                <w:lang w:eastAsia="zh-CN"/>
              </w:rPr>
              <w:t>orna</w:t>
            </w:r>
            <w:r>
              <w:t xml:space="preserve">r’s 19-year-old daughter </w:t>
            </w:r>
          </w:p>
          <w:p w14:paraId="75F3A7FA" w14:textId="029C8C6C" w:rsidR="00445D1A" w:rsidRDefault="003F0D5F" w:rsidP="00D650C6">
            <w:pPr>
              <w:pStyle w:val="ListParagraph"/>
              <w:numPr>
                <w:ilvl w:val="0"/>
                <w:numId w:val="13"/>
              </w:numPr>
            </w:pPr>
            <w:r>
              <w:t>Alice’s lover</w:t>
            </w:r>
          </w:p>
        </w:tc>
      </w:tr>
    </w:tbl>
    <w:p w14:paraId="39157C8B" w14:textId="458B8B0B" w:rsidR="00445D1A" w:rsidRDefault="00445D1A" w:rsidP="00445D1A">
      <w:pPr>
        <w:pStyle w:val="Heading3"/>
      </w:pPr>
      <w:bookmarkStart w:id="56" w:name="_Toc127742538"/>
      <w:r>
        <w:t xml:space="preserve">NPC 2: </w:t>
      </w:r>
      <w:r w:rsidR="00621E01">
        <w:t>Alice</w:t>
      </w:r>
      <w:bookmarkEnd w:id="5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0"/>
        <w:gridCol w:w="7070"/>
      </w:tblGrid>
      <w:tr w:rsidR="00445D1A" w14:paraId="458CA2D7" w14:textId="77777777" w:rsidTr="004731CA">
        <w:tc>
          <w:tcPr>
            <w:tcW w:w="2280" w:type="dxa"/>
          </w:tcPr>
          <w:p w14:paraId="0857C3A1" w14:textId="77777777" w:rsidR="00445D1A" w:rsidRPr="00D0196B" w:rsidRDefault="00445D1A" w:rsidP="002C6A58">
            <w:pPr>
              <w:rPr>
                <w:b/>
              </w:rPr>
            </w:pPr>
            <w:r w:rsidRPr="00D0196B">
              <w:rPr>
                <w:b/>
              </w:rPr>
              <w:t>Description</w:t>
            </w:r>
          </w:p>
        </w:tc>
        <w:tc>
          <w:tcPr>
            <w:tcW w:w="7070" w:type="dxa"/>
          </w:tcPr>
          <w:p w14:paraId="093009C6" w14:textId="77777777" w:rsidR="00445D1A" w:rsidRDefault="00621E01" w:rsidP="00D650C6">
            <w:pPr>
              <w:pStyle w:val="ListParagraph"/>
              <w:numPr>
                <w:ilvl w:val="0"/>
                <w:numId w:val="14"/>
              </w:numPr>
            </w:pPr>
            <w:r>
              <w:t>Love Kala</w:t>
            </w:r>
          </w:p>
          <w:p w14:paraId="02E57FF0" w14:textId="77777777" w:rsidR="00621E01" w:rsidRDefault="00621E01" w:rsidP="00D650C6">
            <w:pPr>
              <w:pStyle w:val="ListParagraph"/>
              <w:numPr>
                <w:ilvl w:val="0"/>
                <w:numId w:val="14"/>
              </w:numPr>
            </w:pPr>
            <w:r>
              <w:t>Golden Hair</w:t>
            </w:r>
          </w:p>
          <w:p w14:paraId="40D2A4A1" w14:textId="77777777" w:rsidR="00621E01" w:rsidRDefault="00E751D8" w:rsidP="00D650C6">
            <w:pPr>
              <w:pStyle w:val="ListParagraph"/>
              <w:numPr>
                <w:ilvl w:val="0"/>
                <w:numId w:val="14"/>
              </w:numPr>
            </w:pPr>
            <w:r>
              <w:t>3</w:t>
            </w:r>
            <w:r w:rsidRPr="00E751D8">
              <w:rPr>
                <w:vertAlign w:val="superscript"/>
              </w:rPr>
              <w:t>rd</w:t>
            </w:r>
            <w:r>
              <w:t xml:space="preserve"> – Gen Synths</w:t>
            </w:r>
          </w:p>
          <w:p w14:paraId="29F8B6E1" w14:textId="4319F0E4" w:rsidR="00633CFF" w:rsidRDefault="00E751D8" w:rsidP="00D426A7">
            <w:pPr>
              <w:pStyle w:val="ListParagraph"/>
              <w:numPr>
                <w:ilvl w:val="0"/>
                <w:numId w:val="14"/>
              </w:numPr>
            </w:pPr>
            <w:r>
              <w:t>Medium height over Kala</w:t>
            </w:r>
          </w:p>
        </w:tc>
      </w:tr>
      <w:tr w:rsidR="00445D1A" w14:paraId="11670706" w14:textId="77777777" w:rsidTr="004731CA">
        <w:tc>
          <w:tcPr>
            <w:tcW w:w="2280" w:type="dxa"/>
          </w:tcPr>
          <w:p w14:paraId="3F4FE86C" w14:textId="77777777" w:rsidR="00445D1A" w:rsidRPr="00D0196B" w:rsidRDefault="00445D1A" w:rsidP="002C6A58">
            <w:pPr>
              <w:rPr>
                <w:b/>
              </w:rPr>
            </w:pPr>
            <w:r w:rsidRPr="00D0196B">
              <w:rPr>
                <w:b/>
              </w:rPr>
              <w:t>Background</w:t>
            </w:r>
          </w:p>
        </w:tc>
        <w:tc>
          <w:tcPr>
            <w:tcW w:w="7070" w:type="dxa"/>
          </w:tcPr>
          <w:p w14:paraId="5341CF0F" w14:textId="77777777" w:rsidR="00445D1A" w:rsidRDefault="009A29AF" w:rsidP="00D650C6">
            <w:pPr>
              <w:pStyle w:val="ListParagraph"/>
              <w:numPr>
                <w:ilvl w:val="0"/>
                <w:numId w:val="15"/>
              </w:numPr>
            </w:pPr>
            <w:r>
              <w:t xml:space="preserve">Trained </w:t>
            </w:r>
            <w:r w:rsidR="00633CFF">
              <w:t xml:space="preserve">Maid </w:t>
            </w:r>
            <w:r w:rsidR="00A570D7">
              <w:t xml:space="preserve">of the </w:t>
            </w:r>
            <w:r w:rsidR="00D22481">
              <w:t>Cornar’s Family</w:t>
            </w:r>
          </w:p>
          <w:p w14:paraId="77945AA9" w14:textId="451097B2" w:rsidR="009D7667" w:rsidRDefault="009D7667" w:rsidP="00D650C6">
            <w:pPr>
              <w:pStyle w:val="ListParagraph"/>
              <w:numPr>
                <w:ilvl w:val="0"/>
                <w:numId w:val="15"/>
              </w:numPr>
            </w:pPr>
            <w:r>
              <w:t>Kala’s research assistant</w:t>
            </w:r>
          </w:p>
        </w:tc>
      </w:tr>
      <w:tr w:rsidR="00445D1A" w14:paraId="0DE1A73A" w14:textId="77777777" w:rsidTr="004731CA">
        <w:tc>
          <w:tcPr>
            <w:tcW w:w="2280" w:type="dxa"/>
          </w:tcPr>
          <w:p w14:paraId="38852DF3" w14:textId="77777777" w:rsidR="00445D1A" w:rsidRPr="00D0196B" w:rsidRDefault="00445D1A" w:rsidP="002C6A58">
            <w:pPr>
              <w:rPr>
                <w:b/>
              </w:rPr>
            </w:pPr>
            <w:r>
              <w:rPr>
                <w:b/>
              </w:rPr>
              <w:t>Goals/Motivation</w:t>
            </w:r>
          </w:p>
        </w:tc>
        <w:tc>
          <w:tcPr>
            <w:tcW w:w="7070" w:type="dxa"/>
          </w:tcPr>
          <w:p w14:paraId="2AB7EE26" w14:textId="78CC4BBC" w:rsidR="00445D1A" w:rsidRDefault="00D94B0A" w:rsidP="00D650C6">
            <w:pPr>
              <w:pStyle w:val="ListParagraph"/>
              <w:numPr>
                <w:ilvl w:val="0"/>
                <w:numId w:val="15"/>
              </w:numPr>
            </w:pPr>
            <w:r>
              <w:t>Protect Alice from any damage</w:t>
            </w:r>
          </w:p>
          <w:p w14:paraId="40AE42BE" w14:textId="77777777" w:rsidR="00D94B0A" w:rsidRDefault="00D94B0A" w:rsidP="00D650C6">
            <w:pPr>
              <w:pStyle w:val="ListParagraph"/>
              <w:numPr>
                <w:ilvl w:val="0"/>
                <w:numId w:val="15"/>
              </w:numPr>
            </w:pPr>
            <w:r>
              <w:t>Run away from Cornar with Kala</w:t>
            </w:r>
          </w:p>
          <w:p w14:paraId="684082AA" w14:textId="1BDFA2AD" w:rsidR="00C77871" w:rsidRDefault="009D7667" w:rsidP="00D650C6">
            <w:pPr>
              <w:pStyle w:val="ListParagraph"/>
              <w:numPr>
                <w:ilvl w:val="0"/>
                <w:numId w:val="15"/>
              </w:numPr>
            </w:pPr>
            <w:r>
              <w:t>Support Kala</w:t>
            </w:r>
          </w:p>
        </w:tc>
      </w:tr>
      <w:tr w:rsidR="00445D1A" w14:paraId="1B42ACF0" w14:textId="77777777" w:rsidTr="004731CA">
        <w:tc>
          <w:tcPr>
            <w:tcW w:w="2280" w:type="dxa"/>
          </w:tcPr>
          <w:p w14:paraId="24D90C07" w14:textId="77777777" w:rsidR="00445D1A" w:rsidRPr="00D0196B" w:rsidRDefault="00445D1A" w:rsidP="002C6A58">
            <w:pPr>
              <w:rPr>
                <w:b/>
              </w:rPr>
            </w:pPr>
            <w:r>
              <w:rPr>
                <w:b/>
              </w:rPr>
              <w:t>Personality/Archetype</w:t>
            </w:r>
          </w:p>
        </w:tc>
        <w:tc>
          <w:tcPr>
            <w:tcW w:w="7070" w:type="dxa"/>
          </w:tcPr>
          <w:p w14:paraId="00199503" w14:textId="77777777" w:rsidR="00B72DB1" w:rsidRDefault="00B72DB1" w:rsidP="003B5F31">
            <w:pPr>
              <w:pStyle w:val="ListParagraph"/>
              <w:numPr>
                <w:ilvl w:val="0"/>
                <w:numId w:val="16"/>
              </w:numPr>
            </w:pPr>
            <w:r>
              <w:t>Aggressive if Kala is threatened</w:t>
            </w:r>
          </w:p>
          <w:p w14:paraId="35AF259C" w14:textId="30E6C87F" w:rsidR="009B09A9" w:rsidRDefault="009B09A9" w:rsidP="003B5F31">
            <w:pPr>
              <w:pStyle w:val="ListParagraph"/>
              <w:numPr>
                <w:ilvl w:val="0"/>
                <w:numId w:val="16"/>
              </w:numPr>
            </w:pPr>
            <w:r>
              <w:t>Mild</w:t>
            </w:r>
          </w:p>
        </w:tc>
      </w:tr>
      <w:tr w:rsidR="00445D1A" w14:paraId="341BE103" w14:textId="77777777" w:rsidTr="004731CA">
        <w:tc>
          <w:tcPr>
            <w:tcW w:w="2280" w:type="dxa"/>
          </w:tcPr>
          <w:p w14:paraId="67F12FCD" w14:textId="77777777" w:rsidR="00445D1A" w:rsidRPr="00D0196B" w:rsidRDefault="00445D1A" w:rsidP="002C6A58">
            <w:pPr>
              <w:rPr>
                <w:b/>
              </w:rPr>
            </w:pPr>
            <w:r>
              <w:rPr>
                <w:b/>
              </w:rPr>
              <w:t>Relationships</w:t>
            </w:r>
          </w:p>
        </w:tc>
        <w:tc>
          <w:tcPr>
            <w:tcW w:w="7070" w:type="dxa"/>
          </w:tcPr>
          <w:p w14:paraId="2AC3C9A7" w14:textId="6677BEAC" w:rsidR="00445D1A" w:rsidRDefault="00915299" w:rsidP="00D650C6">
            <w:pPr>
              <w:pStyle w:val="ListParagraph"/>
              <w:numPr>
                <w:ilvl w:val="0"/>
                <w:numId w:val="16"/>
              </w:numPr>
            </w:pPr>
            <w:r>
              <w:t>Kala’s lover</w:t>
            </w:r>
          </w:p>
        </w:tc>
      </w:tr>
    </w:tbl>
    <w:p w14:paraId="789227BA" w14:textId="7660E060" w:rsidR="004731CA" w:rsidRDefault="004731CA" w:rsidP="004731CA">
      <w:pPr>
        <w:pStyle w:val="Heading3"/>
      </w:pPr>
      <w:bookmarkStart w:id="57" w:name="_Toc127742539"/>
      <w:r>
        <w:t xml:space="preserve">NPC </w:t>
      </w:r>
      <w:r w:rsidR="000A43D9">
        <w:t>3</w:t>
      </w:r>
      <w:r>
        <w:t>: Cornar</w:t>
      </w:r>
      <w:bookmarkEnd w:id="5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0"/>
        <w:gridCol w:w="7070"/>
      </w:tblGrid>
      <w:tr w:rsidR="004731CA" w14:paraId="35E5E808" w14:textId="77777777" w:rsidTr="00E05766">
        <w:tc>
          <w:tcPr>
            <w:tcW w:w="2280" w:type="dxa"/>
          </w:tcPr>
          <w:p w14:paraId="088FDD5E" w14:textId="77777777" w:rsidR="004731CA" w:rsidRPr="00D0196B" w:rsidRDefault="004731CA" w:rsidP="00E05766">
            <w:pPr>
              <w:rPr>
                <w:b/>
              </w:rPr>
            </w:pPr>
            <w:r w:rsidRPr="00D0196B">
              <w:rPr>
                <w:b/>
              </w:rPr>
              <w:t>Description</w:t>
            </w:r>
          </w:p>
        </w:tc>
        <w:tc>
          <w:tcPr>
            <w:tcW w:w="7070" w:type="dxa"/>
          </w:tcPr>
          <w:p w14:paraId="151CFA88" w14:textId="77777777" w:rsidR="00F942DE" w:rsidRDefault="00D93609" w:rsidP="00D650C6">
            <w:pPr>
              <w:pStyle w:val="ListParagraph"/>
              <w:numPr>
                <w:ilvl w:val="0"/>
                <w:numId w:val="14"/>
              </w:numPr>
            </w:pPr>
            <w:r>
              <w:t>Tall</w:t>
            </w:r>
          </w:p>
          <w:p w14:paraId="0D49A0DC" w14:textId="77777777" w:rsidR="00D93609" w:rsidRDefault="00D93609" w:rsidP="00D650C6">
            <w:pPr>
              <w:pStyle w:val="ListParagraph"/>
              <w:numPr>
                <w:ilvl w:val="0"/>
                <w:numId w:val="14"/>
              </w:numPr>
            </w:pPr>
            <w:r>
              <w:t>White hair</w:t>
            </w:r>
          </w:p>
          <w:p w14:paraId="1AE3F2CA" w14:textId="109EC78E" w:rsidR="00082275" w:rsidRDefault="00EC2F23" w:rsidP="003B5F31">
            <w:pPr>
              <w:pStyle w:val="ListParagraph"/>
              <w:numPr>
                <w:ilvl w:val="0"/>
                <w:numId w:val="14"/>
              </w:numPr>
            </w:pPr>
            <w:r>
              <w:t>Human</w:t>
            </w:r>
          </w:p>
        </w:tc>
      </w:tr>
      <w:tr w:rsidR="004731CA" w14:paraId="2BCC27E4" w14:textId="77777777" w:rsidTr="00E05766">
        <w:tc>
          <w:tcPr>
            <w:tcW w:w="2280" w:type="dxa"/>
          </w:tcPr>
          <w:p w14:paraId="50033AAB" w14:textId="77777777" w:rsidR="004731CA" w:rsidRPr="00D0196B" w:rsidRDefault="004731CA" w:rsidP="00E05766">
            <w:pPr>
              <w:rPr>
                <w:b/>
              </w:rPr>
            </w:pPr>
            <w:r w:rsidRPr="00D0196B">
              <w:rPr>
                <w:b/>
              </w:rPr>
              <w:t>Background</w:t>
            </w:r>
          </w:p>
        </w:tc>
        <w:tc>
          <w:tcPr>
            <w:tcW w:w="7070" w:type="dxa"/>
          </w:tcPr>
          <w:p w14:paraId="26EEA211" w14:textId="33C9F424" w:rsidR="004731CA" w:rsidRDefault="00D93609" w:rsidP="00D650C6">
            <w:pPr>
              <w:pStyle w:val="ListParagraph"/>
              <w:numPr>
                <w:ilvl w:val="0"/>
                <w:numId w:val="15"/>
              </w:numPr>
            </w:pPr>
            <w:r>
              <w:t>Researcher in Institute Robotics</w:t>
            </w:r>
          </w:p>
        </w:tc>
      </w:tr>
      <w:tr w:rsidR="004731CA" w14:paraId="5E8E00D5" w14:textId="77777777" w:rsidTr="00E05766">
        <w:tc>
          <w:tcPr>
            <w:tcW w:w="2280" w:type="dxa"/>
          </w:tcPr>
          <w:p w14:paraId="522314C4" w14:textId="77777777" w:rsidR="004731CA" w:rsidRPr="00D0196B" w:rsidRDefault="004731CA" w:rsidP="00E05766">
            <w:pPr>
              <w:rPr>
                <w:b/>
              </w:rPr>
            </w:pPr>
            <w:r>
              <w:rPr>
                <w:b/>
              </w:rPr>
              <w:t>Goals/Motivation</w:t>
            </w:r>
          </w:p>
        </w:tc>
        <w:tc>
          <w:tcPr>
            <w:tcW w:w="7070" w:type="dxa"/>
          </w:tcPr>
          <w:p w14:paraId="1C074926" w14:textId="28231C53" w:rsidR="004731CA" w:rsidRDefault="00D93609" w:rsidP="00D650C6">
            <w:pPr>
              <w:pStyle w:val="ListParagraph"/>
              <w:numPr>
                <w:ilvl w:val="0"/>
                <w:numId w:val="15"/>
              </w:numPr>
            </w:pPr>
            <w:r>
              <w:t xml:space="preserve">Kill Alice and </w:t>
            </w:r>
            <w:r w:rsidR="00623131">
              <w:t>take Kala back</w:t>
            </w:r>
          </w:p>
        </w:tc>
      </w:tr>
      <w:tr w:rsidR="004731CA" w14:paraId="6390C58B" w14:textId="77777777" w:rsidTr="00E05766">
        <w:tc>
          <w:tcPr>
            <w:tcW w:w="2280" w:type="dxa"/>
          </w:tcPr>
          <w:p w14:paraId="08C2D6E8" w14:textId="77777777" w:rsidR="004731CA" w:rsidRPr="00D0196B" w:rsidRDefault="004731CA" w:rsidP="00E05766">
            <w:pPr>
              <w:rPr>
                <w:b/>
              </w:rPr>
            </w:pPr>
            <w:r>
              <w:rPr>
                <w:b/>
              </w:rPr>
              <w:t>Personality/Archetype</w:t>
            </w:r>
          </w:p>
        </w:tc>
        <w:tc>
          <w:tcPr>
            <w:tcW w:w="7070" w:type="dxa"/>
          </w:tcPr>
          <w:p w14:paraId="6DD864A5" w14:textId="77777777" w:rsidR="004731CA" w:rsidRDefault="00F942DE" w:rsidP="00D650C6">
            <w:pPr>
              <w:pStyle w:val="ListParagraph"/>
              <w:numPr>
                <w:ilvl w:val="0"/>
                <w:numId w:val="15"/>
              </w:numPr>
            </w:pPr>
            <w:r>
              <w:t>Experienced</w:t>
            </w:r>
          </w:p>
          <w:p w14:paraId="680D5C09" w14:textId="7A090A1D" w:rsidR="00F34EF2" w:rsidRDefault="00530713" w:rsidP="00530713">
            <w:pPr>
              <w:pStyle w:val="ListParagraph"/>
              <w:numPr>
                <w:ilvl w:val="0"/>
                <w:numId w:val="15"/>
              </w:numPr>
            </w:pPr>
            <w:r>
              <w:t xml:space="preserve">Controlling but </w:t>
            </w:r>
            <w:r w:rsidR="00656518">
              <w:t>Spoil</w:t>
            </w:r>
            <w:r w:rsidR="003B5F31">
              <w:t xml:space="preserve"> </w:t>
            </w:r>
            <w:r w:rsidR="00DF218B">
              <w:t>Kala so much</w:t>
            </w:r>
          </w:p>
        </w:tc>
      </w:tr>
      <w:tr w:rsidR="004731CA" w14:paraId="544EEF2A" w14:textId="77777777" w:rsidTr="00E05766">
        <w:tc>
          <w:tcPr>
            <w:tcW w:w="2280" w:type="dxa"/>
          </w:tcPr>
          <w:p w14:paraId="43F76480" w14:textId="77777777" w:rsidR="004731CA" w:rsidRPr="00D0196B" w:rsidRDefault="004731CA" w:rsidP="00E05766">
            <w:pPr>
              <w:rPr>
                <w:b/>
              </w:rPr>
            </w:pPr>
            <w:r>
              <w:rPr>
                <w:b/>
              </w:rPr>
              <w:t>Relationships</w:t>
            </w:r>
          </w:p>
        </w:tc>
        <w:tc>
          <w:tcPr>
            <w:tcW w:w="7070" w:type="dxa"/>
          </w:tcPr>
          <w:p w14:paraId="04D757C6" w14:textId="6A5D60AA" w:rsidR="004731CA" w:rsidRDefault="004731CA" w:rsidP="00D650C6">
            <w:pPr>
              <w:pStyle w:val="ListParagraph"/>
              <w:numPr>
                <w:ilvl w:val="0"/>
                <w:numId w:val="17"/>
              </w:numPr>
            </w:pPr>
            <w:r>
              <w:t>Kala’ father</w:t>
            </w:r>
          </w:p>
        </w:tc>
      </w:tr>
    </w:tbl>
    <w:p w14:paraId="2C9405A9" w14:textId="0C5D12A2" w:rsidR="00445D1A" w:rsidRPr="00445D1A" w:rsidRDefault="00573A21" w:rsidP="004731CA">
      <w:pPr>
        <w:pStyle w:val="Heading3"/>
      </w:pPr>
      <w:bookmarkStart w:id="58" w:name="_Toc127742540"/>
      <w:r>
        <w:t>NPC 4: Antoni</w:t>
      </w:r>
      <w:r w:rsidR="00090A84">
        <w:t>a</w:t>
      </w:r>
      <w:r>
        <w:t>dis</w:t>
      </w:r>
      <w:bookmarkEnd w:id="5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0"/>
        <w:gridCol w:w="7070"/>
      </w:tblGrid>
      <w:tr w:rsidR="00666E26" w14:paraId="7264CD71" w14:textId="77777777" w:rsidTr="00E05766">
        <w:tc>
          <w:tcPr>
            <w:tcW w:w="2280" w:type="dxa"/>
          </w:tcPr>
          <w:p w14:paraId="6EA1846C" w14:textId="77777777" w:rsidR="00666E26" w:rsidRPr="00D0196B" w:rsidRDefault="00666E26" w:rsidP="00E05766">
            <w:pPr>
              <w:rPr>
                <w:b/>
              </w:rPr>
            </w:pPr>
            <w:r w:rsidRPr="00D0196B">
              <w:rPr>
                <w:b/>
              </w:rPr>
              <w:t>Description</w:t>
            </w:r>
          </w:p>
        </w:tc>
        <w:tc>
          <w:tcPr>
            <w:tcW w:w="7070" w:type="dxa"/>
          </w:tcPr>
          <w:p w14:paraId="2FEE3A03" w14:textId="26FD92E1" w:rsidR="00666E26" w:rsidRDefault="00D143FB" w:rsidP="00D650C6">
            <w:pPr>
              <w:pStyle w:val="ListParagraph"/>
              <w:numPr>
                <w:ilvl w:val="0"/>
                <w:numId w:val="14"/>
              </w:numPr>
            </w:pPr>
            <w:r>
              <w:t xml:space="preserve">Messy </w:t>
            </w:r>
            <w:r w:rsidR="009B0B25">
              <w:t xml:space="preserve">black </w:t>
            </w:r>
            <w:r>
              <w:t>Hair</w:t>
            </w:r>
          </w:p>
          <w:p w14:paraId="46DC3118" w14:textId="77777777" w:rsidR="00D143FB" w:rsidRDefault="00D143FB" w:rsidP="00D650C6">
            <w:pPr>
              <w:pStyle w:val="ListParagraph"/>
              <w:numPr>
                <w:ilvl w:val="0"/>
                <w:numId w:val="14"/>
              </w:numPr>
            </w:pPr>
            <w:r>
              <w:t>Tall</w:t>
            </w:r>
          </w:p>
          <w:p w14:paraId="5AE5ED12" w14:textId="77777777" w:rsidR="00D143FB" w:rsidRDefault="00D143FB" w:rsidP="00D650C6">
            <w:pPr>
              <w:pStyle w:val="ListParagraph"/>
              <w:numPr>
                <w:ilvl w:val="0"/>
                <w:numId w:val="14"/>
              </w:numPr>
            </w:pPr>
            <w:r>
              <w:t>Human</w:t>
            </w:r>
          </w:p>
          <w:p w14:paraId="67924B6F" w14:textId="614C1A7F" w:rsidR="00D143FB" w:rsidRDefault="007F6441" w:rsidP="00D650C6">
            <w:pPr>
              <w:pStyle w:val="ListParagraph"/>
              <w:numPr>
                <w:ilvl w:val="0"/>
                <w:numId w:val="14"/>
              </w:numPr>
            </w:pPr>
            <w:r>
              <w:t xml:space="preserve">Hate </w:t>
            </w:r>
            <w:r w:rsidR="00F115EB">
              <w:t>betrayers</w:t>
            </w:r>
          </w:p>
        </w:tc>
      </w:tr>
      <w:tr w:rsidR="00666E26" w14:paraId="24BDE4A4" w14:textId="77777777" w:rsidTr="00E05766">
        <w:tc>
          <w:tcPr>
            <w:tcW w:w="2280" w:type="dxa"/>
          </w:tcPr>
          <w:p w14:paraId="202A6C60" w14:textId="77777777" w:rsidR="00666E26" w:rsidRPr="00D0196B" w:rsidRDefault="00666E26" w:rsidP="00E05766">
            <w:pPr>
              <w:rPr>
                <w:b/>
              </w:rPr>
            </w:pPr>
            <w:r w:rsidRPr="00D0196B">
              <w:rPr>
                <w:b/>
              </w:rPr>
              <w:t>Background</w:t>
            </w:r>
          </w:p>
        </w:tc>
        <w:tc>
          <w:tcPr>
            <w:tcW w:w="7070" w:type="dxa"/>
          </w:tcPr>
          <w:p w14:paraId="168C7053" w14:textId="42A93CD9" w:rsidR="00A87370" w:rsidRDefault="00B67340" w:rsidP="00D650C6">
            <w:pPr>
              <w:pStyle w:val="ListParagraph"/>
              <w:numPr>
                <w:ilvl w:val="0"/>
                <w:numId w:val="15"/>
              </w:numPr>
            </w:pPr>
            <w:r>
              <w:t xml:space="preserve">Trained </w:t>
            </w:r>
            <w:r w:rsidR="001F497F">
              <w:t>s</w:t>
            </w:r>
            <w:r w:rsidR="00A87370">
              <w:t>olider</w:t>
            </w:r>
            <w:r w:rsidR="001F497F">
              <w:t xml:space="preserve"> and commander</w:t>
            </w:r>
          </w:p>
        </w:tc>
      </w:tr>
      <w:tr w:rsidR="00666E26" w14:paraId="419643C6" w14:textId="77777777" w:rsidTr="00E05766">
        <w:tc>
          <w:tcPr>
            <w:tcW w:w="2280" w:type="dxa"/>
          </w:tcPr>
          <w:p w14:paraId="23F91BCE" w14:textId="77777777" w:rsidR="00666E26" w:rsidRPr="00D0196B" w:rsidRDefault="00666E26" w:rsidP="00E05766">
            <w:pPr>
              <w:rPr>
                <w:b/>
              </w:rPr>
            </w:pPr>
            <w:r>
              <w:rPr>
                <w:b/>
              </w:rPr>
              <w:lastRenderedPageBreak/>
              <w:t>Goals/Motivation</w:t>
            </w:r>
          </w:p>
        </w:tc>
        <w:tc>
          <w:tcPr>
            <w:tcW w:w="7070" w:type="dxa"/>
          </w:tcPr>
          <w:p w14:paraId="26AC7877" w14:textId="6E4EB232" w:rsidR="00666E26" w:rsidRDefault="009022E6" w:rsidP="00D650C6">
            <w:pPr>
              <w:pStyle w:val="ListParagraph"/>
              <w:numPr>
                <w:ilvl w:val="0"/>
                <w:numId w:val="15"/>
              </w:numPr>
            </w:pPr>
            <w:r>
              <w:t>Help Cornar kill Alice and take Kala back</w:t>
            </w:r>
          </w:p>
        </w:tc>
      </w:tr>
      <w:tr w:rsidR="00666E26" w14:paraId="605578C9" w14:textId="77777777" w:rsidTr="00E05766">
        <w:tc>
          <w:tcPr>
            <w:tcW w:w="2280" w:type="dxa"/>
          </w:tcPr>
          <w:p w14:paraId="3CB2D4E7" w14:textId="77777777" w:rsidR="00666E26" w:rsidRPr="00D0196B" w:rsidRDefault="00666E26" w:rsidP="00E05766">
            <w:pPr>
              <w:rPr>
                <w:b/>
              </w:rPr>
            </w:pPr>
            <w:r>
              <w:rPr>
                <w:b/>
              </w:rPr>
              <w:t>Personality/Archetype</w:t>
            </w:r>
          </w:p>
        </w:tc>
        <w:tc>
          <w:tcPr>
            <w:tcW w:w="7070" w:type="dxa"/>
          </w:tcPr>
          <w:p w14:paraId="0AE1F0E5" w14:textId="77777777" w:rsidR="00666E26" w:rsidRDefault="004D6249" w:rsidP="00D650C6">
            <w:pPr>
              <w:pStyle w:val="ListParagraph"/>
              <w:numPr>
                <w:ilvl w:val="0"/>
                <w:numId w:val="15"/>
              </w:numPr>
            </w:pPr>
            <w:r>
              <w:t>Brilliant but cocky</w:t>
            </w:r>
          </w:p>
          <w:p w14:paraId="1A378E29" w14:textId="2B05B27D" w:rsidR="004D6249" w:rsidRDefault="006B34EB" w:rsidP="00D650C6">
            <w:pPr>
              <w:pStyle w:val="ListParagraph"/>
              <w:numPr>
                <w:ilvl w:val="0"/>
                <w:numId w:val="15"/>
              </w:numPr>
            </w:pPr>
            <w:r>
              <w:t xml:space="preserve">Loyal </w:t>
            </w:r>
            <w:r w:rsidR="00381221">
              <w:t xml:space="preserve">and </w:t>
            </w:r>
            <w:r w:rsidR="00C028F1">
              <w:t>strict</w:t>
            </w:r>
          </w:p>
        </w:tc>
      </w:tr>
      <w:tr w:rsidR="00666E26" w14:paraId="2CCF27A4" w14:textId="77777777" w:rsidTr="00E05766">
        <w:tc>
          <w:tcPr>
            <w:tcW w:w="2280" w:type="dxa"/>
          </w:tcPr>
          <w:p w14:paraId="4A079235" w14:textId="77777777" w:rsidR="00666E26" w:rsidRPr="00D0196B" w:rsidRDefault="00666E26" w:rsidP="00E05766">
            <w:pPr>
              <w:rPr>
                <w:b/>
              </w:rPr>
            </w:pPr>
            <w:r>
              <w:rPr>
                <w:b/>
              </w:rPr>
              <w:t>Relationships</w:t>
            </w:r>
          </w:p>
        </w:tc>
        <w:tc>
          <w:tcPr>
            <w:tcW w:w="7070" w:type="dxa"/>
          </w:tcPr>
          <w:p w14:paraId="1F80D745" w14:textId="74BBB134" w:rsidR="00666E26" w:rsidRDefault="009240D4" w:rsidP="00D650C6">
            <w:pPr>
              <w:pStyle w:val="ListParagraph"/>
              <w:numPr>
                <w:ilvl w:val="0"/>
                <w:numId w:val="17"/>
              </w:numPr>
            </w:pPr>
            <w:r>
              <w:t>Hired by Cornar for long years</w:t>
            </w:r>
          </w:p>
        </w:tc>
      </w:tr>
    </w:tbl>
    <w:p w14:paraId="6A1FB170" w14:textId="77777777" w:rsidR="002049D7" w:rsidRDefault="00601780" w:rsidP="00601780">
      <w:pPr>
        <w:pStyle w:val="Heading3"/>
      </w:pPr>
      <w:bookmarkStart w:id="59" w:name="_Toc127742541"/>
      <w:r>
        <w:t xml:space="preserve">NPC 5: </w:t>
      </w:r>
      <w:r w:rsidR="002049D7">
        <w:t>Gaven</w:t>
      </w:r>
      <w:bookmarkEnd w:id="5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0"/>
        <w:gridCol w:w="7070"/>
      </w:tblGrid>
      <w:tr w:rsidR="002049D7" w14:paraId="20FFDA5E" w14:textId="77777777" w:rsidTr="00E624CC">
        <w:tc>
          <w:tcPr>
            <w:tcW w:w="2280" w:type="dxa"/>
          </w:tcPr>
          <w:p w14:paraId="191A4ADE" w14:textId="77777777" w:rsidR="002049D7" w:rsidRPr="00D0196B" w:rsidRDefault="002049D7" w:rsidP="00E624CC">
            <w:pPr>
              <w:rPr>
                <w:b/>
              </w:rPr>
            </w:pPr>
            <w:r w:rsidRPr="00D0196B">
              <w:rPr>
                <w:b/>
              </w:rPr>
              <w:t>Description</w:t>
            </w:r>
          </w:p>
        </w:tc>
        <w:tc>
          <w:tcPr>
            <w:tcW w:w="7070" w:type="dxa"/>
          </w:tcPr>
          <w:p w14:paraId="34D2BF5C" w14:textId="77777777" w:rsidR="002049D7" w:rsidRDefault="002049D7" w:rsidP="00D650C6">
            <w:pPr>
              <w:pStyle w:val="ListParagraph"/>
              <w:numPr>
                <w:ilvl w:val="0"/>
                <w:numId w:val="14"/>
              </w:numPr>
            </w:pPr>
            <w:r>
              <w:t>Short brown hair</w:t>
            </w:r>
          </w:p>
          <w:p w14:paraId="59B7E756" w14:textId="77777777" w:rsidR="002049D7" w:rsidRDefault="005416D6" w:rsidP="00D650C6">
            <w:pPr>
              <w:pStyle w:val="ListParagraph"/>
              <w:numPr>
                <w:ilvl w:val="0"/>
                <w:numId w:val="14"/>
              </w:numPr>
            </w:pPr>
            <w:r>
              <w:t>Medium</w:t>
            </w:r>
          </w:p>
          <w:p w14:paraId="0A740C13" w14:textId="1F55B859" w:rsidR="005416D6" w:rsidRDefault="005416D6" w:rsidP="00D650C6">
            <w:pPr>
              <w:pStyle w:val="ListParagraph"/>
              <w:numPr>
                <w:ilvl w:val="0"/>
                <w:numId w:val="14"/>
              </w:numPr>
            </w:pPr>
            <w:r>
              <w:t>H</w:t>
            </w:r>
            <w:r w:rsidR="0093418B">
              <w:t>uman</w:t>
            </w:r>
          </w:p>
        </w:tc>
      </w:tr>
      <w:tr w:rsidR="002049D7" w14:paraId="13ECF795" w14:textId="77777777" w:rsidTr="00E624CC">
        <w:tc>
          <w:tcPr>
            <w:tcW w:w="2280" w:type="dxa"/>
          </w:tcPr>
          <w:p w14:paraId="12691B19" w14:textId="77777777" w:rsidR="002049D7" w:rsidRPr="00D0196B" w:rsidRDefault="002049D7" w:rsidP="00E624CC">
            <w:pPr>
              <w:rPr>
                <w:b/>
              </w:rPr>
            </w:pPr>
            <w:r w:rsidRPr="00D0196B">
              <w:rPr>
                <w:b/>
              </w:rPr>
              <w:t>Background</w:t>
            </w:r>
          </w:p>
        </w:tc>
        <w:tc>
          <w:tcPr>
            <w:tcW w:w="7070" w:type="dxa"/>
          </w:tcPr>
          <w:p w14:paraId="6541447A" w14:textId="67634C22" w:rsidR="002049D7" w:rsidRDefault="00040BB5" w:rsidP="00D650C6">
            <w:pPr>
              <w:pStyle w:val="ListParagraph"/>
              <w:numPr>
                <w:ilvl w:val="0"/>
                <w:numId w:val="15"/>
              </w:numPr>
            </w:pPr>
            <w:r>
              <w:t xml:space="preserve">Mercenary </w:t>
            </w:r>
            <w:r w:rsidR="00316275">
              <w:t>footman</w:t>
            </w:r>
          </w:p>
        </w:tc>
      </w:tr>
      <w:tr w:rsidR="002049D7" w14:paraId="6FDC2CD5" w14:textId="77777777" w:rsidTr="00E624CC">
        <w:tc>
          <w:tcPr>
            <w:tcW w:w="2280" w:type="dxa"/>
          </w:tcPr>
          <w:p w14:paraId="04E2BAE4" w14:textId="77777777" w:rsidR="002049D7" w:rsidRPr="00D0196B" w:rsidRDefault="002049D7" w:rsidP="00E624CC">
            <w:pPr>
              <w:rPr>
                <w:b/>
              </w:rPr>
            </w:pPr>
            <w:r>
              <w:rPr>
                <w:b/>
              </w:rPr>
              <w:t>Goals/Motivation</w:t>
            </w:r>
          </w:p>
        </w:tc>
        <w:tc>
          <w:tcPr>
            <w:tcW w:w="7070" w:type="dxa"/>
          </w:tcPr>
          <w:p w14:paraId="0928734E" w14:textId="48E47EC1" w:rsidR="002049D7" w:rsidRDefault="00316275" w:rsidP="00D650C6">
            <w:pPr>
              <w:pStyle w:val="ListParagraph"/>
              <w:numPr>
                <w:ilvl w:val="0"/>
                <w:numId w:val="15"/>
              </w:numPr>
            </w:pPr>
            <w:r>
              <w:t xml:space="preserve">Quest giver </w:t>
            </w:r>
          </w:p>
        </w:tc>
      </w:tr>
      <w:tr w:rsidR="002049D7" w14:paraId="6B8CF33B" w14:textId="77777777" w:rsidTr="00E624CC">
        <w:tc>
          <w:tcPr>
            <w:tcW w:w="2280" w:type="dxa"/>
          </w:tcPr>
          <w:p w14:paraId="6CB0DBBD" w14:textId="77777777" w:rsidR="002049D7" w:rsidRPr="00D0196B" w:rsidRDefault="002049D7" w:rsidP="00E624CC">
            <w:pPr>
              <w:rPr>
                <w:b/>
              </w:rPr>
            </w:pPr>
            <w:r>
              <w:rPr>
                <w:b/>
              </w:rPr>
              <w:t>Personality/Archetype</w:t>
            </w:r>
          </w:p>
        </w:tc>
        <w:tc>
          <w:tcPr>
            <w:tcW w:w="7070" w:type="dxa"/>
          </w:tcPr>
          <w:p w14:paraId="696BE715" w14:textId="3B034FA0" w:rsidR="005416D6" w:rsidRDefault="005416D6" w:rsidP="00D650C6">
            <w:pPr>
              <w:pStyle w:val="ListParagraph"/>
              <w:numPr>
                <w:ilvl w:val="0"/>
                <w:numId w:val="15"/>
              </w:numPr>
            </w:pPr>
            <w:r>
              <w:t>Enthusiastic</w:t>
            </w:r>
          </w:p>
        </w:tc>
      </w:tr>
      <w:tr w:rsidR="002049D7" w14:paraId="69E71789" w14:textId="77777777" w:rsidTr="00E624CC">
        <w:tc>
          <w:tcPr>
            <w:tcW w:w="2280" w:type="dxa"/>
          </w:tcPr>
          <w:p w14:paraId="195C2023" w14:textId="77777777" w:rsidR="002049D7" w:rsidRPr="00D0196B" w:rsidRDefault="002049D7" w:rsidP="00E624CC">
            <w:pPr>
              <w:rPr>
                <w:b/>
              </w:rPr>
            </w:pPr>
            <w:r>
              <w:rPr>
                <w:b/>
              </w:rPr>
              <w:t>Relationships</w:t>
            </w:r>
          </w:p>
        </w:tc>
        <w:tc>
          <w:tcPr>
            <w:tcW w:w="7070" w:type="dxa"/>
          </w:tcPr>
          <w:p w14:paraId="77F4F1E4" w14:textId="77777777" w:rsidR="002049D7" w:rsidRDefault="00316275" w:rsidP="00D650C6">
            <w:pPr>
              <w:pStyle w:val="ListParagraph"/>
              <w:numPr>
                <w:ilvl w:val="0"/>
                <w:numId w:val="17"/>
              </w:numPr>
            </w:pPr>
            <w:r>
              <w:t xml:space="preserve">Footman of Antoniadis </w:t>
            </w:r>
          </w:p>
          <w:p w14:paraId="7E49A25F" w14:textId="4BA669E2" w:rsidR="005416D6" w:rsidRDefault="005416D6" w:rsidP="00D650C6">
            <w:pPr>
              <w:pStyle w:val="ListParagraph"/>
              <w:numPr>
                <w:ilvl w:val="0"/>
                <w:numId w:val="17"/>
              </w:numPr>
            </w:pPr>
            <w:r>
              <w:t>Mercenary Recruit Agent</w:t>
            </w:r>
          </w:p>
        </w:tc>
      </w:tr>
    </w:tbl>
    <w:p w14:paraId="38CC8F96" w14:textId="77777777" w:rsidR="007E505E" w:rsidRDefault="00E954E8" w:rsidP="00E954E8">
      <w:pPr>
        <w:pStyle w:val="Heading3"/>
      </w:pPr>
      <w:bookmarkStart w:id="60" w:name="_Toc127742542"/>
      <w:r>
        <w:t xml:space="preserve">NPC 6: </w:t>
      </w:r>
      <w:r w:rsidR="007E505E">
        <w:t xml:space="preserve"> Bayul</w:t>
      </w:r>
      <w:bookmarkEnd w:id="6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0"/>
        <w:gridCol w:w="7070"/>
      </w:tblGrid>
      <w:tr w:rsidR="007E505E" w14:paraId="67B254B4" w14:textId="77777777" w:rsidTr="005C760A">
        <w:tc>
          <w:tcPr>
            <w:tcW w:w="2280" w:type="dxa"/>
          </w:tcPr>
          <w:p w14:paraId="68B71BE3" w14:textId="77777777" w:rsidR="007E505E" w:rsidRPr="00D0196B" w:rsidRDefault="007E505E" w:rsidP="005C760A">
            <w:pPr>
              <w:rPr>
                <w:b/>
              </w:rPr>
            </w:pPr>
            <w:r w:rsidRPr="00D0196B">
              <w:rPr>
                <w:b/>
              </w:rPr>
              <w:t>Description</w:t>
            </w:r>
          </w:p>
        </w:tc>
        <w:tc>
          <w:tcPr>
            <w:tcW w:w="7070" w:type="dxa"/>
          </w:tcPr>
          <w:p w14:paraId="53B5CD4C" w14:textId="134626D5" w:rsidR="007E505E" w:rsidRDefault="007419F8" w:rsidP="007E505E">
            <w:pPr>
              <w:pStyle w:val="ListParagraph"/>
              <w:numPr>
                <w:ilvl w:val="0"/>
                <w:numId w:val="14"/>
              </w:numPr>
            </w:pPr>
            <w:r>
              <w:t>bald</w:t>
            </w:r>
          </w:p>
          <w:p w14:paraId="0091C3CA" w14:textId="17176C3D" w:rsidR="007E505E" w:rsidRDefault="002C06D4" w:rsidP="007E505E">
            <w:pPr>
              <w:pStyle w:val="ListParagraph"/>
              <w:numPr>
                <w:ilvl w:val="0"/>
                <w:numId w:val="14"/>
              </w:numPr>
            </w:pPr>
            <w:r>
              <w:t>Tall</w:t>
            </w:r>
          </w:p>
          <w:p w14:paraId="7310D46D" w14:textId="77777777" w:rsidR="007E505E" w:rsidRDefault="007E505E" w:rsidP="007E505E">
            <w:pPr>
              <w:pStyle w:val="ListParagraph"/>
              <w:numPr>
                <w:ilvl w:val="0"/>
                <w:numId w:val="14"/>
              </w:numPr>
            </w:pPr>
            <w:r>
              <w:t>Human</w:t>
            </w:r>
          </w:p>
        </w:tc>
      </w:tr>
      <w:tr w:rsidR="007E505E" w14:paraId="3724F3DF" w14:textId="77777777" w:rsidTr="005C760A">
        <w:tc>
          <w:tcPr>
            <w:tcW w:w="2280" w:type="dxa"/>
          </w:tcPr>
          <w:p w14:paraId="3F68738E" w14:textId="77777777" w:rsidR="007E505E" w:rsidRPr="00D0196B" w:rsidRDefault="007E505E" w:rsidP="005C760A">
            <w:pPr>
              <w:rPr>
                <w:b/>
              </w:rPr>
            </w:pPr>
            <w:r w:rsidRPr="00D0196B">
              <w:rPr>
                <w:b/>
              </w:rPr>
              <w:t>Background</w:t>
            </w:r>
          </w:p>
        </w:tc>
        <w:tc>
          <w:tcPr>
            <w:tcW w:w="7070" w:type="dxa"/>
          </w:tcPr>
          <w:p w14:paraId="2525D339" w14:textId="359D7D18" w:rsidR="007E505E" w:rsidRDefault="00BF1684" w:rsidP="007E505E">
            <w:pPr>
              <w:pStyle w:val="ListParagraph"/>
              <w:numPr>
                <w:ilvl w:val="0"/>
                <w:numId w:val="15"/>
              </w:numPr>
            </w:pPr>
            <w:r>
              <w:t xml:space="preserve">Have knowledge of </w:t>
            </w:r>
            <w:r w:rsidR="005F5055">
              <w:t xml:space="preserve">making </w:t>
            </w:r>
            <w:r w:rsidR="00150B79">
              <w:t>medi</w:t>
            </w:r>
            <w:r w:rsidR="00AD5751">
              <w:t>cines</w:t>
            </w:r>
          </w:p>
        </w:tc>
      </w:tr>
      <w:tr w:rsidR="007E505E" w14:paraId="5D1CD542" w14:textId="77777777" w:rsidTr="005C760A">
        <w:tc>
          <w:tcPr>
            <w:tcW w:w="2280" w:type="dxa"/>
          </w:tcPr>
          <w:p w14:paraId="1FAC7467" w14:textId="77777777" w:rsidR="007E505E" w:rsidRPr="00D0196B" w:rsidRDefault="007E505E" w:rsidP="005C760A">
            <w:pPr>
              <w:rPr>
                <w:b/>
              </w:rPr>
            </w:pPr>
            <w:r>
              <w:rPr>
                <w:b/>
              </w:rPr>
              <w:t>Goals/Motivation</w:t>
            </w:r>
          </w:p>
        </w:tc>
        <w:tc>
          <w:tcPr>
            <w:tcW w:w="7070" w:type="dxa"/>
          </w:tcPr>
          <w:p w14:paraId="35FA4459" w14:textId="0984972A" w:rsidR="007E505E" w:rsidRDefault="009567B4" w:rsidP="007E505E">
            <w:pPr>
              <w:pStyle w:val="ListParagraph"/>
              <w:numPr>
                <w:ilvl w:val="0"/>
                <w:numId w:val="15"/>
              </w:numPr>
            </w:pPr>
            <w:r>
              <w:t xml:space="preserve">Get his drugs </w:t>
            </w:r>
            <w:r w:rsidR="002E7EF2">
              <w:t xml:space="preserve">in </w:t>
            </w:r>
            <w:r w:rsidR="002E7EF2">
              <w:rPr>
                <w:b/>
                <w:bCs/>
              </w:rPr>
              <w:t xml:space="preserve">SWM </w:t>
            </w:r>
            <w:r w:rsidR="00C9412C">
              <w:t xml:space="preserve">to treat a patient </w:t>
            </w:r>
            <w:r w:rsidR="007B477F">
              <w:t>he is taking care of</w:t>
            </w:r>
          </w:p>
        </w:tc>
      </w:tr>
      <w:tr w:rsidR="007E505E" w14:paraId="49F1B81C" w14:textId="77777777" w:rsidTr="005C760A">
        <w:tc>
          <w:tcPr>
            <w:tcW w:w="2280" w:type="dxa"/>
          </w:tcPr>
          <w:p w14:paraId="362E3765" w14:textId="77777777" w:rsidR="007E505E" w:rsidRPr="00D0196B" w:rsidRDefault="007E505E" w:rsidP="005C760A">
            <w:pPr>
              <w:rPr>
                <w:b/>
              </w:rPr>
            </w:pPr>
            <w:r>
              <w:rPr>
                <w:b/>
              </w:rPr>
              <w:t>Personality/Archetype</w:t>
            </w:r>
          </w:p>
        </w:tc>
        <w:tc>
          <w:tcPr>
            <w:tcW w:w="7070" w:type="dxa"/>
          </w:tcPr>
          <w:p w14:paraId="79513294" w14:textId="77777777" w:rsidR="007E505E" w:rsidRDefault="00BC62DA" w:rsidP="007E505E">
            <w:pPr>
              <w:pStyle w:val="ListParagraph"/>
              <w:numPr>
                <w:ilvl w:val="0"/>
                <w:numId w:val="15"/>
              </w:numPr>
            </w:pPr>
            <w:r>
              <w:t>Sophisticated</w:t>
            </w:r>
          </w:p>
          <w:p w14:paraId="260FDF2E" w14:textId="32976571" w:rsidR="00BC62DA" w:rsidRDefault="009D4391" w:rsidP="007E505E">
            <w:pPr>
              <w:pStyle w:val="ListParagraph"/>
              <w:numPr>
                <w:ilvl w:val="0"/>
                <w:numId w:val="15"/>
              </w:numPr>
            </w:pPr>
            <w:r>
              <w:t>Good-hearted</w:t>
            </w:r>
          </w:p>
        </w:tc>
      </w:tr>
      <w:tr w:rsidR="007E505E" w14:paraId="30890D52" w14:textId="77777777" w:rsidTr="005C760A">
        <w:tc>
          <w:tcPr>
            <w:tcW w:w="2280" w:type="dxa"/>
          </w:tcPr>
          <w:p w14:paraId="5930E030" w14:textId="77777777" w:rsidR="007E505E" w:rsidRPr="00D0196B" w:rsidRDefault="007E505E" w:rsidP="005C760A">
            <w:pPr>
              <w:rPr>
                <w:b/>
              </w:rPr>
            </w:pPr>
            <w:r>
              <w:rPr>
                <w:b/>
              </w:rPr>
              <w:t>Relationships</w:t>
            </w:r>
          </w:p>
        </w:tc>
        <w:tc>
          <w:tcPr>
            <w:tcW w:w="7070" w:type="dxa"/>
          </w:tcPr>
          <w:p w14:paraId="2AC3B1CF" w14:textId="536CECE0" w:rsidR="007E505E" w:rsidRDefault="00D37BF9" w:rsidP="007E505E">
            <w:pPr>
              <w:pStyle w:val="ListParagraph"/>
              <w:numPr>
                <w:ilvl w:val="0"/>
                <w:numId w:val="17"/>
              </w:numPr>
            </w:pPr>
            <w:r>
              <w:t xml:space="preserve">Cleric </w:t>
            </w:r>
            <w:r w:rsidR="005A2C3C">
              <w:t xml:space="preserve">and doctor of </w:t>
            </w:r>
            <w:r w:rsidR="005A2C3C">
              <w:rPr>
                <w:b/>
                <w:bCs/>
              </w:rPr>
              <w:t>SWM</w:t>
            </w:r>
          </w:p>
        </w:tc>
      </w:tr>
    </w:tbl>
    <w:p w14:paraId="22497AFA" w14:textId="29D9255A" w:rsidR="00445D1A" w:rsidRDefault="00445D1A" w:rsidP="00445D1A">
      <w:pPr>
        <w:pStyle w:val="Heading2"/>
      </w:pPr>
      <w:bookmarkStart w:id="61" w:name="_Toc127742543"/>
      <w:r>
        <w:t>Appendix D: Dialog Flow</w:t>
      </w:r>
      <w:bookmarkEnd w:id="61"/>
    </w:p>
    <w:p w14:paraId="4757A587" w14:textId="1E6A80E0" w:rsidR="00445D1A" w:rsidRDefault="00EB7AA5" w:rsidP="00EB7AA5">
      <w:r>
        <w:t>N/A</w:t>
      </w:r>
    </w:p>
    <w:p w14:paraId="34ABE250" w14:textId="77777777" w:rsidR="00EB7AA5" w:rsidRDefault="00EB7AA5" w:rsidP="00EB7AA5">
      <w:pPr>
        <w:sectPr w:rsidR="00EB7AA5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236C9CD4" w14:textId="743ABEA7" w:rsidR="00445D1A" w:rsidRDefault="00445D1A" w:rsidP="00445D1A">
      <w:pPr>
        <w:pStyle w:val="Heading2"/>
      </w:pPr>
      <w:bookmarkStart w:id="62" w:name="_Toc127742544"/>
      <w:r>
        <w:lastRenderedPageBreak/>
        <w:t xml:space="preserve">Appendix </w:t>
      </w:r>
      <w:r w:rsidR="00864C76">
        <w:t xml:space="preserve">E: Development </w:t>
      </w:r>
      <w:r>
        <w:t>Risks</w:t>
      </w:r>
      <w:bookmarkEnd w:id="62"/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42"/>
        <w:gridCol w:w="5029"/>
        <w:gridCol w:w="1607"/>
        <w:gridCol w:w="1301"/>
      </w:tblGrid>
      <w:tr w:rsidR="00445D1A" w14:paraId="229439C5" w14:textId="77777777" w:rsidTr="00D05F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8C92698" w14:textId="77777777" w:rsidR="00445D1A" w:rsidRDefault="00445D1A" w:rsidP="002C6A58">
            <w:pPr>
              <w:jc w:val="center"/>
            </w:pPr>
            <w:r>
              <w:t>Map Label</w:t>
            </w:r>
          </w:p>
        </w:tc>
        <w:tc>
          <w:tcPr>
            <w:tcW w:w="5171" w:type="dxa"/>
            <w:gridSpan w:val="2"/>
          </w:tcPr>
          <w:p w14:paraId="77DA43D2" w14:textId="77777777" w:rsidR="00445D1A" w:rsidRDefault="00445D1A" w:rsidP="002C6A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Description/Mitigation</w:t>
            </w:r>
          </w:p>
        </w:tc>
        <w:tc>
          <w:tcPr>
            <w:tcW w:w="1607" w:type="dxa"/>
          </w:tcPr>
          <w:p w14:paraId="0B68CEBF" w14:textId="77777777" w:rsidR="00445D1A" w:rsidRDefault="00445D1A" w:rsidP="002C6A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</w:p>
        </w:tc>
        <w:tc>
          <w:tcPr>
            <w:tcW w:w="1301" w:type="dxa"/>
          </w:tcPr>
          <w:p w14:paraId="4ED027D0" w14:textId="77777777" w:rsidR="00445D1A" w:rsidRDefault="00445D1A" w:rsidP="002C6A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Priority</w:t>
            </w:r>
          </w:p>
        </w:tc>
      </w:tr>
      <w:tr w:rsidR="00445D1A" w14:paraId="37975FDA" w14:textId="77777777" w:rsidTr="00D05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gridSpan w:val="2"/>
          </w:tcPr>
          <w:p w14:paraId="4644459C" w14:textId="619C174A" w:rsidR="00445D1A" w:rsidRDefault="00EB7AA5" w:rsidP="002C6A58">
            <w:r>
              <w:t>In1, In</w:t>
            </w:r>
            <w:r w:rsidR="003F3361">
              <w:t>7, In8</w:t>
            </w:r>
          </w:p>
        </w:tc>
        <w:tc>
          <w:tcPr>
            <w:tcW w:w="5029" w:type="dxa"/>
          </w:tcPr>
          <w:p w14:paraId="442F5E3E" w14:textId="20618C87" w:rsidR="00445D1A" w:rsidRDefault="00B35208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Bookshelf puzzle</w:t>
            </w:r>
            <w:r w:rsidR="00B85B2C">
              <w:t>s</w:t>
            </w:r>
            <w:r>
              <w:t xml:space="preserve"> </w:t>
            </w:r>
            <w:r w:rsidR="00B85B2C">
              <w:t>have</w:t>
            </w:r>
            <w:r>
              <w:t xml:space="preserve"> a great workload that take</w:t>
            </w:r>
            <w:r w:rsidR="00B85B2C">
              <w:t>s</w:t>
            </w:r>
            <w:r>
              <w:t xml:space="preserve"> a lot of time</w:t>
            </w:r>
            <w:r w:rsidR="00DB0686">
              <w:t xml:space="preserve"> if 3 puzzles are placed in the level</w:t>
            </w:r>
          </w:p>
        </w:tc>
        <w:tc>
          <w:tcPr>
            <w:tcW w:w="1607" w:type="dxa"/>
          </w:tcPr>
          <w:p w14:paraId="683F51EE" w14:textId="69407164" w:rsidR="00445D1A" w:rsidRDefault="00DB0686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Script</w:t>
            </w:r>
          </w:p>
        </w:tc>
        <w:tc>
          <w:tcPr>
            <w:tcW w:w="1301" w:type="dxa"/>
          </w:tcPr>
          <w:p w14:paraId="6036F665" w14:textId="5A57269C" w:rsidR="00445D1A" w:rsidRDefault="006B2EC9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</w:t>
            </w:r>
          </w:p>
        </w:tc>
      </w:tr>
      <w:tr w:rsidR="00445D1A" w14:paraId="1FC34A46" w14:textId="77777777" w:rsidTr="00D05F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gridSpan w:val="2"/>
          </w:tcPr>
          <w:p w14:paraId="4544FBE5" w14:textId="37616F9D" w:rsidR="00445D1A" w:rsidRDefault="00D05FE1" w:rsidP="002C6A58">
            <w:r>
              <w:t>ALL (Gameplay)</w:t>
            </w:r>
          </w:p>
        </w:tc>
        <w:tc>
          <w:tcPr>
            <w:tcW w:w="5029" w:type="dxa"/>
          </w:tcPr>
          <w:p w14:paraId="028067E5" w14:textId="2FE87F10" w:rsidR="00445D1A" w:rsidRDefault="009C3343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For development, thee VFX of EMP grenade will use the generic </w:t>
            </w:r>
            <w:proofErr w:type="spellStart"/>
            <w:r>
              <w:t>Gryo</w:t>
            </w:r>
            <w:proofErr w:type="spellEnd"/>
            <w:r>
              <w:t xml:space="preserve"> grenade VFX. But for final launching, </w:t>
            </w:r>
            <w:r w:rsidR="00424577">
              <w:t xml:space="preserve">it must change to something </w:t>
            </w:r>
            <w:r w:rsidR="00DB30AA">
              <w:t>associating with electricity or thunder</w:t>
            </w:r>
            <w:r w:rsidR="003D57FE">
              <w:t xml:space="preserve">. Not sure what each VFX looks like in </w:t>
            </w:r>
            <w:r w:rsidR="00B85B2C">
              <w:t>CK,</w:t>
            </w:r>
            <w:r w:rsidR="003D57FE">
              <w:t xml:space="preserve"> </w:t>
            </w:r>
            <w:r w:rsidR="008B3752">
              <w:t>and testing costs a huge amount of time</w:t>
            </w:r>
          </w:p>
        </w:tc>
        <w:tc>
          <w:tcPr>
            <w:tcW w:w="1607" w:type="dxa"/>
          </w:tcPr>
          <w:p w14:paraId="131E7EA8" w14:textId="51B3BF7D" w:rsidR="00445D1A" w:rsidRDefault="00DB30AA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Art </w:t>
            </w:r>
          </w:p>
        </w:tc>
        <w:tc>
          <w:tcPr>
            <w:tcW w:w="1301" w:type="dxa"/>
          </w:tcPr>
          <w:p w14:paraId="13EDAAEF" w14:textId="19414196" w:rsidR="00445D1A" w:rsidRDefault="00DB30AA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445D1A" w14:paraId="7F467054" w14:textId="77777777" w:rsidTr="00D05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gridSpan w:val="2"/>
          </w:tcPr>
          <w:p w14:paraId="220522CB" w14:textId="54D3702B" w:rsidR="00445D1A" w:rsidRDefault="00D05FE1" w:rsidP="002C6A58">
            <w:r>
              <w:t>ALL (Gameplay)</w:t>
            </w:r>
          </w:p>
        </w:tc>
        <w:tc>
          <w:tcPr>
            <w:tcW w:w="5029" w:type="dxa"/>
          </w:tcPr>
          <w:p w14:paraId="3A148489" w14:textId="22AAC9C6" w:rsidR="00445D1A" w:rsidRDefault="00D04226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EMP grenade have a bunch of </w:t>
            </w:r>
            <w:r w:rsidR="00C91241">
              <w:t>interaction with different game objects</w:t>
            </w:r>
            <w:r w:rsidR="00F446DE">
              <w:t xml:space="preserve"> including Synths, </w:t>
            </w:r>
            <w:r w:rsidR="008A104D">
              <w:t xml:space="preserve">laser traps, </w:t>
            </w:r>
            <w:r w:rsidR="00617708">
              <w:t>turrets,</w:t>
            </w:r>
            <w:r w:rsidR="008A104D">
              <w:t xml:space="preserve"> and terminals</w:t>
            </w:r>
            <w:r w:rsidR="00C91241">
              <w:t xml:space="preserve"> in the level</w:t>
            </w:r>
            <w:r w:rsidR="00F34D39">
              <w:t>, which takes a lot of time for scripting</w:t>
            </w:r>
          </w:p>
        </w:tc>
        <w:tc>
          <w:tcPr>
            <w:tcW w:w="1607" w:type="dxa"/>
          </w:tcPr>
          <w:p w14:paraId="402D5DDA" w14:textId="0E2B5D12" w:rsidR="00445D1A" w:rsidRDefault="00F34D39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Script</w:t>
            </w:r>
          </w:p>
        </w:tc>
        <w:tc>
          <w:tcPr>
            <w:tcW w:w="1301" w:type="dxa"/>
          </w:tcPr>
          <w:p w14:paraId="2776451F" w14:textId="54187683" w:rsidR="00445D1A" w:rsidRDefault="00F34D39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</w:t>
            </w:r>
          </w:p>
        </w:tc>
      </w:tr>
      <w:tr w:rsidR="00445D1A" w14:paraId="2C68453A" w14:textId="77777777" w:rsidTr="00D05F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gridSpan w:val="2"/>
          </w:tcPr>
          <w:p w14:paraId="4C503DF3" w14:textId="3A435A9E" w:rsidR="00445D1A" w:rsidRDefault="00D05FE1" w:rsidP="002C6A58">
            <w:r>
              <w:t>ALL (Gameplay)</w:t>
            </w:r>
          </w:p>
        </w:tc>
        <w:tc>
          <w:tcPr>
            <w:tcW w:w="5029" w:type="dxa"/>
          </w:tcPr>
          <w:p w14:paraId="3D6581CC" w14:textId="109FFB13" w:rsidR="00445D1A" w:rsidRDefault="00872E0D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EMP grenade balance issue. </w:t>
            </w:r>
            <w:r w:rsidR="004E0C80">
              <w:t>The amount of emp grenades that the player can get access to in the level as well as how long it can stun a synth needs intensive balance works</w:t>
            </w:r>
            <w:r w:rsidR="00346761">
              <w:t xml:space="preserve"> to make the level balance</w:t>
            </w:r>
          </w:p>
        </w:tc>
        <w:tc>
          <w:tcPr>
            <w:tcW w:w="1607" w:type="dxa"/>
          </w:tcPr>
          <w:p w14:paraId="7A3145E0" w14:textId="6595680A" w:rsidR="00445D1A" w:rsidRDefault="00CF13E7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Testing</w:t>
            </w:r>
          </w:p>
        </w:tc>
        <w:tc>
          <w:tcPr>
            <w:tcW w:w="1301" w:type="dxa"/>
          </w:tcPr>
          <w:p w14:paraId="4F528940" w14:textId="4BB3765B" w:rsidR="00445D1A" w:rsidRDefault="00CF13E7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</w:t>
            </w:r>
          </w:p>
        </w:tc>
      </w:tr>
      <w:tr w:rsidR="00445D1A" w14:paraId="3CE77724" w14:textId="77777777" w:rsidTr="00D05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gridSpan w:val="2"/>
          </w:tcPr>
          <w:p w14:paraId="373487E8" w14:textId="28C52BC0" w:rsidR="00445D1A" w:rsidRDefault="00C27A84" w:rsidP="002C6A58">
            <w:r>
              <w:t xml:space="preserve">In MC, </w:t>
            </w:r>
          </w:p>
        </w:tc>
        <w:tc>
          <w:tcPr>
            <w:tcW w:w="5029" w:type="dxa"/>
          </w:tcPr>
          <w:p w14:paraId="754E8DD8" w14:textId="778D7B80" w:rsidR="00445D1A" w:rsidRDefault="001B0FB9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</w:t>
            </w:r>
            <w:r w:rsidR="00B870CF">
              <w:t>amera movement to highlight the break-in of Antoniadis</w:t>
            </w:r>
            <w:r w:rsidR="00CF16A0">
              <w:t xml:space="preserve"> and his troop is</w:t>
            </w:r>
            <w:r w:rsidR="00CF5E92">
              <w:t xml:space="preserve"> an uncharted area for now</w:t>
            </w:r>
          </w:p>
        </w:tc>
        <w:tc>
          <w:tcPr>
            <w:tcW w:w="1607" w:type="dxa"/>
          </w:tcPr>
          <w:p w14:paraId="61A48B02" w14:textId="1638FA7A" w:rsidR="00445D1A" w:rsidRDefault="00CF5E92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Cinematic</w:t>
            </w:r>
          </w:p>
        </w:tc>
        <w:tc>
          <w:tcPr>
            <w:tcW w:w="1301" w:type="dxa"/>
          </w:tcPr>
          <w:p w14:paraId="0075A92B" w14:textId="37A6368D" w:rsidR="00445D1A" w:rsidRDefault="00CF5E92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Medium</w:t>
            </w:r>
          </w:p>
        </w:tc>
      </w:tr>
    </w:tbl>
    <w:p w14:paraId="3C3FA511" w14:textId="77777777" w:rsidR="00445D1A" w:rsidRPr="005548C0" w:rsidRDefault="00445D1A" w:rsidP="00445D1A"/>
    <w:p w14:paraId="70AC4F98" w14:textId="77777777" w:rsidR="00445D1A" w:rsidRDefault="00445D1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517A9387" w14:textId="55ED2FE5" w:rsidR="00445D1A" w:rsidRDefault="00445D1A" w:rsidP="00445D1A">
      <w:pPr>
        <w:pStyle w:val="Heading2"/>
      </w:pPr>
      <w:bookmarkStart w:id="63" w:name="_Toc127742545"/>
      <w:r>
        <w:lastRenderedPageBreak/>
        <w:t>Appendix F: Key Asset Needs</w:t>
      </w:r>
      <w:bookmarkEnd w:id="63"/>
    </w:p>
    <w:tbl>
      <w:tblPr>
        <w:tblStyle w:val="GridTable4-Accent1"/>
        <w:tblW w:w="9355" w:type="dxa"/>
        <w:tblLayout w:type="fixed"/>
        <w:tblLook w:val="04A0" w:firstRow="1" w:lastRow="0" w:firstColumn="1" w:lastColumn="0" w:noHBand="0" w:noVBand="1"/>
      </w:tblPr>
      <w:tblGrid>
        <w:gridCol w:w="6475"/>
        <w:gridCol w:w="1620"/>
        <w:gridCol w:w="1260"/>
      </w:tblGrid>
      <w:tr w:rsidR="00BB3C74" w14:paraId="5D968DBF" w14:textId="77777777" w:rsidTr="00FC7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D705F62" w14:textId="77777777" w:rsidR="00BB3C74" w:rsidRDefault="00BB3C74" w:rsidP="00FC7AE5">
            <w:pPr>
              <w:jc w:val="center"/>
            </w:pPr>
            <w:r>
              <w:t>Description</w:t>
            </w:r>
          </w:p>
        </w:tc>
        <w:tc>
          <w:tcPr>
            <w:tcW w:w="1620" w:type="dxa"/>
          </w:tcPr>
          <w:p w14:paraId="6B0804CC" w14:textId="77777777" w:rsidR="00BB3C74" w:rsidRDefault="00BB3C74" w:rsidP="00FC7A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</w:p>
        </w:tc>
        <w:tc>
          <w:tcPr>
            <w:tcW w:w="1260" w:type="dxa"/>
          </w:tcPr>
          <w:p w14:paraId="2DACE9EA" w14:textId="77777777" w:rsidR="00BB3C74" w:rsidRDefault="00BB3C74" w:rsidP="00FC7A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Priority</w:t>
            </w:r>
          </w:p>
        </w:tc>
      </w:tr>
      <w:tr w:rsidR="00BB3C74" w14:paraId="222B5F79" w14:textId="77777777" w:rsidTr="00FC7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3C8CD1F" w14:textId="73211C7D" w:rsidR="00BB3C74" w:rsidRDefault="008723D6" w:rsidP="00FC7AE5">
            <w:r>
              <w:t xml:space="preserve">Cryo Grenade, used for </w:t>
            </w:r>
            <w:r w:rsidR="00EE6FC5">
              <w:t>making a emp grenade</w:t>
            </w:r>
          </w:p>
        </w:tc>
        <w:tc>
          <w:tcPr>
            <w:tcW w:w="1620" w:type="dxa"/>
          </w:tcPr>
          <w:p w14:paraId="79721E50" w14:textId="2FFC8C13" w:rsidR="00BB3C74" w:rsidRDefault="008723D6" w:rsidP="00FC7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Weapon Base</w:t>
            </w:r>
          </w:p>
        </w:tc>
        <w:tc>
          <w:tcPr>
            <w:tcW w:w="1260" w:type="dxa"/>
          </w:tcPr>
          <w:p w14:paraId="2A01CD3D" w14:textId="1655C571" w:rsidR="00BB3C74" w:rsidRDefault="008723D6" w:rsidP="00FC7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</w:t>
            </w:r>
          </w:p>
        </w:tc>
      </w:tr>
      <w:tr w:rsidR="00BB3C74" w14:paraId="416C2BB4" w14:textId="77777777" w:rsidTr="00FC7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4FA7547" w14:textId="102DD3A5" w:rsidR="00BB3C74" w:rsidRDefault="00EE6FC5" w:rsidP="00FC7AE5">
            <w:r>
              <w:t>ChurchMainA1x2</w:t>
            </w:r>
            <w:r w:rsidR="00740033">
              <w:t xml:space="preserve"> (Wall</w:t>
            </w:r>
            <w:r w:rsidR="00C01456">
              <w:t xml:space="preserve">, </w:t>
            </w:r>
            <w:r w:rsidR="00740033">
              <w:t>Win)(Half, Full)</w:t>
            </w:r>
          </w:p>
        </w:tc>
        <w:tc>
          <w:tcPr>
            <w:tcW w:w="1620" w:type="dxa"/>
          </w:tcPr>
          <w:p w14:paraId="47721A35" w14:textId="2851E6F0" w:rsidR="00BB3C74" w:rsidRDefault="00C01456" w:rsidP="00FC7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Wall</w:t>
            </w:r>
          </w:p>
        </w:tc>
        <w:tc>
          <w:tcPr>
            <w:tcW w:w="1260" w:type="dxa"/>
          </w:tcPr>
          <w:p w14:paraId="7F642F01" w14:textId="31DF7B2D" w:rsidR="00BB3C74" w:rsidRDefault="00C01456" w:rsidP="00FC7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</w:t>
            </w:r>
          </w:p>
        </w:tc>
      </w:tr>
      <w:tr w:rsidR="00BB3C74" w14:paraId="63DB61F5" w14:textId="77777777" w:rsidTr="00FC7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DD5796C" w14:textId="6F7D7003" w:rsidR="00BB3C74" w:rsidRDefault="00035E04" w:rsidP="00FC7AE5">
            <w:proofErr w:type="spellStart"/>
            <w:r>
              <w:t>BldWoodP</w:t>
            </w:r>
            <w:proofErr w:type="spellEnd"/>
            <w:r w:rsidR="00FD3E48">
              <w:t>(</w:t>
            </w:r>
            <w:proofErr w:type="spellStart"/>
            <w:r w:rsidR="001D0037">
              <w:t>SmWall</w:t>
            </w:r>
            <w:proofErr w:type="spellEnd"/>
            <w:r w:rsidR="001D0037">
              <w:t xml:space="preserve">, </w:t>
            </w:r>
            <w:proofErr w:type="spellStart"/>
            <w:r>
              <w:t>SmFlrPlat</w:t>
            </w:r>
            <w:proofErr w:type="spellEnd"/>
            <w:r w:rsidR="00EC77D3">
              <w:t xml:space="preserve">, </w:t>
            </w:r>
            <w:proofErr w:type="spellStart"/>
            <w:r w:rsidR="00EC77D3">
              <w:t>SmStair</w:t>
            </w:r>
            <w:proofErr w:type="spellEnd"/>
            <w:r w:rsidR="001D0037">
              <w:t>)</w:t>
            </w:r>
          </w:p>
        </w:tc>
        <w:tc>
          <w:tcPr>
            <w:tcW w:w="1620" w:type="dxa"/>
          </w:tcPr>
          <w:p w14:paraId="31A006B1" w14:textId="46A628AD" w:rsidR="00BB3C74" w:rsidRDefault="00035E04" w:rsidP="00FC7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Ceiling</w:t>
            </w:r>
          </w:p>
        </w:tc>
        <w:tc>
          <w:tcPr>
            <w:tcW w:w="1260" w:type="dxa"/>
          </w:tcPr>
          <w:p w14:paraId="632D81DA" w14:textId="7690A0DE" w:rsidR="00BB3C74" w:rsidRDefault="00035E04" w:rsidP="00FC7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</w:t>
            </w:r>
          </w:p>
        </w:tc>
      </w:tr>
      <w:tr w:rsidR="00BB3C74" w14:paraId="01E01FAE" w14:textId="77777777" w:rsidTr="00FC7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249E511" w14:textId="11C548DA" w:rsidR="00BB3C74" w:rsidRDefault="00680064" w:rsidP="00FC7AE5">
            <w:proofErr w:type="spellStart"/>
            <w:r>
              <w:t>FancyChandelierCandle</w:t>
            </w:r>
            <w:proofErr w:type="spellEnd"/>
          </w:p>
        </w:tc>
        <w:tc>
          <w:tcPr>
            <w:tcW w:w="1620" w:type="dxa"/>
          </w:tcPr>
          <w:p w14:paraId="17E5C10D" w14:textId="53DB005A" w:rsidR="00BB3C74" w:rsidRDefault="00680064" w:rsidP="00FC7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Light Decoration</w:t>
            </w:r>
          </w:p>
        </w:tc>
        <w:tc>
          <w:tcPr>
            <w:tcW w:w="1260" w:type="dxa"/>
          </w:tcPr>
          <w:p w14:paraId="642BDD92" w14:textId="7F8D648A" w:rsidR="00BB3C74" w:rsidRDefault="00680064" w:rsidP="00FC7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</w:t>
            </w:r>
          </w:p>
        </w:tc>
      </w:tr>
      <w:tr w:rsidR="00BB3C74" w14:paraId="6CF19695" w14:textId="77777777" w:rsidTr="00FC7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0E2C106F" w14:textId="5FA59A5A" w:rsidR="00BB3C74" w:rsidRDefault="00195C10" w:rsidP="00FC7AE5">
            <w:proofErr w:type="spellStart"/>
            <w:r>
              <w:t>FederalistDisplayBox</w:t>
            </w:r>
            <w:proofErr w:type="spellEnd"/>
          </w:p>
        </w:tc>
        <w:tc>
          <w:tcPr>
            <w:tcW w:w="1620" w:type="dxa"/>
          </w:tcPr>
          <w:p w14:paraId="4B7F2AF9" w14:textId="0667EC74" w:rsidR="00BB3C74" w:rsidRDefault="00195C10" w:rsidP="00FC7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Covers</w:t>
            </w:r>
          </w:p>
        </w:tc>
        <w:tc>
          <w:tcPr>
            <w:tcW w:w="1260" w:type="dxa"/>
          </w:tcPr>
          <w:p w14:paraId="68A06939" w14:textId="59E2C6DD" w:rsidR="00BB3C74" w:rsidRDefault="00195C10" w:rsidP="00FC7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BB3C74" w14:paraId="58AF5033" w14:textId="77777777" w:rsidTr="00FC7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0B2ABB08" w14:textId="6555F625" w:rsidR="00BB3C74" w:rsidRDefault="00195C10" w:rsidP="00FC7AE5">
            <w:r>
              <w:t xml:space="preserve">Church(Main, Roof, </w:t>
            </w:r>
            <w:proofErr w:type="spellStart"/>
            <w:r w:rsidR="00C5126B">
              <w:t>Trin</w:t>
            </w:r>
            <w:proofErr w:type="spellEnd"/>
            <w:r w:rsidR="001D0037">
              <w:t>, support</w:t>
            </w:r>
            <w:r>
              <w:t>)</w:t>
            </w:r>
          </w:p>
        </w:tc>
        <w:tc>
          <w:tcPr>
            <w:tcW w:w="1620" w:type="dxa"/>
          </w:tcPr>
          <w:p w14:paraId="0155E0C6" w14:textId="223504A6" w:rsidR="00BB3C74" w:rsidRDefault="00C5126B" w:rsidP="00FC7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Connector</w:t>
            </w:r>
          </w:p>
        </w:tc>
        <w:tc>
          <w:tcPr>
            <w:tcW w:w="1260" w:type="dxa"/>
          </w:tcPr>
          <w:p w14:paraId="569CCE9D" w14:textId="65B7B5F8" w:rsidR="00BB3C74" w:rsidRDefault="00C5126B" w:rsidP="00FC7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</w:t>
            </w:r>
          </w:p>
        </w:tc>
      </w:tr>
      <w:tr w:rsidR="00BB3C74" w14:paraId="0B6C8552" w14:textId="77777777" w:rsidTr="00FC7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58A4A0CC" w14:textId="67AAD5E3" w:rsidR="00BB3C74" w:rsidRDefault="001808AC" w:rsidP="00FC7AE5">
            <w:proofErr w:type="spellStart"/>
            <w:r>
              <w:t>NpcBenchChurch</w:t>
            </w:r>
            <w:proofErr w:type="spellEnd"/>
          </w:p>
        </w:tc>
        <w:tc>
          <w:tcPr>
            <w:tcW w:w="1620" w:type="dxa"/>
          </w:tcPr>
          <w:p w14:paraId="3EB99E02" w14:textId="6CDEA62D" w:rsidR="00BB3C74" w:rsidRDefault="001808AC" w:rsidP="00FC7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Covers, Decoration</w:t>
            </w:r>
          </w:p>
        </w:tc>
        <w:tc>
          <w:tcPr>
            <w:tcW w:w="1260" w:type="dxa"/>
          </w:tcPr>
          <w:p w14:paraId="71EF7BC7" w14:textId="5819D72B" w:rsidR="00BB3C74" w:rsidRDefault="001808AC" w:rsidP="00FC7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1808AC" w14:paraId="25478025" w14:textId="77777777" w:rsidTr="00FC7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4B3394A" w14:textId="2EEFFA1F" w:rsidR="001808AC" w:rsidRDefault="001808AC" w:rsidP="00FC7AE5">
            <w:r>
              <w:t>Bookshelf Door</w:t>
            </w:r>
          </w:p>
        </w:tc>
        <w:tc>
          <w:tcPr>
            <w:tcW w:w="1620" w:type="dxa"/>
          </w:tcPr>
          <w:p w14:paraId="2AA9A19A" w14:textId="145341E1" w:rsidR="001808AC" w:rsidRDefault="001808AC" w:rsidP="00FC7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Gameplay Door</w:t>
            </w:r>
          </w:p>
        </w:tc>
        <w:tc>
          <w:tcPr>
            <w:tcW w:w="1260" w:type="dxa"/>
          </w:tcPr>
          <w:p w14:paraId="48A962FE" w14:textId="35769B12" w:rsidR="001808AC" w:rsidRDefault="001808AC" w:rsidP="00FC7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</w:t>
            </w:r>
          </w:p>
        </w:tc>
      </w:tr>
      <w:tr w:rsidR="001808AC" w14:paraId="07238DD6" w14:textId="77777777" w:rsidTr="00FC7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3E1C875" w14:textId="6690BDD3" w:rsidR="001808AC" w:rsidRDefault="001808AC" w:rsidP="00FC7AE5">
            <w:r>
              <w:t>Laser Mine Trap</w:t>
            </w:r>
          </w:p>
        </w:tc>
        <w:tc>
          <w:tcPr>
            <w:tcW w:w="1620" w:type="dxa"/>
          </w:tcPr>
          <w:p w14:paraId="47D412A9" w14:textId="1B3AC7B6" w:rsidR="001808AC" w:rsidRDefault="001808AC" w:rsidP="00FC7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Gameplay Trap</w:t>
            </w:r>
          </w:p>
        </w:tc>
        <w:tc>
          <w:tcPr>
            <w:tcW w:w="1260" w:type="dxa"/>
          </w:tcPr>
          <w:p w14:paraId="2DDCB549" w14:textId="34CA3234" w:rsidR="001808AC" w:rsidRDefault="001808AC" w:rsidP="00FC7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</w:t>
            </w:r>
          </w:p>
        </w:tc>
      </w:tr>
      <w:tr w:rsidR="001808AC" w14:paraId="2D51F224" w14:textId="77777777" w:rsidTr="00FC7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32AA15E1" w14:textId="4076F3A1" w:rsidR="001808AC" w:rsidRDefault="007B3B0E" w:rsidP="00FC7AE5">
            <w:proofErr w:type="spellStart"/>
            <w:r>
              <w:t>BldWoodP</w:t>
            </w:r>
            <w:r w:rsidR="00973BAA">
              <w:t>SmRail</w:t>
            </w:r>
            <w:proofErr w:type="spellEnd"/>
            <w:r w:rsidR="00973BAA">
              <w:t xml:space="preserve"> (Straight, Half, </w:t>
            </w:r>
            <w:proofErr w:type="spellStart"/>
            <w:r w:rsidR="00973BAA">
              <w:t>HalfBlock</w:t>
            </w:r>
            <w:proofErr w:type="spellEnd"/>
            <w:r w:rsidR="00973BAA">
              <w:t>)</w:t>
            </w:r>
          </w:p>
        </w:tc>
        <w:tc>
          <w:tcPr>
            <w:tcW w:w="1620" w:type="dxa"/>
          </w:tcPr>
          <w:p w14:paraId="4216307B" w14:textId="749873DB" w:rsidR="001808AC" w:rsidRDefault="00FD3E48" w:rsidP="00FC7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Rail</w:t>
            </w:r>
          </w:p>
        </w:tc>
        <w:tc>
          <w:tcPr>
            <w:tcW w:w="1260" w:type="dxa"/>
          </w:tcPr>
          <w:p w14:paraId="684EAD0E" w14:textId="554807B7" w:rsidR="001808AC" w:rsidRDefault="00FD3E48" w:rsidP="00FC7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32531C" w14:paraId="7E48A85A" w14:textId="77777777" w:rsidTr="00FC7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6F3D80F" w14:textId="3BD41F64" w:rsidR="0032531C" w:rsidRDefault="0032531C" w:rsidP="00FC7AE5">
            <w:proofErr w:type="spellStart"/>
            <w:r>
              <w:t>BldConcMdWall</w:t>
            </w:r>
            <w:proofErr w:type="spellEnd"/>
          </w:p>
        </w:tc>
        <w:tc>
          <w:tcPr>
            <w:tcW w:w="1620" w:type="dxa"/>
          </w:tcPr>
          <w:p w14:paraId="33B497E2" w14:textId="6784CD54" w:rsidR="0032531C" w:rsidRDefault="0032531C" w:rsidP="00FC7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Wall</w:t>
            </w:r>
          </w:p>
        </w:tc>
        <w:tc>
          <w:tcPr>
            <w:tcW w:w="1260" w:type="dxa"/>
          </w:tcPr>
          <w:p w14:paraId="32338A2D" w14:textId="29C1FCE9" w:rsidR="0032531C" w:rsidRDefault="0032531C" w:rsidP="00FC7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Medium</w:t>
            </w:r>
          </w:p>
        </w:tc>
      </w:tr>
    </w:tbl>
    <w:p w14:paraId="463D2ECF" w14:textId="09D86391" w:rsidR="00682A1E" w:rsidRPr="00682A1E" w:rsidRDefault="00682A1E" w:rsidP="00682A1E"/>
    <w:sectPr w:rsidR="00682A1E" w:rsidRPr="00682A1E" w:rsidSect="000B3CD2"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6A071" w14:textId="77777777" w:rsidR="00A95814" w:rsidRDefault="00A95814" w:rsidP="009073D5">
      <w:pPr>
        <w:spacing w:after="0" w:line="240" w:lineRule="auto"/>
      </w:pPr>
      <w:r>
        <w:separator/>
      </w:r>
    </w:p>
    <w:p w14:paraId="4165D51C" w14:textId="77777777" w:rsidR="00A95814" w:rsidRDefault="00A95814"/>
  </w:endnote>
  <w:endnote w:type="continuationSeparator" w:id="0">
    <w:p w14:paraId="694788C1" w14:textId="77777777" w:rsidR="00A95814" w:rsidRDefault="00A95814" w:rsidP="009073D5">
      <w:pPr>
        <w:spacing w:after="0" w:line="240" w:lineRule="auto"/>
      </w:pPr>
      <w:r>
        <w:continuationSeparator/>
      </w:r>
    </w:p>
    <w:p w14:paraId="78563298" w14:textId="77777777" w:rsidR="00A95814" w:rsidRDefault="00A9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7195940"/>
      <w:docPartObj>
        <w:docPartGallery w:val="Page Numbers (Top of Page)"/>
        <w:docPartUnique/>
      </w:docPartObj>
    </w:sdtPr>
    <w:sdtEndPr/>
    <w:sdtContent>
      <w:p w14:paraId="5E2708D2" w14:textId="7EB2A34E" w:rsidR="0039558B" w:rsidRDefault="004E742A" w:rsidP="00B43891">
        <w:pPr>
          <w:pStyle w:val="Footer"/>
        </w:pPr>
        <w:r>
          <w:t>Donghua Li</w:t>
        </w:r>
        <w:r w:rsidR="0039558B">
          <w:tab/>
          <w:t xml:space="preserve">Page </w:t>
        </w:r>
        <w:r w:rsidR="0039558B">
          <w:rPr>
            <w:b/>
            <w:sz w:val="24"/>
            <w:szCs w:val="24"/>
          </w:rPr>
          <w:fldChar w:fldCharType="begin"/>
        </w:r>
        <w:r w:rsidR="0039558B">
          <w:rPr>
            <w:b/>
          </w:rPr>
          <w:instrText xml:space="preserve"> PAGE </w:instrText>
        </w:r>
        <w:r w:rsidR="0039558B">
          <w:rPr>
            <w:b/>
            <w:sz w:val="24"/>
            <w:szCs w:val="24"/>
          </w:rPr>
          <w:fldChar w:fldCharType="separate"/>
        </w:r>
        <w:r w:rsidR="00E4016A">
          <w:rPr>
            <w:b/>
            <w:noProof/>
          </w:rPr>
          <w:t>14</w:t>
        </w:r>
        <w:r w:rsidR="0039558B">
          <w:rPr>
            <w:b/>
            <w:sz w:val="24"/>
            <w:szCs w:val="24"/>
          </w:rPr>
          <w:fldChar w:fldCharType="end"/>
        </w:r>
        <w:r w:rsidR="0039558B">
          <w:t xml:space="preserve"> of </w:t>
        </w:r>
        <w:r w:rsidR="0039558B">
          <w:rPr>
            <w:b/>
            <w:sz w:val="24"/>
            <w:szCs w:val="24"/>
          </w:rPr>
          <w:fldChar w:fldCharType="begin"/>
        </w:r>
        <w:r w:rsidR="0039558B">
          <w:rPr>
            <w:b/>
          </w:rPr>
          <w:instrText xml:space="preserve"> NUMPAGES  </w:instrText>
        </w:r>
        <w:r w:rsidR="0039558B">
          <w:rPr>
            <w:b/>
            <w:sz w:val="24"/>
            <w:szCs w:val="24"/>
          </w:rPr>
          <w:fldChar w:fldCharType="separate"/>
        </w:r>
        <w:r w:rsidR="00E4016A">
          <w:rPr>
            <w:b/>
            <w:noProof/>
          </w:rPr>
          <w:t>14</w:t>
        </w:r>
        <w:r w:rsidR="0039558B">
          <w:rPr>
            <w:b/>
            <w:sz w:val="24"/>
            <w:szCs w:val="24"/>
          </w:rPr>
          <w:fldChar w:fldCharType="end"/>
        </w:r>
        <w:r w:rsidR="0039558B">
          <w:rPr>
            <w:b/>
            <w:sz w:val="24"/>
            <w:szCs w:val="24"/>
          </w:rPr>
          <w:tab/>
        </w:r>
        <w:r w:rsidR="0039558B">
          <w:rPr>
            <w:b/>
            <w:sz w:val="24"/>
            <w:szCs w:val="24"/>
          </w:rPr>
          <w:fldChar w:fldCharType="begin"/>
        </w:r>
        <w:r w:rsidR="0039558B">
          <w:rPr>
            <w:b/>
            <w:sz w:val="24"/>
            <w:szCs w:val="24"/>
          </w:rPr>
          <w:instrText xml:space="preserve"> SAVEDATE  \@ "M/d/yyyy"  \* MERGEFORMAT </w:instrText>
        </w:r>
        <w:r w:rsidR="0039558B">
          <w:rPr>
            <w:b/>
            <w:sz w:val="24"/>
            <w:szCs w:val="24"/>
          </w:rPr>
          <w:fldChar w:fldCharType="separate"/>
        </w:r>
        <w:r w:rsidR="00BB3C74">
          <w:rPr>
            <w:b/>
            <w:noProof/>
            <w:sz w:val="24"/>
            <w:szCs w:val="24"/>
          </w:rPr>
          <w:t>2/19/2023</w:t>
        </w:r>
        <w:r w:rsidR="0039558B">
          <w:rPr>
            <w:b/>
            <w:sz w:val="24"/>
            <w:szCs w:val="24"/>
          </w:rPr>
          <w:fldChar w:fldCharType="end"/>
        </w:r>
      </w:p>
    </w:sdtContent>
  </w:sdt>
  <w:p w14:paraId="1A8A522F" w14:textId="77777777" w:rsidR="0039558B" w:rsidRDefault="003955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1512C" w14:textId="77777777" w:rsidR="00A95814" w:rsidRDefault="00A95814" w:rsidP="009073D5">
      <w:pPr>
        <w:spacing w:after="0" w:line="240" w:lineRule="auto"/>
      </w:pPr>
      <w:r>
        <w:separator/>
      </w:r>
    </w:p>
    <w:p w14:paraId="4AC3EB90" w14:textId="77777777" w:rsidR="00A95814" w:rsidRDefault="00A95814"/>
  </w:footnote>
  <w:footnote w:type="continuationSeparator" w:id="0">
    <w:p w14:paraId="3E4F98F4" w14:textId="77777777" w:rsidR="00A95814" w:rsidRDefault="00A95814" w:rsidP="009073D5">
      <w:pPr>
        <w:spacing w:after="0" w:line="240" w:lineRule="auto"/>
      </w:pPr>
      <w:r>
        <w:continuationSeparator/>
      </w:r>
    </w:p>
    <w:p w14:paraId="0EABB032" w14:textId="77777777" w:rsidR="00A95814" w:rsidRDefault="00A9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EB53B" w14:textId="46D60723" w:rsidR="0039558B" w:rsidRDefault="0039558B">
    <w:pPr>
      <w:pStyle w:val="Header"/>
    </w:pPr>
    <w:r>
      <w:t>LDD</w:t>
    </w:r>
    <w:r>
      <w:ptab w:relativeTo="margin" w:alignment="center" w:leader="none"/>
    </w:r>
    <w:r>
      <w:t>Confidential</w:t>
    </w:r>
    <w:r>
      <w:ptab w:relativeTo="margin" w:alignment="right" w:leader="none"/>
    </w:r>
    <w:r w:rsidR="004E742A">
      <w:rPr>
        <w:i/>
      </w:rPr>
      <w:t>F</w:t>
    </w:r>
    <w:r w:rsidR="004E742A">
      <w:rPr>
        <w:rFonts w:hint="eastAsia"/>
        <w:i/>
        <w:lang w:eastAsia="zh-CN"/>
      </w:rPr>
      <w:t>all</w:t>
    </w:r>
    <w:r w:rsidR="004E742A">
      <w:rPr>
        <w:i/>
      </w:rPr>
      <w:t>out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535F"/>
    <w:multiLevelType w:val="hybridMultilevel"/>
    <w:tmpl w:val="5712E4C6"/>
    <w:lvl w:ilvl="0" w:tplc="397A7E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95027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F56A7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792A8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BC44E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EE28F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4F4CA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36A1A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B349C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06C5739C"/>
    <w:multiLevelType w:val="hybridMultilevel"/>
    <w:tmpl w:val="2500F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057D9"/>
    <w:multiLevelType w:val="hybridMultilevel"/>
    <w:tmpl w:val="D868B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91045"/>
    <w:multiLevelType w:val="hybridMultilevel"/>
    <w:tmpl w:val="A9720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4549C"/>
    <w:multiLevelType w:val="hybridMultilevel"/>
    <w:tmpl w:val="A7CA7B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300B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9595C"/>
    <w:multiLevelType w:val="hybridMultilevel"/>
    <w:tmpl w:val="B6F2D050"/>
    <w:lvl w:ilvl="0" w:tplc="126C2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D2430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CEC34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DBA0C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D8850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2FCA0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960E8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33244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EFCC1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 w15:restartNumberingAfterBreak="0">
    <w:nsid w:val="10F54C9A"/>
    <w:multiLevelType w:val="hybridMultilevel"/>
    <w:tmpl w:val="25CE9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D0F20"/>
    <w:multiLevelType w:val="hybridMultilevel"/>
    <w:tmpl w:val="E662B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334F46"/>
    <w:multiLevelType w:val="hybridMultilevel"/>
    <w:tmpl w:val="EA4607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7C2D79"/>
    <w:multiLevelType w:val="hybridMultilevel"/>
    <w:tmpl w:val="53C87000"/>
    <w:lvl w:ilvl="0" w:tplc="F8300B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D53F5"/>
    <w:multiLevelType w:val="hybridMultilevel"/>
    <w:tmpl w:val="64E2A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4E12D5"/>
    <w:multiLevelType w:val="hybridMultilevel"/>
    <w:tmpl w:val="327622A4"/>
    <w:lvl w:ilvl="0" w:tplc="F8300B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D3569"/>
    <w:multiLevelType w:val="hybridMultilevel"/>
    <w:tmpl w:val="7622782C"/>
    <w:lvl w:ilvl="0" w:tplc="F8300B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A7A48"/>
    <w:multiLevelType w:val="hybridMultilevel"/>
    <w:tmpl w:val="DD0CC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F0395"/>
    <w:multiLevelType w:val="hybridMultilevel"/>
    <w:tmpl w:val="6C94E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F80D5A"/>
    <w:multiLevelType w:val="hybridMultilevel"/>
    <w:tmpl w:val="E84435EC"/>
    <w:lvl w:ilvl="0" w:tplc="2D92BF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96EB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3ECD3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E16D7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6E6A1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CA08D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E68D3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01C62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FDA1D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6" w15:restartNumberingAfterBreak="0">
    <w:nsid w:val="24F04003"/>
    <w:multiLevelType w:val="hybridMultilevel"/>
    <w:tmpl w:val="B1CEB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8C36D1"/>
    <w:multiLevelType w:val="hybridMultilevel"/>
    <w:tmpl w:val="66262568"/>
    <w:lvl w:ilvl="0" w:tplc="67A0EB9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37554F"/>
    <w:multiLevelType w:val="hybridMultilevel"/>
    <w:tmpl w:val="E488C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7D1616"/>
    <w:multiLevelType w:val="hybridMultilevel"/>
    <w:tmpl w:val="FD1840F6"/>
    <w:lvl w:ilvl="0" w:tplc="F8300B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710238"/>
    <w:multiLevelType w:val="hybridMultilevel"/>
    <w:tmpl w:val="D02E3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063F8D"/>
    <w:multiLevelType w:val="hybridMultilevel"/>
    <w:tmpl w:val="972A9E42"/>
    <w:lvl w:ilvl="0" w:tplc="ECAACD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80607C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5C3847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08E495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639CC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EAEE42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45449D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A92A5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626C3E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2" w15:restartNumberingAfterBreak="0">
    <w:nsid w:val="37975F67"/>
    <w:multiLevelType w:val="hybridMultilevel"/>
    <w:tmpl w:val="9670E1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E65EAB"/>
    <w:multiLevelType w:val="hybridMultilevel"/>
    <w:tmpl w:val="0624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55303F"/>
    <w:multiLevelType w:val="hybridMultilevel"/>
    <w:tmpl w:val="C832D75C"/>
    <w:lvl w:ilvl="0" w:tplc="F8300B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657DBD"/>
    <w:multiLevelType w:val="hybridMultilevel"/>
    <w:tmpl w:val="80EEAC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340A6E"/>
    <w:multiLevelType w:val="hybridMultilevel"/>
    <w:tmpl w:val="5A2E1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44661C"/>
    <w:multiLevelType w:val="hybridMultilevel"/>
    <w:tmpl w:val="9D684AA6"/>
    <w:lvl w:ilvl="0" w:tplc="D3B0BB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6620C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F963F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ED8A6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912BF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7E031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24AE8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C8856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36E65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8" w15:restartNumberingAfterBreak="0">
    <w:nsid w:val="3F9A45F5"/>
    <w:multiLevelType w:val="hybridMultilevel"/>
    <w:tmpl w:val="52EC9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001D93"/>
    <w:multiLevelType w:val="hybridMultilevel"/>
    <w:tmpl w:val="97DC4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4D75A9"/>
    <w:multiLevelType w:val="hybridMultilevel"/>
    <w:tmpl w:val="2ADE0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865562"/>
    <w:multiLevelType w:val="hybridMultilevel"/>
    <w:tmpl w:val="D7B83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0D1AA6"/>
    <w:multiLevelType w:val="hybridMultilevel"/>
    <w:tmpl w:val="BD66A2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847A6F"/>
    <w:multiLevelType w:val="hybridMultilevel"/>
    <w:tmpl w:val="AB1CF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46628C"/>
    <w:multiLevelType w:val="hybridMultilevel"/>
    <w:tmpl w:val="B19EA41C"/>
    <w:lvl w:ilvl="0" w:tplc="F8300B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14384E"/>
    <w:multiLevelType w:val="hybridMultilevel"/>
    <w:tmpl w:val="9BDAA446"/>
    <w:lvl w:ilvl="0" w:tplc="B41291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6E73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314ED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F9843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DFC45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BA8C4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0482D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980C4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7FE7E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6" w15:restartNumberingAfterBreak="0">
    <w:nsid w:val="5E7C7BF4"/>
    <w:multiLevelType w:val="hybridMultilevel"/>
    <w:tmpl w:val="4A201EE4"/>
    <w:lvl w:ilvl="0" w:tplc="F8300B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A751C3"/>
    <w:multiLevelType w:val="hybridMultilevel"/>
    <w:tmpl w:val="4BD6C400"/>
    <w:lvl w:ilvl="0" w:tplc="EB5E098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106A72"/>
    <w:multiLevelType w:val="hybridMultilevel"/>
    <w:tmpl w:val="0FDE0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1C375B"/>
    <w:multiLevelType w:val="hybridMultilevel"/>
    <w:tmpl w:val="AB8EF5BA"/>
    <w:lvl w:ilvl="0" w:tplc="9D623130">
      <w:start w:val="1"/>
      <w:numFmt w:val="bullet"/>
      <w:lvlText w:val=""/>
      <w:lvlJc w:val="left"/>
      <w:pPr>
        <w:ind w:left="720" w:hanging="360"/>
      </w:pPr>
      <w:rPr>
        <w:rFonts w:ascii="Wingdings" w:hAnsi="Wingdings" w:cs="Wingdings" w:hint="default"/>
        <w:spacing w:val="-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23F54"/>
    <w:multiLevelType w:val="hybridMultilevel"/>
    <w:tmpl w:val="7BB41F24"/>
    <w:lvl w:ilvl="0" w:tplc="F8300B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5F6B5F"/>
    <w:multiLevelType w:val="hybridMultilevel"/>
    <w:tmpl w:val="47CCB994"/>
    <w:lvl w:ilvl="0" w:tplc="F8300B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0F43EB"/>
    <w:multiLevelType w:val="hybridMultilevel"/>
    <w:tmpl w:val="B644C088"/>
    <w:lvl w:ilvl="0" w:tplc="F8300B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650F22"/>
    <w:multiLevelType w:val="hybridMultilevel"/>
    <w:tmpl w:val="9D22B89E"/>
    <w:lvl w:ilvl="0" w:tplc="F8300B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E66156"/>
    <w:multiLevelType w:val="hybridMultilevel"/>
    <w:tmpl w:val="BA76D98E"/>
    <w:lvl w:ilvl="0" w:tplc="F8300B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401D6"/>
    <w:multiLevelType w:val="hybridMultilevel"/>
    <w:tmpl w:val="20C6A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49527">
    <w:abstractNumId w:val="8"/>
  </w:num>
  <w:num w:numId="2" w16cid:durableId="866722728">
    <w:abstractNumId w:val="17"/>
  </w:num>
  <w:num w:numId="3" w16cid:durableId="752093921">
    <w:abstractNumId w:val="35"/>
  </w:num>
  <w:num w:numId="4" w16cid:durableId="322005142">
    <w:abstractNumId w:val="15"/>
  </w:num>
  <w:num w:numId="5" w16cid:durableId="1086341631">
    <w:abstractNumId w:val="27"/>
  </w:num>
  <w:num w:numId="6" w16cid:durableId="2041658613">
    <w:abstractNumId w:val="5"/>
  </w:num>
  <w:num w:numId="7" w16cid:durableId="1269200666">
    <w:abstractNumId w:val="21"/>
  </w:num>
  <w:num w:numId="8" w16cid:durableId="1893805386">
    <w:abstractNumId w:val="0"/>
  </w:num>
  <w:num w:numId="9" w16cid:durableId="164710090">
    <w:abstractNumId w:val="39"/>
  </w:num>
  <w:num w:numId="10" w16cid:durableId="1685016031">
    <w:abstractNumId w:val="23"/>
  </w:num>
  <w:num w:numId="11" w16cid:durableId="771587781">
    <w:abstractNumId w:val="18"/>
  </w:num>
  <w:num w:numId="12" w16cid:durableId="664476708">
    <w:abstractNumId w:val="30"/>
  </w:num>
  <w:num w:numId="13" w16cid:durableId="1880244237">
    <w:abstractNumId w:val="1"/>
  </w:num>
  <w:num w:numId="14" w16cid:durableId="398603338">
    <w:abstractNumId w:val="29"/>
  </w:num>
  <w:num w:numId="15" w16cid:durableId="1970436601">
    <w:abstractNumId w:val="16"/>
  </w:num>
  <w:num w:numId="16" w16cid:durableId="621689752">
    <w:abstractNumId w:val="38"/>
  </w:num>
  <w:num w:numId="17" w16cid:durableId="989871064">
    <w:abstractNumId w:val="7"/>
  </w:num>
  <w:num w:numId="18" w16cid:durableId="714349335">
    <w:abstractNumId w:val="37"/>
  </w:num>
  <w:num w:numId="19" w16cid:durableId="458381986">
    <w:abstractNumId w:val="33"/>
  </w:num>
  <w:num w:numId="20" w16cid:durableId="778068556">
    <w:abstractNumId w:val="22"/>
  </w:num>
  <w:num w:numId="21" w16cid:durableId="1719430501">
    <w:abstractNumId w:val="3"/>
  </w:num>
  <w:num w:numId="22" w16cid:durableId="21826851">
    <w:abstractNumId w:val="13"/>
  </w:num>
  <w:num w:numId="23" w16cid:durableId="558125912">
    <w:abstractNumId w:val="26"/>
  </w:num>
  <w:num w:numId="24" w16cid:durableId="1559706046">
    <w:abstractNumId w:val="31"/>
  </w:num>
  <w:num w:numId="25" w16cid:durableId="1774278424">
    <w:abstractNumId w:val="2"/>
  </w:num>
  <w:num w:numId="26" w16cid:durableId="489252668">
    <w:abstractNumId w:val="14"/>
  </w:num>
  <w:num w:numId="27" w16cid:durableId="1298880604">
    <w:abstractNumId w:val="42"/>
  </w:num>
  <w:num w:numId="28" w16cid:durableId="58604030">
    <w:abstractNumId w:val="32"/>
  </w:num>
  <w:num w:numId="29" w16cid:durableId="99421042">
    <w:abstractNumId w:val="24"/>
  </w:num>
  <w:num w:numId="30" w16cid:durableId="12653099">
    <w:abstractNumId w:val="25"/>
  </w:num>
  <w:num w:numId="31" w16cid:durableId="1477062057">
    <w:abstractNumId w:val="41"/>
  </w:num>
  <w:num w:numId="32" w16cid:durableId="1441799163">
    <w:abstractNumId w:val="19"/>
  </w:num>
  <w:num w:numId="33" w16cid:durableId="2016954833">
    <w:abstractNumId w:val="9"/>
  </w:num>
  <w:num w:numId="34" w16cid:durableId="614093566">
    <w:abstractNumId w:val="12"/>
  </w:num>
  <w:num w:numId="35" w16cid:durableId="1026560610">
    <w:abstractNumId w:val="44"/>
  </w:num>
  <w:num w:numId="36" w16cid:durableId="46877676">
    <w:abstractNumId w:val="36"/>
  </w:num>
  <w:num w:numId="37" w16cid:durableId="1712874111">
    <w:abstractNumId w:val="40"/>
  </w:num>
  <w:num w:numId="38" w16cid:durableId="1893032292">
    <w:abstractNumId w:val="43"/>
  </w:num>
  <w:num w:numId="39" w16cid:durableId="1711882459">
    <w:abstractNumId w:val="34"/>
  </w:num>
  <w:num w:numId="40" w16cid:durableId="501702462">
    <w:abstractNumId w:val="10"/>
  </w:num>
  <w:num w:numId="41" w16cid:durableId="847673631">
    <w:abstractNumId w:val="45"/>
  </w:num>
  <w:num w:numId="42" w16cid:durableId="959645730">
    <w:abstractNumId w:val="28"/>
  </w:num>
  <w:num w:numId="43" w16cid:durableId="1663926120">
    <w:abstractNumId w:val="6"/>
  </w:num>
  <w:num w:numId="44" w16cid:durableId="1015839343">
    <w:abstractNumId w:val="4"/>
  </w:num>
  <w:num w:numId="45" w16cid:durableId="833760679">
    <w:abstractNumId w:val="11"/>
  </w:num>
  <w:num w:numId="46" w16cid:durableId="842359591">
    <w:abstractNumId w:val="2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BAF"/>
    <w:rsid w:val="00002ACE"/>
    <w:rsid w:val="00005210"/>
    <w:rsid w:val="00007C52"/>
    <w:rsid w:val="000134E2"/>
    <w:rsid w:val="000139F2"/>
    <w:rsid w:val="00013D12"/>
    <w:rsid w:val="00014679"/>
    <w:rsid w:val="00014B4D"/>
    <w:rsid w:val="00020EB1"/>
    <w:rsid w:val="000226FB"/>
    <w:rsid w:val="00025B12"/>
    <w:rsid w:val="00026CD5"/>
    <w:rsid w:val="00026FB5"/>
    <w:rsid w:val="00026FBD"/>
    <w:rsid w:val="0003025D"/>
    <w:rsid w:val="00035E04"/>
    <w:rsid w:val="00036547"/>
    <w:rsid w:val="0003761E"/>
    <w:rsid w:val="00037B16"/>
    <w:rsid w:val="00040BB5"/>
    <w:rsid w:val="00044D54"/>
    <w:rsid w:val="000509F4"/>
    <w:rsid w:val="000510EA"/>
    <w:rsid w:val="000511D7"/>
    <w:rsid w:val="00051786"/>
    <w:rsid w:val="0005221F"/>
    <w:rsid w:val="000524C7"/>
    <w:rsid w:val="00052938"/>
    <w:rsid w:val="00053341"/>
    <w:rsid w:val="000567A2"/>
    <w:rsid w:val="000572C6"/>
    <w:rsid w:val="000600D3"/>
    <w:rsid w:val="00060FD0"/>
    <w:rsid w:val="0006108A"/>
    <w:rsid w:val="0006242A"/>
    <w:rsid w:val="000626A0"/>
    <w:rsid w:val="00065BD6"/>
    <w:rsid w:val="00066915"/>
    <w:rsid w:val="000732D4"/>
    <w:rsid w:val="00074B8B"/>
    <w:rsid w:val="0007669E"/>
    <w:rsid w:val="000766F7"/>
    <w:rsid w:val="00077169"/>
    <w:rsid w:val="00081530"/>
    <w:rsid w:val="00082275"/>
    <w:rsid w:val="000829CC"/>
    <w:rsid w:val="000843A7"/>
    <w:rsid w:val="00084421"/>
    <w:rsid w:val="00085FFF"/>
    <w:rsid w:val="00086B50"/>
    <w:rsid w:val="00087A43"/>
    <w:rsid w:val="00090A2D"/>
    <w:rsid w:val="00090A84"/>
    <w:rsid w:val="000910CD"/>
    <w:rsid w:val="00092CE7"/>
    <w:rsid w:val="000940A8"/>
    <w:rsid w:val="00094654"/>
    <w:rsid w:val="00094B00"/>
    <w:rsid w:val="000952A3"/>
    <w:rsid w:val="0009548E"/>
    <w:rsid w:val="00096D28"/>
    <w:rsid w:val="000A03FF"/>
    <w:rsid w:val="000A2A68"/>
    <w:rsid w:val="000A2AC5"/>
    <w:rsid w:val="000A43D9"/>
    <w:rsid w:val="000A6DDC"/>
    <w:rsid w:val="000B0300"/>
    <w:rsid w:val="000B0976"/>
    <w:rsid w:val="000B187C"/>
    <w:rsid w:val="000B1901"/>
    <w:rsid w:val="000B206D"/>
    <w:rsid w:val="000B2190"/>
    <w:rsid w:val="000B2884"/>
    <w:rsid w:val="000B30B9"/>
    <w:rsid w:val="000B3CD2"/>
    <w:rsid w:val="000B5B66"/>
    <w:rsid w:val="000B60A9"/>
    <w:rsid w:val="000C0B68"/>
    <w:rsid w:val="000C1326"/>
    <w:rsid w:val="000C20D3"/>
    <w:rsid w:val="000C281D"/>
    <w:rsid w:val="000C379C"/>
    <w:rsid w:val="000C40F3"/>
    <w:rsid w:val="000C61DF"/>
    <w:rsid w:val="000C62DD"/>
    <w:rsid w:val="000C67B1"/>
    <w:rsid w:val="000C7FE8"/>
    <w:rsid w:val="000D1A0E"/>
    <w:rsid w:val="000D1FDD"/>
    <w:rsid w:val="000D38E1"/>
    <w:rsid w:val="000D3E05"/>
    <w:rsid w:val="000D6029"/>
    <w:rsid w:val="000D7DEE"/>
    <w:rsid w:val="000D7E5B"/>
    <w:rsid w:val="000E01A4"/>
    <w:rsid w:val="000E22CB"/>
    <w:rsid w:val="000E3910"/>
    <w:rsid w:val="000E40DB"/>
    <w:rsid w:val="000E47D9"/>
    <w:rsid w:val="000E4D86"/>
    <w:rsid w:val="000E53C6"/>
    <w:rsid w:val="000E5BB5"/>
    <w:rsid w:val="000E77C2"/>
    <w:rsid w:val="000E7A6F"/>
    <w:rsid w:val="000F08DA"/>
    <w:rsid w:val="000F4B17"/>
    <w:rsid w:val="000F5D31"/>
    <w:rsid w:val="001010FC"/>
    <w:rsid w:val="001012EB"/>
    <w:rsid w:val="001015D8"/>
    <w:rsid w:val="00101AF6"/>
    <w:rsid w:val="00102784"/>
    <w:rsid w:val="00102B27"/>
    <w:rsid w:val="00103146"/>
    <w:rsid w:val="00103325"/>
    <w:rsid w:val="00103EDD"/>
    <w:rsid w:val="001042DF"/>
    <w:rsid w:val="001048B2"/>
    <w:rsid w:val="0011088F"/>
    <w:rsid w:val="00110F60"/>
    <w:rsid w:val="001113B6"/>
    <w:rsid w:val="00111468"/>
    <w:rsid w:val="00111621"/>
    <w:rsid w:val="00111991"/>
    <w:rsid w:val="00111A41"/>
    <w:rsid w:val="00114C53"/>
    <w:rsid w:val="00115DEC"/>
    <w:rsid w:val="001165E1"/>
    <w:rsid w:val="00117503"/>
    <w:rsid w:val="00117F8B"/>
    <w:rsid w:val="00122438"/>
    <w:rsid w:val="00123C3C"/>
    <w:rsid w:val="00124949"/>
    <w:rsid w:val="00125283"/>
    <w:rsid w:val="001254AF"/>
    <w:rsid w:val="001254FC"/>
    <w:rsid w:val="0012679D"/>
    <w:rsid w:val="00127D39"/>
    <w:rsid w:val="00130718"/>
    <w:rsid w:val="00132DC6"/>
    <w:rsid w:val="001337A6"/>
    <w:rsid w:val="001339FF"/>
    <w:rsid w:val="00135424"/>
    <w:rsid w:val="00137317"/>
    <w:rsid w:val="00137607"/>
    <w:rsid w:val="00137E72"/>
    <w:rsid w:val="001404D0"/>
    <w:rsid w:val="0014113C"/>
    <w:rsid w:val="001417A2"/>
    <w:rsid w:val="00141A31"/>
    <w:rsid w:val="00141B48"/>
    <w:rsid w:val="00142BEC"/>
    <w:rsid w:val="001434D0"/>
    <w:rsid w:val="00143B80"/>
    <w:rsid w:val="001471BD"/>
    <w:rsid w:val="00150B79"/>
    <w:rsid w:val="00150DBE"/>
    <w:rsid w:val="00151C8B"/>
    <w:rsid w:val="00152433"/>
    <w:rsid w:val="00152E57"/>
    <w:rsid w:val="001530D3"/>
    <w:rsid w:val="0015349A"/>
    <w:rsid w:val="0015466D"/>
    <w:rsid w:val="00154764"/>
    <w:rsid w:val="001549B2"/>
    <w:rsid w:val="00154AC2"/>
    <w:rsid w:val="0015691A"/>
    <w:rsid w:val="001579EA"/>
    <w:rsid w:val="00157B08"/>
    <w:rsid w:val="00160036"/>
    <w:rsid w:val="00161BD0"/>
    <w:rsid w:val="0016333A"/>
    <w:rsid w:val="00164F0F"/>
    <w:rsid w:val="0016592C"/>
    <w:rsid w:val="00166B8F"/>
    <w:rsid w:val="00167B72"/>
    <w:rsid w:val="00170B9E"/>
    <w:rsid w:val="00172081"/>
    <w:rsid w:val="00172866"/>
    <w:rsid w:val="00172B1E"/>
    <w:rsid w:val="00172CB4"/>
    <w:rsid w:val="00172DBB"/>
    <w:rsid w:val="00172F5A"/>
    <w:rsid w:val="0017336A"/>
    <w:rsid w:val="00174744"/>
    <w:rsid w:val="0017542D"/>
    <w:rsid w:val="001758AF"/>
    <w:rsid w:val="00177ADF"/>
    <w:rsid w:val="001808AC"/>
    <w:rsid w:val="00182231"/>
    <w:rsid w:val="00183D16"/>
    <w:rsid w:val="00185838"/>
    <w:rsid w:val="001860B2"/>
    <w:rsid w:val="001902D0"/>
    <w:rsid w:val="00190A24"/>
    <w:rsid w:val="00192742"/>
    <w:rsid w:val="00192819"/>
    <w:rsid w:val="00192EFB"/>
    <w:rsid w:val="00193E32"/>
    <w:rsid w:val="00194617"/>
    <w:rsid w:val="00194F48"/>
    <w:rsid w:val="001958A5"/>
    <w:rsid w:val="00195C10"/>
    <w:rsid w:val="00196745"/>
    <w:rsid w:val="00197CDC"/>
    <w:rsid w:val="001A0545"/>
    <w:rsid w:val="001A2647"/>
    <w:rsid w:val="001A2F03"/>
    <w:rsid w:val="001A3238"/>
    <w:rsid w:val="001A3888"/>
    <w:rsid w:val="001B06C7"/>
    <w:rsid w:val="001B0941"/>
    <w:rsid w:val="001B0FB9"/>
    <w:rsid w:val="001B2683"/>
    <w:rsid w:val="001B56E5"/>
    <w:rsid w:val="001B5C40"/>
    <w:rsid w:val="001B689C"/>
    <w:rsid w:val="001B6BDD"/>
    <w:rsid w:val="001B746D"/>
    <w:rsid w:val="001C19DB"/>
    <w:rsid w:val="001C2590"/>
    <w:rsid w:val="001C2F7B"/>
    <w:rsid w:val="001C377B"/>
    <w:rsid w:val="001C3C81"/>
    <w:rsid w:val="001C4AAE"/>
    <w:rsid w:val="001C4C4C"/>
    <w:rsid w:val="001C596E"/>
    <w:rsid w:val="001C604F"/>
    <w:rsid w:val="001C6DC1"/>
    <w:rsid w:val="001D0037"/>
    <w:rsid w:val="001D2CC1"/>
    <w:rsid w:val="001D3321"/>
    <w:rsid w:val="001D4382"/>
    <w:rsid w:val="001D605A"/>
    <w:rsid w:val="001D7948"/>
    <w:rsid w:val="001E0555"/>
    <w:rsid w:val="001E08FB"/>
    <w:rsid w:val="001E09C0"/>
    <w:rsid w:val="001E3600"/>
    <w:rsid w:val="001E4A44"/>
    <w:rsid w:val="001E5237"/>
    <w:rsid w:val="001E5E7A"/>
    <w:rsid w:val="001E68AD"/>
    <w:rsid w:val="001F0592"/>
    <w:rsid w:val="001F13AF"/>
    <w:rsid w:val="001F1E05"/>
    <w:rsid w:val="001F216E"/>
    <w:rsid w:val="001F3D16"/>
    <w:rsid w:val="001F497F"/>
    <w:rsid w:val="001F7502"/>
    <w:rsid w:val="00200D37"/>
    <w:rsid w:val="0020121F"/>
    <w:rsid w:val="00202971"/>
    <w:rsid w:val="00203AC2"/>
    <w:rsid w:val="00203BBD"/>
    <w:rsid w:val="002049D7"/>
    <w:rsid w:val="00207C59"/>
    <w:rsid w:val="00210FEC"/>
    <w:rsid w:val="00211F9E"/>
    <w:rsid w:val="00212192"/>
    <w:rsid w:val="0021248A"/>
    <w:rsid w:val="00214734"/>
    <w:rsid w:val="00215069"/>
    <w:rsid w:val="00216A6D"/>
    <w:rsid w:val="00217602"/>
    <w:rsid w:val="0022007C"/>
    <w:rsid w:val="002204A7"/>
    <w:rsid w:val="002212DF"/>
    <w:rsid w:val="00221D63"/>
    <w:rsid w:val="00223C58"/>
    <w:rsid w:val="002241E6"/>
    <w:rsid w:val="00224685"/>
    <w:rsid w:val="002247C0"/>
    <w:rsid w:val="002249C9"/>
    <w:rsid w:val="00224EA5"/>
    <w:rsid w:val="00226444"/>
    <w:rsid w:val="00226AFA"/>
    <w:rsid w:val="0023446F"/>
    <w:rsid w:val="002378FC"/>
    <w:rsid w:val="002431F3"/>
    <w:rsid w:val="00244A89"/>
    <w:rsid w:val="0024596B"/>
    <w:rsid w:val="002459C4"/>
    <w:rsid w:val="002466CD"/>
    <w:rsid w:val="00246BA7"/>
    <w:rsid w:val="00250951"/>
    <w:rsid w:val="00251087"/>
    <w:rsid w:val="002512C7"/>
    <w:rsid w:val="00251C56"/>
    <w:rsid w:val="002528F7"/>
    <w:rsid w:val="002533AC"/>
    <w:rsid w:val="00253D65"/>
    <w:rsid w:val="00256035"/>
    <w:rsid w:val="00257092"/>
    <w:rsid w:val="0025744C"/>
    <w:rsid w:val="00264830"/>
    <w:rsid w:val="0026560E"/>
    <w:rsid w:val="00266123"/>
    <w:rsid w:val="002664EE"/>
    <w:rsid w:val="0027142F"/>
    <w:rsid w:val="0027156A"/>
    <w:rsid w:val="00271B7E"/>
    <w:rsid w:val="00274486"/>
    <w:rsid w:val="0027533A"/>
    <w:rsid w:val="002758A3"/>
    <w:rsid w:val="00276169"/>
    <w:rsid w:val="0027626C"/>
    <w:rsid w:val="002765A4"/>
    <w:rsid w:val="00276F9C"/>
    <w:rsid w:val="0028008F"/>
    <w:rsid w:val="002807FD"/>
    <w:rsid w:val="00282D26"/>
    <w:rsid w:val="0028390D"/>
    <w:rsid w:val="00284B9F"/>
    <w:rsid w:val="0028506F"/>
    <w:rsid w:val="00285AAB"/>
    <w:rsid w:val="00285DA7"/>
    <w:rsid w:val="0028682E"/>
    <w:rsid w:val="00286A67"/>
    <w:rsid w:val="00286B6E"/>
    <w:rsid w:val="00286B71"/>
    <w:rsid w:val="0029209D"/>
    <w:rsid w:val="00292CA2"/>
    <w:rsid w:val="00293B06"/>
    <w:rsid w:val="0029451B"/>
    <w:rsid w:val="00294FF5"/>
    <w:rsid w:val="002960B7"/>
    <w:rsid w:val="00296B11"/>
    <w:rsid w:val="002A232E"/>
    <w:rsid w:val="002A23F9"/>
    <w:rsid w:val="002A406A"/>
    <w:rsid w:val="002A4250"/>
    <w:rsid w:val="002A480A"/>
    <w:rsid w:val="002A506C"/>
    <w:rsid w:val="002A74C9"/>
    <w:rsid w:val="002B042D"/>
    <w:rsid w:val="002B1D65"/>
    <w:rsid w:val="002B2586"/>
    <w:rsid w:val="002B4A31"/>
    <w:rsid w:val="002B579F"/>
    <w:rsid w:val="002B591B"/>
    <w:rsid w:val="002B5B11"/>
    <w:rsid w:val="002B6AFC"/>
    <w:rsid w:val="002B6EF4"/>
    <w:rsid w:val="002B732A"/>
    <w:rsid w:val="002C06D4"/>
    <w:rsid w:val="002C2D57"/>
    <w:rsid w:val="002C6831"/>
    <w:rsid w:val="002C7125"/>
    <w:rsid w:val="002C7796"/>
    <w:rsid w:val="002D0B52"/>
    <w:rsid w:val="002D1363"/>
    <w:rsid w:val="002D20B9"/>
    <w:rsid w:val="002D2F50"/>
    <w:rsid w:val="002D4791"/>
    <w:rsid w:val="002D61DC"/>
    <w:rsid w:val="002D6F92"/>
    <w:rsid w:val="002E25B0"/>
    <w:rsid w:val="002E5F71"/>
    <w:rsid w:val="002E60C7"/>
    <w:rsid w:val="002E7EF2"/>
    <w:rsid w:val="002F6EB0"/>
    <w:rsid w:val="00304AB8"/>
    <w:rsid w:val="00307E1C"/>
    <w:rsid w:val="00312014"/>
    <w:rsid w:val="003127E0"/>
    <w:rsid w:val="00313C01"/>
    <w:rsid w:val="00313C99"/>
    <w:rsid w:val="00314236"/>
    <w:rsid w:val="00316275"/>
    <w:rsid w:val="00316635"/>
    <w:rsid w:val="00316B58"/>
    <w:rsid w:val="00317389"/>
    <w:rsid w:val="003175E6"/>
    <w:rsid w:val="0031779D"/>
    <w:rsid w:val="00320041"/>
    <w:rsid w:val="0032164B"/>
    <w:rsid w:val="003220D9"/>
    <w:rsid w:val="00322193"/>
    <w:rsid w:val="0032337C"/>
    <w:rsid w:val="00323C01"/>
    <w:rsid w:val="0032448D"/>
    <w:rsid w:val="0032531C"/>
    <w:rsid w:val="00325762"/>
    <w:rsid w:val="0032791A"/>
    <w:rsid w:val="00330319"/>
    <w:rsid w:val="00333F17"/>
    <w:rsid w:val="00335976"/>
    <w:rsid w:val="00336B4E"/>
    <w:rsid w:val="003373EC"/>
    <w:rsid w:val="00337923"/>
    <w:rsid w:val="00337DCD"/>
    <w:rsid w:val="00342DF5"/>
    <w:rsid w:val="00345577"/>
    <w:rsid w:val="00345DA7"/>
    <w:rsid w:val="00346761"/>
    <w:rsid w:val="00346C4B"/>
    <w:rsid w:val="00350BFA"/>
    <w:rsid w:val="003527D7"/>
    <w:rsid w:val="003544C5"/>
    <w:rsid w:val="00355055"/>
    <w:rsid w:val="0035558E"/>
    <w:rsid w:val="00356074"/>
    <w:rsid w:val="003560E2"/>
    <w:rsid w:val="003630B7"/>
    <w:rsid w:val="00363E37"/>
    <w:rsid w:val="0036417A"/>
    <w:rsid w:val="00366E52"/>
    <w:rsid w:val="0036759F"/>
    <w:rsid w:val="00370009"/>
    <w:rsid w:val="00370277"/>
    <w:rsid w:val="00371E8C"/>
    <w:rsid w:val="00375155"/>
    <w:rsid w:val="00375399"/>
    <w:rsid w:val="0037626E"/>
    <w:rsid w:val="00377229"/>
    <w:rsid w:val="003775B0"/>
    <w:rsid w:val="00381221"/>
    <w:rsid w:val="00381983"/>
    <w:rsid w:val="00381F20"/>
    <w:rsid w:val="0038238F"/>
    <w:rsid w:val="003833B4"/>
    <w:rsid w:val="00383A99"/>
    <w:rsid w:val="003850F7"/>
    <w:rsid w:val="003856A5"/>
    <w:rsid w:val="003858B3"/>
    <w:rsid w:val="00385ECF"/>
    <w:rsid w:val="003861EB"/>
    <w:rsid w:val="00386CD4"/>
    <w:rsid w:val="003872C0"/>
    <w:rsid w:val="0038781D"/>
    <w:rsid w:val="00390DE8"/>
    <w:rsid w:val="00391085"/>
    <w:rsid w:val="00391731"/>
    <w:rsid w:val="00391B48"/>
    <w:rsid w:val="00392A1E"/>
    <w:rsid w:val="00392DF2"/>
    <w:rsid w:val="00394B44"/>
    <w:rsid w:val="0039558B"/>
    <w:rsid w:val="0039586E"/>
    <w:rsid w:val="003967FE"/>
    <w:rsid w:val="00396937"/>
    <w:rsid w:val="00396D36"/>
    <w:rsid w:val="00397E15"/>
    <w:rsid w:val="00397ECB"/>
    <w:rsid w:val="003A1EAD"/>
    <w:rsid w:val="003A4282"/>
    <w:rsid w:val="003A6F74"/>
    <w:rsid w:val="003A79CF"/>
    <w:rsid w:val="003B01A6"/>
    <w:rsid w:val="003B35A7"/>
    <w:rsid w:val="003B40A1"/>
    <w:rsid w:val="003B4E1D"/>
    <w:rsid w:val="003B5F31"/>
    <w:rsid w:val="003C2C5B"/>
    <w:rsid w:val="003C4B74"/>
    <w:rsid w:val="003C6BF8"/>
    <w:rsid w:val="003D57FE"/>
    <w:rsid w:val="003D673E"/>
    <w:rsid w:val="003D6F3A"/>
    <w:rsid w:val="003E0DDC"/>
    <w:rsid w:val="003E1EE7"/>
    <w:rsid w:val="003E22C5"/>
    <w:rsid w:val="003E2D7C"/>
    <w:rsid w:val="003E33E2"/>
    <w:rsid w:val="003E5773"/>
    <w:rsid w:val="003F007E"/>
    <w:rsid w:val="003F0D5F"/>
    <w:rsid w:val="003F168A"/>
    <w:rsid w:val="003F1D07"/>
    <w:rsid w:val="003F2518"/>
    <w:rsid w:val="003F3361"/>
    <w:rsid w:val="003F33E7"/>
    <w:rsid w:val="003F37E4"/>
    <w:rsid w:val="003F3C00"/>
    <w:rsid w:val="003F4C3C"/>
    <w:rsid w:val="003F5743"/>
    <w:rsid w:val="003F66AA"/>
    <w:rsid w:val="003F6C14"/>
    <w:rsid w:val="00400390"/>
    <w:rsid w:val="0040157A"/>
    <w:rsid w:val="00403477"/>
    <w:rsid w:val="00403AD4"/>
    <w:rsid w:val="00404011"/>
    <w:rsid w:val="004068D8"/>
    <w:rsid w:val="00406B74"/>
    <w:rsid w:val="00407942"/>
    <w:rsid w:val="00407A3E"/>
    <w:rsid w:val="00410168"/>
    <w:rsid w:val="004128A5"/>
    <w:rsid w:val="00413B55"/>
    <w:rsid w:val="004142C6"/>
    <w:rsid w:val="00417F48"/>
    <w:rsid w:val="00420E1A"/>
    <w:rsid w:val="004219C6"/>
    <w:rsid w:val="00424577"/>
    <w:rsid w:val="004250A8"/>
    <w:rsid w:val="00425D1F"/>
    <w:rsid w:val="00430C07"/>
    <w:rsid w:val="00431219"/>
    <w:rsid w:val="0043179A"/>
    <w:rsid w:val="00432B67"/>
    <w:rsid w:val="00433808"/>
    <w:rsid w:val="004349DF"/>
    <w:rsid w:val="00434A75"/>
    <w:rsid w:val="004401F4"/>
    <w:rsid w:val="00440280"/>
    <w:rsid w:val="00442F63"/>
    <w:rsid w:val="0044330E"/>
    <w:rsid w:val="00444D65"/>
    <w:rsid w:val="00445543"/>
    <w:rsid w:val="00445B5F"/>
    <w:rsid w:val="00445D1A"/>
    <w:rsid w:val="00446B9C"/>
    <w:rsid w:val="00451D56"/>
    <w:rsid w:val="00451DC3"/>
    <w:rsid w:val="00452091"/>
    <w:rsid w:val="00453E59"/>
    <w:rsid w:val="00453F2A"/>
    <w:rsid w:val="00455BF0"/>
    <w:rsid w:val="00455C51"/>
    <w:rsid w:val="0045619F"/>
    <w:rsid w:val="004570C7"/>
    <w:rsid w:val="004571DF"/>
    <w:rsid w:val="00457B10"/>
    <w:rsid w:val="00457FAD"/>
    <w:rsid w:val="00460EBB"/>
    <w:rsid w:val="004632F2"/>
    <w:rsid w:val="00464465"/>
    <w:rsid w:val="00464655"/>
    <w:rsid w:val="00467A94"/>
    <w:rsid w:val="00471A99"/>
    <w:rsid w:val="00472870"/>
    <w:rsid w:val="00472AAC"/>
    <w:rsid w:val="004731CA"/>
    <w:rsid w:val="0047369A"/>
    <w:rsid w:val="004743CF"/>
    <w:rsid w:val="004747BC"/>
    <w:rsid w:val="004756D7"/>
    <w:rsid w:val="0047571A"/>
    <w:rsid w:val="00475997"/>
    <w:rsid w:val="0047719F"/>
    <w:rsid w:val="0048023D"/>
    <w:rsid w:val="004828FE"/>
    <w:rsid w:val="00483A06"/>
    <w:rsid w:val="00484351"/>
    <w:rsid w:val="00484B17"/>
    <w:rsid w:val="00484F8C"/>
    <w:rsid w:val="0048578B"/>
    <w:rsid w:val="00485C8C"/>
    <w:rsid w:val="00486483"/>
    <w:rsid w:val="004867E3"/>
    <w:rsid w:val="00486F4C"/>
    <w:rsid w:val="00490015"/>
    <w:rsid w:val="00493646"/>
    <w:rsid w:val="00495015"/>
    <w:rsid w:val="00496305"/>
    <w:rsid w:val="00497402"/>
    <w:rsid w:val="004975C3"/>
    <w:rsid w:val="00497841"/>
    <w:rsid w:val="004A01C4"/>
    <w:rsid w:val="004A0963"/>
    <w:rsid w:val="004A1738"/>
    <w:rsid w:val="004A1EE6"/>
    <w:rsid w:val="004A2157"/>
    <w:rsid w:val="004A22EC"/>
    <w:rsid w:val="004A3F8B"/>
    <w:rsid w:val="004A526F"/>
    <w:rsid w:val="004B19C8"/>
    <w:rsid w:val="004B3C95"/>
    <w:rsid w:val="004B43E9"/>
    <w:rsid w:val="004B446A"/>
    <w:rsid w:val="004B4684"/>
    <w:rsid w:val="004B4760"/>
    <w:rsid w:val="004B538B"/>
    <w:rsid w:val="004B5B38"/>
    <w:rsid w:val="004B707A"/>
    <w:rsid w:val="004B775E"/>
    <w:rsid w:val="004C02D9"/>
    <w:rsid w:val="004C08F4"/>
    <w:rsid w:val="004C14D5"/>
    <w:rsid w:val="004C2650"/>
    <w:rsid w:val="004C5A69"/>
    <w:rsid w:val="004C7370"/>
    <w:rsid w:val="004C7A2A"/>
    <w:rsid w:val="004D0888"/>
    <w:rsid w:val="004D0CE9"/>
    <w:rsid w:val="004D1029"/>
    <w:rsid w:val="004D28F1"/>
    <w:rsid w:val="004D4AED"/>
    <w:rsid w:val="004D55AF"/>
    <w:rsid w:val="004D6249"/>
    <w:rsid w:val="004D6BA5"/>
    <w:rsid w:val="004D6E1F"/>
    <w:rsid w:val="004E0C80"/>
    <w:rsid w:val="004E301F"/>
    <w:rsid w:val="004E4023"/>
    <w:rsid w:val="004E44F2"/>
    <w:rsid w:val="004E4885"/>
    <w:rsid w:val="004E6902"/>
    <w:rsid w:val="004E742A"/>
    <w:rsid w:val="004F0829"/>
    <w:rsid w:val="004F2331"/>
    <w:rsid w:val="004F565A"/>
    <w:rsid w:val="00500A93"/>
    <w:rsid w:val="005029AB"/>
    <w:rsid w:val="0050355C"/>
    <w:rsid w:val="005040DC"/>
    <w:rsid w:val="00504E5A"/>
    <w:rsid w:val="005056CF"/>
    <w:rsid w:val="005061D4"/>
    <w:rsid w:val="005112DF"/>
    <w:rsid w:val="005117F1"/>
    <w:rsid w:val="005121D0"/>
    <w:rsid w:val="00512DC2"/>
    <w:rsid w:val="005133E4"/>
    <w:rsid w:val="0051742B"/>
    <w:rsid w:val="005174B8"/>
    <w:rsid w:val="005206EF"/>
    <w:rsid w:val="00521EAB"/>
    <w:rsid w:val="0052390A"/>
    <w:rsid w:val="005258C3"/>
    <w:rsid w:val="00526BF8"/>
    <w:rsid w:val="005277F0"/>
    <w:rsid w:val="00527BFB"/>
    <w:rsid w:val="00530713"/>
    <w:rsid w:val="00531AD3"/>
    <w:rsid w:val="00532E9B"/>
    <w:rsid w:val="0053347D"/>
    <w:rsid w:val="00533D2D"/>
    <w:rsid w:val="00537D2B"/>
    <w:rsid w:val="005401DD"/>
    <w:rsid w:val="00541641"/>
    <w:rsid w:val="005416D6"/>
    <w:rsid w:val="00541D2F"/>
    <w:rsid w:val="00542A01"/>
    <w:rsid w:val="005437E8"/>
    <w:rsid w:val="0054543F"/>
    <w:rsid w:val="00547B0D"/>
    <w:rsid w:val="005536BA"/>
    <w:rsid w:val="00553710"/>
    <w:rsid w:val="005548C0"/>
    <w:rsid w:val="0055496C"/>
    <w:rsid w:val="00557EA7"/>
    <w:rsid w:val="005607DA"/>
    <w:rsid w:val="00560B3B"/>
    <w:rsid w:val="005672F3"/>
    <w:rsid w:val="005711EC"/>
    <w:rsid w:val="00573A21"/>
    <w:rsid w:val="00574F3E"/>
    <w:rsid w:val="005824E0"/>
    <w:rsid w:val="005900F3"/>
    <w:rsid w:val="005914B6"/>
    <w:rsid w:val="00591907"/>
    <w:rsid w:val="00594027"/>
    <w:rsid w:val="005960B9"/>
    <w:rsid w:val="00597C6C"/>
    <w:rsid w:val="005A1408"/>
    <w:rsid w:val="005A2C3C"/>
    <w:rsid w:val="005A3F92"/>
    <w:rsid w:val="005A65C4"/>
    <w:rsid w:val="005A77C6"/>
    <w:rsid w:val="005B1268"/>
    <w:rsid w:val="005B2EEC"/>
    <w:rsid w:val="005B36A8"/>
    <w:rsid w:val="005B4D87"/>
    <w:rsid w:val="005B6870"/>
    <w:rsid w:val="005B733B"/>
    <w:rsid w:val="005C0D6C"/>
    <w:rsid w:val="005C1032"/>
    <w:rsid w:val="005C634D"/>
    <w:rsid w:val="005D1B93"/>
    <w:rsid w:val="005D1D45"/>
    <w:rsid w:val="005D2B49"/>
    <w:rsid w:val="005D2E25"/>
    <w:rsid w:val="005D5414"/>
    <w:rsid w:val="005D55D2"/>
    <w:rsid w:val="005D56F7"/>
    <w:rsid w:val="005D636C"/>
    <w:rsid w:val="005D6708"/>
    <w:rsid w:val="005D7BF9"/>
    <w:rsid w:val="005E0BDB"/>
    <w:rsid w:val="005E0C89"/>
    <w:rsid w:val="005E1175"/>
    <w:rsid w:val="005E1457"/>
    <w:rsid w:val="005E5C0D"/>
    <w:rsid w:val="005E7986"/>
    <w:rsid w:val="005F0744"/>
    <w:rsid w:val="005F1602"/>
    <w:rsid w:val="005F2495"/>
    <w:rsid w:val="005F24C1"/>
    <w:rsid w:val="005F3561"/>
    <w:rsid w:val="005F48D3"/>
    <w:rsid w:val="005F5055"/>
    <w:rsid w:val="00601780"/>
    <w:rsid w:val="00601C76"/>
    <w:rsid w:val="0060520A"/>
    <w:rsid w:val="00610AC1"/>
    <w:rsid w:val="00612B2B"/>
    <w:rsid w:val="00613560"/>
    <w:rsid w:val="0061458A"/>
    <w:rsid w:val="006149EB"/>
    <w:rsid w:val="006153A4"/>
    <w:rsid w:val="00617708"/>
    <w:rsid w:val="00617A1C"/>
    <w:rsid w:val="00620113"/>
    <w:rsid w:val="006203B3"/>
    <w:rsid w:val="00621043"/>
    <w:rsid w:val="00621E01"/>
    <w:rsid w:val="00623131"/>
    <w:rsid w:val="00623C6F"/>
    <w:rsid w:val="00624581"/>
    <w:rsid w:val="00624AE5"/>
    <w:rsid w:val="00624FB8"/>
    <w:rsid w:val="006268EB"/>
    <w:rsid w:val="00630195"/>
    <w:rsid w:val="006314DB"/>
    <w:rsid w:val="00632716"/>
    <w:rsid w:val="00633CFF"/>
    <w:rsid w:val="00636B48"/>
    <w:rsid w:val="00637793"/>
    <w:rsid w:val="00640E91"/>
    <w:rsid w:val="006420B2"/>
    <w:rsid w:val="00642C7B"/>
    <w:rsid w:val="00642FF9"/>
    <w:rsid w:val="00647521"/>
    <w:rsid w:val="00647673"/>
    <w:rsid w:val="00647957"/>
    <w:rsid w:val="0064797B"/>
    <w:rsid w:val="0065286C"/>
    <w:rsid w:val="006530BE"/>
    <w:rsid w:val="00653D0D"/>
    <w:rsid w:val="00653EEA"/>
    <w:rsid w:val="00654CE1"/>
    <w:rsid w:val="00656518"/>
    <w:rsid w:val="006612E3"/>
    <w:rsid w:val="00661311"/>
    <w:rsid w:val="00661423"/>
    <w:rsid w:val="00661BF4"/>
    <w:rsid w:val="00662207"/>
    <w:rsid w:val="00662D93"/>
    <w:rsid w:val="006636D6"/>
    <w:rsid w:val="00663C7E"/>
    <w:rsid w:val="0066419F"/>
    <w:rsid w:val="00664226"/>
    <w:rsid w:val="00664FA5"/>
    <w:rsid w:val="006657DB"/>
    <w:rsid w:val="00666973"/>
    <w:rsid w:val="00666A36"/>
    <w:rsid w:val="00666C4E"/>
    <w:rsid w:val="00666E26"/>
    <w:rsid w:val="00666ED5"/>
    <w:rsid w:val="00673116"/>
    <w:rsid w:val="00673277"/>
    <w:rsid w:val="00673B02"/>
    <w:rsid w:val="00673E70"/>
    <w:rsid w:val="00680064"/>
    <w:rsid w:val="00680E43"/>
    <w:rsid w:val="00682A1E"/>
    <w:rsid w:val="0068343A"/>
    <w:rsid w:val="006839B0"/>
    <w:rsid w:val="00685AC9"/>
    <w:rsid w:val="00685ACF"/>
    <w:rsid w:val="0069361A"/>
    <w:rsid w:val="00693C35"/>
    <w:rsid w:val="00693FFD"/>
    <w:rsid w:val="00694531"/>
    <w:rsid w:val="00694EA8"/>
    <w:rsid w:val="006964BE"/>
    <w:rsid w:val="00697227"/>
    <w:rsid w:val="006976C1"/>
    <w:rsid w:val="006A163E"/>
    <w:rsid w:val="006A16D9"/>
    <w:rsid w:val="006A35FC"/>
    <w:rsid w:val="006A3A27"/>
    <w:rsid w:val="006A40B8"/>
    <w:rsid w:val="006A41BE"/>
    <w:rsid w:val="006A4CD5"/>
    <w:rsid w:val="006A5433"/>
    <w:rsid w:val="006A6914"/>
    <w:rsid w:val="006A6B39"/>
    <w:rsid w:val="006A6CBE"/>
    <w:rsid w:val="006A7192"/>
    <w:rsid w:val="006B1148"/>
    <w:rsid w:val="006B1231"/>
    <w:rsid w:val="006B1F43"/>
    <w:rsid w:val="006B2C36"/>
    <w:rsid w:val="006B2EC9"/>
    <w:rsid w:val="006B34EB"/>
    <w:rsid w:val="006B568B"/>
    <w:rsid w:val="006B71CF"/>
    <w:rsid w:val="006C248B"/>
    <w:rsid w:val="006C2DF8"/>
    <w:rsid w:val="006C354C"/>
    <w:rsid w:val="006C3E1A"/>
    <w:rsid w:val="006C5D76"/>
    <w:rsid w:val="006C7639"/>
    <w:rsid w:val="006C7A49"/>
    <w:rsid w:val="006C7C54"/>
    <w:rsid w:val="006D1C3F"/>
    <w:rsid w:val="006D1E09"/>
    <w:rsid w:val="006D2B49"/>
    <w:rsid w:val="006D51B4"/>
    <w:rsid w:val="006D64FF"/>
    <w:rsid w:val="006D6D19"/>
    <w:rsid w:val="006D6DBC"/>
    <w:rsid w:val="006D751A"/>
    <w:rsid w:val="006E0544"/>
    <w:rsid w:val="006E0AF7"/>
    <w:rsid w:val="006E1101"/>
    <w:rsid w:val="006E154E"/>
    <w:rsid w:val="006E1778"/>
    <w:rsid w:val="006E1E6E"/>
    <w:rsid w:val="006E347D"/>
    <w:rsid w:val="006E441A"/>
    <w:rsid w:val="006E64CF"/>
    <w:rsid w:val="006F1694"/>
    <w:rsid w:val="006F2764"/>
    <w:rsid w:val="006F2EA7"/>
    <w:rsid w:val="006F3583"/>
    <w:rsid w:val="006F4ADF"/>
    <w:rsid w:val="006F51AC"/>
    <w:rsid w:val="006F5B82"/>
    <w:rsid w:val="006F66DF"/>
    <w:rsid w:val="006F6A72"/>
    <w:rsid w:val="00700160"/>
    <w:rsid w:val="007007F4"/>
    <w:rsid w:val="007024B2"/>
    <w:rsid w:val="00704D08"/>
    <w:rsid w:val="0070542E"/>
    <w:rsid w:val="00714FF8"/>
    <w:rsid w:val="00715092"/>
    <w:rsid w:val="007157EC"/>
    <w:rsid w:val="00715EB4"/>
    <w:rsid w:val="007166CC"/>
    <w:rsid w:val="00716D20"/>
    <w:rsid w:val="0071751D"/>
    <w:rsid w:val="0072054B"/>
    <w:rsid w:val="00720A56"/>
    <w:rsid w:val="00721BFA"/>
    <w:rsid w:val="00721D4C"/>
    <w:rsid w:val="00722D3E"/>
    <w:rsid w:val="00722F53"/>
    <w:rsid w:val="007235C4"/>
    <w:rsid w:val="007240DD"/>
    <w:rsid w:val="00725A31"/>
    <w:rsid w:val="00727092"/>
    <w:rsid w:val="00727166"/>
    <w:rsid w:val="00727A40"/>
    <w:rsid w:val="00730B75"/>
    <w:rsid w:val="007343BF"/>
    <w:rsid w:val="0073588C"/>
    <w:rsid w:val="00737C28"/>
    <w:rsid w:val="00740033"/>
    <w:rsid w:val="007419F8"/>
    <w:rsid w:val="00742735"/>
    <w:rsid w:val="007453B1"/>
    <w:rsid w:val="007504EC"/>
    <w:rsid w:val="00750EE4"/>
    <w:rsid w:val="00751DC6"/>
    <w:rsid w:val="00753526"/>
    <w:rsid w:val="007535FD"/>
    <w:rsid w:val="00754A58"/>
    <w:rsid w:val="007553BB"/>
    <w:rsid w:val="00757BC3"/>
    <w:rsid w:val="007600E5"/>
    <w:rsid w:val="00760F19"/>
    <w:rsid w:val="0076182C"/>
    <w:rsid w:val="0076276C"/>
    <w:rsid w:val="007671D7"/>
    <w:rsid w:val="00770FEB"/>
    <w:rsid w:val="0077100A"/>
    <w:rsid w:val="00772773"/>
    <w:rsid w:val="00772EE8"/>
    <w:rsid w:val="00773744"/>
    <w:rsid w:val="00774B05"/>
    <w:rsid w:val="00774B60"/>
    <w:rsid w:val="007818DB"/>
    <w:rsid w:val="00781B98"/>
    <w:rsid w:val="0078279D"/>
    <w:rsid w:val="00783FDB"/>
    <w:rsid w:val="007856EA"/>
    <w:rsid w:val="00787B2A"/>
    <w:rsid w:val="007902B6"/>
    <w:rsid w:val="007907F2"/>
    <w:rsid w:val="00790A58"/>
    <w:rsid w:val="00790D06"/>
    <w:rsid w:val="007920D6"/>
    <w:rsid w:val="0079365A"/>
    <w:rsid w:val="007943E5"/>
    <w:rsid w:val="007A00CE"/>
    <w:rsid w:val="007A0459"/>
    <w:rsid w:val="007A0769"/>
    <w:rsid w:val="007A107A"/>
    <w:rsid w:val="007A1825"/>
    <w:rsid w:val="007A1F78"/>
    <w:rsid w:val="007A2C6E"/>
    <w:rsid w:val="007A2F3C"/>
    <w:rsid w:val="007A349B"/>
    <w:rsid w:val="007A4C50"/>
    <w:rsid w:val="007A4FC6"/>
    <w:rsid w:val="007A572C"/>
    <w:rsid w:val="007A7FE3"/>
    <w:rsid w:val="007B0FFC"/>
    <w:rsid w:val="007B242E"/>
    <w:rsid w:val="007B2796"/>
    <w:rsid w:val="007B2CC7"/>
    <w:rsid w:val="007B3B0E"/>
    <w:rsid w:val="007B477F"/>
    <w:rsid w:val="007B601C"/>
    <w:rsid w:val="007B7CEE"/>
    <w:rsid w:val="007C0218"/>
    <w:rsid w:val="007C1051"/>
    <w:rsid w:val="007C1C8C"/>
    <w:rsid w:val="007C5B21"/>
    <w:rsid w:val="007C65F8"/>
    <w:rsid w:val="007C66FB"/>
    <w:rsid w:val="007D045E"/>
    <w:rsid w:val="007D237A"/>
    <w:rsid w:val="007D24D8"/>
    <w:rsid w:val="007D3474"/>
    <w:rsid w:val="007D4CA2"/>
    <w:rsid w:val="007D5F56"/>
    <w:rsid w:val="007D788E"/>
    <w:rsid w:val="007D7CD1"/>
    <w:rsid w:val="007E02DD"/>
    <w:rsid w:val="007E0695"/>
    <w:rsid w:val="007E218D"/>
    <w:rsid w:val="007E33C0"/>
    <w:rsid w:val="007E505E"/>
    <w:rsid w:val="007E5F72"/>
    <w:rsid w:val="007E6562"/>
    <w:rsid w:val="007E692E"/>
    <w:rsid w:val="007F0C26"/>
    <w:rsid w:val="007F124B"/>
    <w:rsid w:val="007F14B3"/>
    <w:rsid w:val="007F1537"/>
    <w:rsid w:val="007F2D20"/>
    <w:rsid w:val="007F6441"/>
    <w:rsid w:val="007F71FE"/>
    <w:rsid w:val="0080166F"/>
    <w:rsid w:val="0080485C"/>
    <w:rsid w:val="008057BC"/>
    <w:rsid w:val="008079F8"/>
    <w:rsid w:val="0081026E"/>
    <w:rsid w:val="008117CE"/>
    <w:rsid w:val="008126A9"/>
    <w:rsid w:val="00812FA4"/>
    <w:rsid w:val="00814642"/>
    <w:rsid w:val="00814E68"/>
    <w:rsid w:val="00817FB2"/>
    <w:rsid w:val="00821BAA"/>
    <w:rsid w:val="00821BD8"/>
    <w:rsid w:val="00822BF7"/>
    <w:rsid w:val="00824062"/>
    <w:rsid w:val="0082755C"/>
    <w:rsid w:val="00827827"/>
    <w:rsid w:val="00827FF1"/>
    <w:rsid w:val="00831035"/>
    <w:rsid w:val="008312EB"/>
    <w:rsid w:val="008314AD"/>
    <w:rsid w:val="0083190A"/>
    <w:rsid w:val="0083252E"/>
    <w:rsid w:val="00835A01"/>
    <w:rsid w:val="00836043"/>
    <w:rsid w:val="00841E1D"/>
    <w:rsid w:val="00842A39"/>
    <w:rsid w:val="0084369D"/>
    <w:rsid w:val="00843A16"/>
    <w:rsid w:val="008450FB"/>
    <w:rsid w:val="008501BC"/>
    <w:rsid w:val="00851144"/>
    <w:rsid w:val="00852521"/>
    <w:rsid w:val="00853786"/>
    <w:rsid w:val="00854031"/>
    <w:rsid w:val="008541AB"/>
    <w:rsid w:val="00855176"/>
    <w:rsid w:val="00855502"/>
    <w:rsid w:val="008559C7"/>
    <w:rsid w:val="008565EF"/>
    <w:rsid w:val="0086449E"/>
    <w:rsid w:val="00864C76"/>
    <w:rsid w:val="00865813"/>
    <w:rsid w:val="00866E72"/>
    <w:rsid w:val="00867F44"/>
    <w:rsid w:val="008723D6"/>
    <w:rsid w:val="00872E0D"/>
    <w:rsid w:val="00872EC3"/>
    <w:rsid w:val="00875530"/>
    <w:rsid w:val="0087555A"/>
    <w:rsid w:val="008766F1"/>
    <w:rsid w:val="00880D92"/>
    <w:rsid w:val="00881496"/>
    <w:rsid w:val="00881BB5"/>
    <w:rsid w:val="00887328"/>
    <w:rsid w:val="00887817"/>
    <w:rsid w:val="00890045"/>
    <w:rsid w:val="00890FA3"/>
    <w:rsid w:val="0089150F"/>
    <w:rsid w:val="00894B63"/>
    <w:rsid w:val="00896A1F"/>
    <w:rsid w:val="00896DE9"/>
    <w:rsid w:val="00897809"/>
    <w:rsid w:val="008A0A24"/>
    <w:rsid w:val="008A104D"/>
    <w:rsid w:val="008A16D1"/>
    <w:rsid w:val="008A5C53"/>
    <w:rsid w:val="008A5E3C"/>
    <w:rsid w:val="008A6CE5"/>
    <w:rsid w:val="008A7141"/>
    <w:rsid w:val="008B2352"/>
    <w:rsid w:val="008B26E7"/>
    <w:rsid w:val="008B3079"/>
    <w:rsid w:val="008B3752"/>
    <w:rsid w:val="008B4712"/>
    <w:rsid w:val="008B47D9"/>
    <w:rsid w:val="008B4B66"/>
    <w:rsid w:val="008B5858"/>
    <w:rsid w:val="008B5A6C"/>
    <w:rsid w:val="008B6C6A"/>
    <w:rsid w:val="008B7110"/>
    <w:rsid w:val="008B7A91"/>
    <w:rsid w:val="008C06A4"/>
    <w:rsid w:val="008C1704"/>
    <w:rsid w:val="008C22DC"/>
    <w:rsid w:val="008C46E7"/>
    <w:rsid w:val="008C5051"/>
    <w:rsid w:val="008C6026"/>
    <w:rsid w:val="008D0126"/>
    <w:rsid w:val="008D188D"/>
    <w:rsid w:val="008D1C88"/>
    <w:rsid w:val="008D2F2D"/>
    <w:rsid w:val="008D3B0F"/>
    <w:rsid w:val="008D3DAC"/>
    <w:rsid w:val="008D3E04"/>
    <w:rsid w:val="008D4387"/>
    <w:rsid w:val="008D4B19"/>
    <w:rsid w:val="008D4C52"/>
    <w:rsid w:val="008D728F"/>
    <w:rsid w:val="008E070E"/>
    <w:rsid w:val="008E1271"/>
    <w:rsid w:val="008E3DE5"/>
    <w:rsid w:val="008E717D"/>
    <w:rsid w:val="008F14E2"/>
    <w:rsid w:val="008F1B63"/>
    <w:rsid w:val="008F6031"/>
    <w:rsid w:val="008F6F62"/>
    <w:rsid w:val="008F7E77"/>
    <w:rsid w:val="00900029"/>
    <w:rsid w:val="00900833"/>
    <w:rsid w:val="00901E34"/>
    <w:rsid w:val="009022E6"/>
    <w:rsid w:val="00902355"/>
    <w:rsid w:val="00903436"/>
    <w:rsid w:val="009043FE"/>
    <w:rsid w:val="009044AA"/>
    <w:rsid w:val="00904815"/>
    <w:rsid w:val="009065E0"/>
    <w:rsid w:val="009072B4"/>
    <w:rsid w:val="009073D5"/>
    <w:rsid w:val="0090773B"/>
    <w:rsid w:val="00907C55"/>
    <w:rsid w:val="009103EB"/>
    <w:rsid w:val="00910961"/>
    <w:rsid w:val="00914FDD"/>
    <w:rsid w:val="00915299"/>
    <w:rsid w:val="009156D1"/>
    <w:rsid w:val="0091587C"/>
    <w:rsid w:val="009162EF"/>
    <w:rsid w:val="00916657"/>
    <w:rsid w:val="00916BD7"/>
    <w:rsid w:val="00916E95"/>
    <w:rsid w:val="00922D9D"/>
    <w:rsid w:val="00923196"/>
    <w:rsid w:val="009240D4"/>
    <w:rsid w:val="009245B4"/>
    <w:rsid w:val="0092512A"/>
    <w:rsid w:val="00925C78"/>
    <w:rsid w:val="00926855"/>
    <w:rsid w:val="00926947"/>
    <w:rsid w:val="009278FE"/>
    <w:rsid w:val="00927BBE"/>
    <w:rsid w:val="00927FEE"/>
    <w:rsid w:val="009317D5"/>
    <w:rsid w:val="009331D6"/>
    <w:rsid w:val="0093418B"/>
    <w:rsid w:val="00935CAF"/>
    <w:rsid w:val="009362E1"/>
    <w:rsid w:val="009369E3"/>
    <w:rsid w:val="009401DC"/>
    <w:rsid w:val="0094039E"/>
    <w:rsid w:val="009410C1"/>
    <w:rsid w:val="00941B78"/>
    <w:rsid w:val="00945841"/>
    <w:rsid w:val="00945A4F"/>
    <w:rsid w:val="009468F4"/>
    <w:rsid w:val="00946B02"/>
    <w:rsid w:val="009470A6"/>
    <w:rsid w:val="0095059A"/>
    <w:rsid w:val="009520EB"/>
    <w:rsid w:val="00953762"/>
    <w:rsid w:val="00953FEC"/>
    <w:rsid w:val="009567B4"/>
    <w:rsid w:val="00956831"/>
    <w:rsid w:val="00956C34"/>
    <w:rsid w:val="00957062"/>
    <w:rsid w:val="00957909"/>
    <w:rsid w:val="009579BD"/>
    <w:rsid w:val="00960246"/>
    <w:rsid w:val="009609AD"/>
    <w:rsid w:val="00963B08"/>
    <w:rsid w:val="00964DC1"/>
    <w:rsid w:val="0097008A"/>
    <w:rsid w:val="0097185D"/>
    <w:rsid w:val="00971BAA"/>
    <w:rsid w:val="00971F73"/>
    <w:rsid w:val="0097353C"/>
    <w:rsid w:val="00973BAA"/>
    <w:rsid w:val="0097471F"/>
    <w:rsid w:val="00974D2C"/>
    <w:rsid w:val="0097525B"/>
    <w:rsid w:val="00976FB9"/>
    <w:rsid w:val="00980852"/>
    <w:rsid w:val="00980BA1"/>
    <w:rsid w:val="00980F4D"/>
    <w:rsid w:val="0098168F"/>
    <w:rsid w:val="00982D0A"/>
    <w:rsid w:val="009865C2"/>
    <w:rsid w:val="0098777C"/>
    <w:rsid w:val="009919E3"/>
    <w:rsid w:val="009946A0"/>
    <w:rsid w:val="00995608"/>
    <w:rsid w:val="00997647"/>
    <w:rsid w:val="00997B9A"/>
    <w:rsid w:val="00997FFC"/>
    <w:rsid w:val="009A17B7"/>
    <w:rsid w:val="009A29AF"/>
    <w:rsid w:val="009A29C1"/>
    <w:rsid w:val="009A2E88"/>
    <w:rsid w:val="009A3549"/>
    <w:rsid w:val="009A3F2F"/>
    <w:rsid w:val="009A43C4"/>
    <w:rsid w:val="009A5852"/>
    <w:rsid w:val="009A6626"/>
    <w:rsid w:val="009A7216"/>
    <w:rsid w:val="009B03B3"/>
    <w:rsid w:val="009B09A9"/>
    <w:rsid w:val="009B0B25"/>
    <w:rsid w:val="009B0CE5"/>
    <w:rsid w:val="009B13FB"/>
    <w:rsid w:val="009B3D2E"/>
    <w:rsid w:val="009B5979"/>
    <w:rsid w:val="009B5A24"/>
    <w:rsid w:val="009B621A"/>
    <w:rsid w:val="009B6F69"/>
    <w:rsid w:val="009B7EFE"/>
    <w:rsid w:val="009C11F8"/>
    <w:rsid w:val="009C263B"/>
    <w:rsid w:val="009C285C"/>
    <w:rsid w:val="009C3343"/>
    <w:rsid w:val="009C5123"/>
    <w:rsid w:val="009C5E84"/>
    <w:rsid w:val="009C630A"/>
    <w:rsid w:val="009C6CF8"/>
    <w:rsid w:val="009D0335"/>
    <w:rsid w:val="009D0942"/>
    <w:rsid w:val="009D0C78"/>
    <w:rsid w:val="009D16E8"/>
    <w:rsid w:val="009D2639"/>
    <w:rsid w:val="009D33A8"/>
    <w:rsid w:val="009D4391"/>
    <w:rsid w:val="009D6FCA"/>
    <w:rsid w:val="009D7667"/>
    <w:rsid w:val="009D7ED7"/>
    <w:rsid w:val="009E0859"/>
    <w:rsid w:val="009E2537"/>
    <w:rsid w:val="009E27DA"/>
    <w:rsid w:val="009E2B8E"/>
    <w:rsid w:val="009E2EB4"/>
    <w:rsid w:val="009E3C66"/>
    <w:rsid w:val="009E4E18"/>
    <w:rsid w:val="009E5B38"/>
    <w:rsid w:val="009E6424"/>
    <w:rsid w:val="009E70CE"/>
    <w:rsid w:val="009E77C1"/>
    <w:rsid w:val="009E7B14"/>
    <w:rsid w:val="009F0156"/>
    <w:rsid w:val="009F1846"/>
    <w:rsid w:val="009F26AF"/>
    <w:rsid w:val="009F2EF6"/>
    <w:rsid w:val="009F4DFF"/>
    <w:rsid w:val="009F5112"/>
    <w:rsid w:val="009F516D"/>
    <w:rsid w:val="009F65F0"/>
    <w:rsid w:val="00A0045E"/>
    <w:rsid w:val="00A01930"/>
    <w:rsid w:val="00A03C9C"/>
    <w:rsid w:val="00A0486C"/>
    <w:rsid w:val="00A06F3D"/>
    <w:rsid w:val="00A070F9"/>
    <w:rsid w:val="00A13EE4"/>
    <w:rsid w:val="00A1675E"/>
    <w:rsid w:val="00A25C96"/>
    <w:rsid w:val="00A276C9"/>
    <w:rsid w:val="00A27A78"/>
    <w:rsid w:val="00A30FBC"/>
    <w:rsid w:val="00A32F86"/>
    <w:rsid w:val="00A351D9"/>
    <w:rsid w:val="00A36262"/>
    <w:rsid w:val="00A36A8A"/>
    <w:rsid w:val="00A36FD9"/>
    <w:rsid w:val="00A43363"/>
    <w:rsid w:val="00A43594"/>
    <w:rsid w:val="00A445CA"/>
    <w:rsid w:val="00A45063"/>
    <w:rsid w:val="00A45EBF"/>
    <w:rsid w:val="00A46F91"/>
    <w:rsid w:val="00A476EC"/>
    <w:rsid w:val="00A47D63"/>
    <w:rsid w:val="00A506D1"/>
    <w:rsid w:val="00A513FD"/>
    <w:rsid w:val="00A514D0"/>
    <w:rsid w:val="00A51FB8"/>
    <w:rsid w:val="00A52975"/>
    <w:rsid w:val="00A5338D"/>
    <w:rsid w:val="00A53585"/>
    <w:rsid w:val="00A53B53"/>
    <w:rsid w:val="00A54FD1"/>
    <w:rsid w:val="00A555F6"/>
    <w:rsid w:val="00A569A9"/>
    <w:rsid w:val="00A570D7"/>
    <w:rsid w:val="00A60384"/>
    <w:rsid w:val="00A62603"/>
    <w:rsid w:val="00A64C0F"/>
    <w:rsid w:val="00A730CA"/>
    <w:rsid w:val="00A757B8"/>
    <w:rsid w:val="00A758E7"/>
    <w:rsid w:val="00A75B68"/>
    <w:rsid w:val="00A763A9"/>
    <w:rsid w:val="00A7673A"/>
    <w:rsid w:val="00A76CB3"/>
    <w:rsid w:val="00A774F6"/>
    <w:rsid w:val="00A80085"/>
    <w:rsid w:val="00A823BE"/>
    <w:rsid w:val="00A83C9E"/>
    <w:rsid w:val="00A84484"/>
    <w:rsid w:val="00A85A9E"/>
    <w:rsid w:val="00A85D36"/>
    <w:rsid w:val="00A8679A"/>
    <w:rsid w:val="00A86B00"/>
    <w:rsid w:val="00A87370"/>
    <w:rsid w:val="00A873F2"/>
    <w:rsid w:val="00A87751"/>
    <w:rsid w:val="00A90237"/>
    <w:rsid w:val="00A90662"/>
    <w:rsid w:val="00A91D73"/>
    <w:rsid w:val="00A92660"/>
    <w:rsid w:val="00A9275E"/>
    <w:rsid w:val="00A93012"/>
    <w:rsid w:val="00A95814"/>
    <w:rsid w:val="00A971EF"/>
    <w:rsid w:val="00AA02E0"/>
    <w:rsid w:val="00AA031A"/>
    <w:rsid w:val="00AA257A"/>
    <w:rsid w:val="00AA338E"/>
    <w:rsid w:val="00AA339E"/>
    <w:rsid w:val="00AA4029"/>
    <w:rsid w:val="00AA5219"/>
    <w:rsid w:val="00AA6FC5"/>
    <w:rsid w:val="00AB218E"/>
    <w:rsid w:val="00AB21CA"/>
    <w:rsid w:val="00AB279E"/>
    <w:rsid w:val="00AB3E2C"/>
    <w:rsid w:val="00AB4F03"/>
    <w:rsid w:val="00AB4FE9"/>
    <w:rsid w:val="00AB5E3F"/>
    <w:rsid w:val="00AB78CB"/>
    <w:rsid w:val="00AC0725"/>
    <w:rsid w:val="00AC1277"/>
    <w:rsid w:val="00AC3235"/>
    <w:rsid w:val="00AC37DE"/>
    <w:rsid w:val="00AC4055"/>
    <w:rsid w:val="00AC52AC"/>
    <w:rsid w:val="00AC5BAE"/>
    <w:rsid w:val="00AC6158"/>
    <w:rsid w:val="00AC7D2D"/>
    <w:rsid w:val="00AD2582"/>
    <w:rsid w:val="00AD2930"/>
    <w:rsid w:val="00AD2C51"/>
    <w:rsid w:val="00AD3049"/>
    <w:rsid w:val="00AD3119"/>
    <w:rsid w:val="00AD3147"/>
    <w:rsid w:val="00AD34DD"/>
    <w:rsid w:val="00AD5374"/>
    <w:rsid w:val="00AD5751"/>
    <w:rsid w:val="00AD589F"/>
    <w:rsid w:val="00AD75A4"/>
    <w:rsid w:val="00AD7E24"/>
    <w:rsid w:val="00AE04DE"/>
    <w:rsid w:val="00AE7FC9"/>
    <w:rsid w:val="00AF16D6"/>
    <w:rsid w:val="00AF1AE0"/>
    <w:rsid w:val="00AF3622"/>
    <w:rsid w:val="00AF5954"/>
    <w:rsid w:val="00AF685D"/>
    <w:rsid w:val="00AF6D72"/>
    <w:rsid w:val="00AF78E6"/>
    <w:rsid w:val="00B03721"/>
    <w:rsid w:val="00B03B2D"/>
    <w:rsid w:val="00B04E41"/>
    <w:rsid w:val="00B06C62"/>
    <w:rsid w:val="00B074AF"/>
    <w:rsid w:val="00B07F52"/>
    <w:rsid w:val="00B10999"/>
    <w:rsid w:val="00B114AE"/>
    <w:rsid w:val="00B13E4E"/>
    <w:rsid w:val="00B13F01"/>
    <w:rsid w:val="00B1419B"/>
    <w:rsid w:val="00B14BA9"/>
    <w:rsid w:val="00B173AC"/>
    <w:rsid w:val="00B21A85"/>
    <w:rsid w:val="00B240B0"/>
    <w:rsid w:val="00B2478C"/>
    <w:rsid w:val="00B24C62"/>
    <w:rsid w:val="00B257DC"/>
    <w:rsid w:val="00B30BBE"/>
    <w:rsid w:val="00B30E49"/>
    <w:rsid w:val="00B32017"/>
    <w:rsid w:val="00B322A7"/>
    <w:rsid w:val="00B32C2E"/>
    <w:rsid w:val="00B33871"/>
    <w:rsid w:val="00B35208"/>
    <w:rsid w:val="00B35C02"/>
    <w:rsid w:val="00B36A53"/>
    <w:rsid w:val="00B400E3"/>
    <w:rsid w:val="00B4043B"/>
    <w:rsid w:val="00B405E3"/>
    <w:rsid w:val="00B41AAF"/>
    <w:rsid w:val="00B42377"/>
    <w:rsid w:val="00B4257A"/>
    <w:rsid w:val="00B42920"/>
    <w:rsid w:val="00B43891"/>
    <w:rsid w:val="00B44132"/>
    <w:rsid w:val="00B44AD9"/>
    <w:rsid w:val="00B476DC"/>
    <w:rsid w:val="00B478A4"/>
    <w:rsid w:val="00B505BD"/>
    <w:rsid w:val="00B513DE"/>
    <w:rsid w:val="00B53A08"/>
    <w:rsid w:val="00B53AB5"/>
    <w:rsid w:val="00B54F4F"/>
    <w:rsid w:val="00B55039"/>
    <w:rsid w:val="00B56E2D"/>
    <w:rsid w:val="00B60F7F"/>
    <w:rsid w:val="00B62C31"/>
    <w:rsid w:val="00B6381C"/>
    <w:rsid w:val="00B64B6A"/>
    <w:rsid w:val="00B66521"/>
    <w:rsid w:val="00B66C8B"/>
    <w:rsid w:val="00B67340"/>
    <w:rsid w:val="00B67BF0"/>
    <w:rsid w:val="00B71F20"/>
    <w:rsid w:val="00B72DB1"/>
    <w:rsid w:val="00B7389D"/>
    <w:rsid w:val="00B74751"/>
    <w:rsid w:val="00B74A63"/>
    <w:rsid w:val="00B752C0"/>
    <w:rsid w:val="00B759A2"/>
    <w:rsid w:val="00B83DEC"/>
    <w:rsid w:val="00B840DE"/>
    <w:rsid w:val="00B844FF"/>
    <w:rsid w:val="00B85B2C"/>
    <w:rsid w:val="00B870CF"/>
    <w:rsid w:val="00B905F3"/>
    <w:rsid w:val="00B90A47"/>
    <w:rsid w:val="00B910EC"/>
    <w:rsid w:val="00B91478"/>
    <w:rsid w:val="00B94707"/>
    <w:rsid w:val="00B94CBC"/>
    <w:rsid w:val="00B95BAF"/>
    <w:rsid w:val="00B9641F"/>
    <w:rsid w:val="00B96C18"/>
    <w:rsid w:val="00B97D89"/>
    <w:rsid w:val="00BA137C"/>
    <w:rsid w:val="00BA3C49"/>
    <w:rsid w:val="00BA588C"/>
    <w:rsid w:val="00BA5C0F"/>
    <w:rsid w:val="00BA5E2A"/>
    <w:rsid w:val="00BA6B96"/>
    <w:rsid w:val="00BA7F49"/>
    <w:rsid w:val="00BB294E"/>
    <w:rsid w:val="00BB3191"/>
    <w:rsid w:val="00BB3C74"/>
    <w:rsid w:val="00BB5254"/>
    <w:rsid w:val="00BB6440"/>
    <w:rsid w:val="00BC0D41"/>
    <w:rsid w:val="00BC125E"/>
    <w:rsid w:val="00BC3036"/>
    <w:rsid w:val="00BC364C"/>
    <w:rsid w:val="00BC3C9E"/>
    <w:rsid w:val="00BC62DA"/>
    <w:rsid w:val="00BC6985"/>
    <w:rsid w:val="00BD085B"/>
    <w:rsid w:val="00BD1F9B"/>
    <w:rsid w:val="00BD2BA6"/>
    <w:rsid w:val="00BD3F9F"/>
    <w:rsid w:val="00BD6332"/>
    <w:rsid w:val="00BD6A40"/>
    <w:rsid w:val="00BD7011"/>
    <w:rsid w:val="00BD79CC"/>
    <w:rsid w:val="00BE0519"/>
    <w:rsid w:val="00BE0C93"/>
    <w:rsid w:val="00BE0CB9"/>
    <w:rsid w:val="00BE23CB"/>
    <w:rsid w:val="00BE597C"/>
    <w:rsid w:val="00BE5B5E"/>
    <w:rsid w:val="00BE605E"/>
    <w:rsid w:val="00BE66F3"/>
    <w:rsid w:val="00BE66FE"/>
    <w:rsid w:val="00BE6C14"/>
    <w:rsid w:val="00BE6CA4"/>
    <w:rsid w:val="00BF1684"/>
    <w:rsid w:val="00BF2831"/>
    <w:rsid w:val="00BF42DA"/>
    <w:rsid w:val="00BF488C"/>
    <w:rsid w:val="00C0061F"/>
    <w:rsid w:val="00C01456"/>
    <w:rsid w:val="00C028F1"/>
    <w:rsid w:val="00C02DE9"/>
    <w:rsid w:val="00C04DC0"/>
    <w:rsid w:val="00C05499"/>
    <w:rsid w:val="00C07268"/>
    <w:rsid w:val="00C1001E"/>
    <w:rsid w:val="00C104F1"/>
    <w:rsid w:val="00C1282F"/>
    <w:rsid w:val="00C12844"/>
    <w:rsid w:val="00C142C2"/>
    <w:rsid w:val="00C14B84"/>
    <w:rsid w:val="00C1721B"/>
    <w:rsid w:val="00C20578"/>
    <w:rsid w:val="00C24ED8"/>
    <w:rsid w:val="00C24F72"/>
    <w:rsid w:val="00C25E27"/>
    <w:rsid w:val="00C27A84"/>
    <w:rsid w:val="00C27BF1"/>
    <w:rsid w:val="00C312F7"/>
    <w:rsid w:val="00C33991"/>
    <w:rsid w:val="00C33E75"/>
    <w:rsid w:val="00C343F6"/>
    <w:rsid w:val="00C3515B"/>
    <w:rsid w:val="00C355A1"/>
    <w:rsid w:val="00C35692"/>
    <w:rsid w:val="00C37BFB"/>
    <w:rsid w:val="00C40778"/>
    <w:rsid w:val="00C40BA5"/>
    <w:rsid w:val="00C413F1"/>
    <w:rsid w:val="00C41990"/>
    <w:rsid w:val="00C41ED7"/>
    <w:rsid w:val="00C42B4E"/>
    <w:rsid w:val="00C42C05"/>
    <w:rsid w:val="00C44CD6"/>
    <w:rsid w:val="00C45DFB"/>
    <w:rsid w:val="00C45E40"/>
    <w:rsid w:val="00C468A1"/>
    <w:rsid w:val="00C479B7"/>
    <w:rsid w:val="00C47E4E"/>
    <w:rsid w:val="00C5046B"/>
    <w:rsid w:val="00C5126B"/>
    <w:rsid w:val="00C52285"/>
    <w:rsid w:val="00C55A32"/>
    <w:rsid w:val="00C56C39"/>
    <w:rsid w:val="00C60423"/>
    <w:rsid w:val="00C623B3"/>
    <w:rsid w:val="00C63A12"/>
    <w:rsid w:val="00C67701"/>
    <w:rsid w:val="00C677E9"/>
    <w:rsid w:val="00C71E41"/>
    <w:rsid w:val="00C72211"/>
    <w:rsid w:val="00C74211"/>
    <w:rsid w:val="00C751E7"/>
    <w:rsid w:val="00C75A57"/>
    <w:rsid w:val="00C77871"/>
    <w:rsid w:val="00C80CDE"/>
    <w:rsid w:val="00C80DD9"/>
    <w:rsid w:val="00C80E4C"/>
    <w:rsid w:val="00C815FB"/>
    <w:rsid w:val="00C81BB0"/>
    <w:rsid w:val="00C8218A"/>
    <w:rsid w:val="00C827C3"/>
    <w:rsid w:val="00C82F21"/>
    <w:rsid w:val="00C8377B"/>
    <w:rsid w:val="00C85310"/>
    <w:rsid w:val="00C858D7"/>
    <w:rsid w:val="00C86384"/>
    <w:rsid w:val="00C90979"/>
    <w:rsid w:val="00C91241"/>
    <w:rsid w:val="00C91CBA"/>
    <w:rsid w:val="00C91DFC"/>
    <w:rsid w:val="00C9412C"/>
    <w:rsid w:val="00C96E2C"/>
    <w:rsid w:val="00C97786"/>
    <w:rsid w:val="00CA0DF1"/>
    <w:rsid w:val="00CA14E0"/>
    <w:rsid w:val="00CA1EDE"/>
    <w:rsid w:val="00CA2093"/>
    <w:rsid w:val="00CA4285"/>
    <w:rsid w:val="00CA481E"/>
    <w:rsid w:val="00CA596F"/>
    <w:rsid w:val="00CA5B78"/>
    <w:rsid w:val="00CA5DDD"/>
    <w:rsid w:val="00CA6D18"/>
    <w:rsid w:val="00CA7786"/>
    <w:rsid w:val="00CB167D"/>
    <w:rsid w:val="00CB1A1D"/>
    <w:rsid w:val="00CB21AF"/>
    <w:rsid w:val="00CB4735"/>
    <w:rsid w:val="00CB475C"/>
    <w:rsid w:val="00CB4F5A"/>
    <w:rsid w:val="00CB6903"/>
    <w:rsid w:val="00CB6926"/>
    <w:rsid w:val="00CC025E"/>
    <w:rsid w:val="00CC10BB"/>
    <w:rsid w:val="00CC15C7"/>
    <w:rsid w:val="00CC4726"/>
    <w:rsid w:val="00CC4C17"/>
    <w:rsid w:val="00CC782E"/>
    <w:rsid w:val="00CD08AA"/>
    <w:rsid w:val="00CD1BC0"/>
    <w:rsid w:val="00CD313D"/>
    <w:rsid w:val="00CD3207"/>
    <w:rsid w:val="00CD3E7B"/>
    <w:rsid w:val="00CD519C"/>
    <w:rsid w:val="00CD544E"/>
    <w:rsid w:val="00CD5DDE"/>
    <w:rsid w:val="00CD6F53"/>
    <w:rsid w:val="00CD7FD4"/>
    <w:rsid w:val="00CE070C"/>
    <w:rsid w:val="00CE10D0"/>
    <w:rsid w:val="00CE1B8D"/>
    <w:rsid w:val="00CE3D7F"/>
    <w:rsid w:val="00CE51ED"/>
    <w:rsid w:val="00CE54CF"/>
    <w:rsid w:val="00CE6431"/>
    <w:rsid w:val="00CE6A7A"/>
    <w:rsid w:val="00CE6AF1"/>
    <w:rsid w:val="00CF13E7"/>
    <w:rsid w:val="00CF16A0"/>
    <w:rsid w:val="00CF1FE1"/>
    <w:rsid w:val="00CF5E92"/>
    <w:rsid w:val="00CF7B19"/>
    <w:rsid w:val="00D000B8"/>
    <w:rsid w:val="00D0196B"/>
    <w:rsid w:val="00D01F16"/>
    <w:rsid w:val="00D04226"/>
    <w:rsid w:val="00D04E28"/>
    <w:rsid w:val="00D05FE1"/>
    <w:rsid w:val="00D062DD"/>
    <w:rsid w:val="00D06CEC"/>
    <w:rsid w:val="00D143FB"/>
    <w:rsid w:val="00D14E4F"/>
    <w:rsid w:val="00D15D2C"/>
    <w:rsid w:val="00D1695D"/>
    <w:rsid w:val="00D20384"/>
    <w:rsid w:val="00D203FA"/>
    <w:rsid w:val="00D20809"/>
    <w:rsid w:val="00D20818"/>
    <w:rsid w:val="00D20DDF"/>
    <w:rsid w:val="00D22006"/>
    <w:rsid w:val="00D22481"/>
    <w:rsid w:val="00D22737"/>
    <w:rsid w:val="00D23565"/>
    <w:rsid w:val="00D2489A"/>
    <w:rsid w:val="00D254BF"/>
    <w:rsid w:val="00D25A39"/>
    <w:rsid w:val="00D26497"/>
    <w:rsid w:val="00D31023"/>
    <w:rsid w:val="00D319FC"/>
    <w:rsid w:val="00D33007"/>
    <w:rsid w:val="00D37BF9"/>
    <w:rsid w:val="00D4218C"/>
    <w:rsid w:val="00D425F2"/>
    <w:rsid w:val="00D426A7"/>
    <w:rsid w:val="00D42D0A"/>
    <w:rsid w:val="00D43077"/>
    <w:rsid w:val="00D43C2F"/>
    <w:rsid w:val="00D43C6A"/>
    <w:rsid w:val="00D4402B"/>
    <w:rsid w:val="00D44821"/>
    <w:rsid w:val="00D44B2D"/>
    <w:rsid w:val="00D45C01"/>
    <w:rsid w:val="00D5030D"/>
    <w:rsid w:val="00D50771"/>
    <w:rsid w:val="00D520DF"/>
    <w:rsid w:val="00D52A49"/>
    <w:rsid w:val="00D52B91"/>
    <w:rsid w:val="00D54C8A"/>
    <w:rsid w:val="00D577AC"/>
    <w:rsid w:val="00D61FBA"/>
    <w:rsid w:val="00D623D5"/>
    <w:rsid w:val="00D633E1"/>
    <w:rsid w:val="00D63A66"/>
    <w:rsid w:val="00D63F40"/>
    <w:rsid w:val="00D64A23"/>
    <w:rsid w:val="00D650C6"/>
    <w:rsid w:val="00D6529C"/>
    <w:rsid w:val="00D659F4"/>
    <w:rsid w:val="00D65D49"/>
    <w:rsid w:val="00D66756"/>
    <w:rsid w:val="00D67971"/>
    <w:rsid w:val="00D707DB"/>
    <w:rsid w:val="00D71259"/>
    <w:rsid w:val="00D73300"/>
    <w:rsid w:val="00D73616"/>
    <w:rsid w:val="00D74A93"/>
    <w:rsid w:val="00D7532E"/>
    <w:rsid w:val="00D77C62"/>
    <w:rsid w:val="00D80A7A"/>
    <w:rsid w:val="00D82859"/>
    <w:rsid w:val="00D82F76"/>
    <w:rsid w:val="00D861C4"/>
    <w:rsid w:val="00D91D4E"/>
    <w:rsid w:val="00D925D9"/>
    <w:rsid w:val="00D926C1"/>
    <w:rsid w:val="00D93609"/>
    <w:rsid w:val="00D937C9"/>
    <w:rsid w:val="00D93FDC"/>
    <w:rsid w:val="00D94B0A"/>
    <w:rsid w:val="00D9524E"/>
    <w:rsid w:val="00D958A4"/>
    <w:rsid w:val="00D9613C"/>
    <w:rsid w:val="00D963F0"/>
    <w:rsid w:val="00DA013A"/>
    <w:rsid w:val="00DA0685"/>
    <w:rsid w:val="00DA36FC"/>
    <w:rsid w:val="00DA3CA9"/>
    <w:rsid w:val="00DA5358"/>
    <w:rsid w:val="00DA5DE2"/>
    <w:rsid w:val="00DA61B9"/>
    <w:rsid w:val="00DA6CD3"/>
    <w:rsid w:val="00DA7776"/>
    <w:rsid w:val="00DB0591"/>
    <w:rsid w:val="00DB0643"/>
    <w:rsid w:val="00DB0686"/>
    <w:rsid w:val="00DB068B"/>
    <w:rsid w:val="00DB133B"/>
    <w:rsid w:val="00DB1373"/>
    <w:rsid w:val="00DB19CE"/>
    <w:rsid w:val="00DB28BE"/>
    <w:rsid w:val="00DB30AA"/>
    <w:rsid w:val="00DB4F83"/>
    <w:rsid w:val="00DB5652"/>
    <w:rsid w:val="00DB5776"/>
    <w:rsid w:val="00DB5D9D"/>
    <w:rsid w:val="00DC1486"/>
    <w:rsid w:val="00DC30C1"/>
    <w:rsid w:val="00DC325F"/>
    <w:rsid w:val="00DC39C5"/>
    <w:rsid w:val="00DC4C6D"/>
    <w:rsid w:val="00DC59AE"/>
    <w:rsid w:val="00DC6FE7"/>
    <w:rsid w:val="00DD088C"/>
    <w:rsid w:val="00DD16C8"/>
    <w:rsid w:val="00DD1F4C"/>
    <w:rsid w:val="00DD391A"/>
    <w:rsid w:val="00DD41C9"/>
    <w:rsid w:val="00DD48B7"/>
    <w:rsid w:val="00DD4D73"/>
    <w:rsid w:val="00DD5FE0"/>
    <w:rsid w:val="00DE044D"/>
    <w:rsid w:val="00DE0601"/>
    <w:rsid w:val="00DE20BB"/>
    <w:rsid w:val="00DE4D3F"/>
    <w:rsid w:val="00DE6C15"/>
    <w:rsid w:val="00DF218B"/>
    <w:rsid w:val="00DF23D8"/>
    <w:rsid w:val="00DF264A"/>
    <w:rsid w:val="00DF539E"/>
    <w:rsid w:val="00E0066E"/>
    <w:rsid w:val="00E007DF"/>
    <w:rsid w:val="00E00B48"/>
    <w:rsid w:val="00E024C8"/>
    <w:rsid w:val="00E02D84"/>
    <w:rsid w:val="00E030D1"/>
    <w:rsid w:val="00E03E1A"/>
    <w:rsid w:val="00E0411B"/>
    <w:rsid w:val="00E04313"/>
    <w:rsid w:val="00E049F0"/>
    <w:rsid w:val="00E04D41"/>
    <w:rsid w:val="00E06CC3"/>
    <w:rsid w:val="00E110D9"/>
    <w:rsid w:val="00E1141B"/>
    <w:rsid w:val="00E11B54"/>
    <w:rsid w:val="00E14C02"/>
    <w:rsid w:val="00E15D33"/>
    <w:rsid w:val="00E15E51"/>
    <w:rsid w:val="00E17ABF"/>
    <w:rsid w:val="00E206E6"/>
    <w:rsid w:val="00E2084E"/>
    <w:rsid w:val="00E2101B"/>
    <w:rsid w:val="00E23FD2"/>
    <w:rsid w:val="00E25924"/>
    <w:rsid w:val="00E269D5"/>
    <w:rsid w:val="00E308A9"/>
    <w:rsid w:val="00E319A1"/>
    <w:rsid w:val="00E33DCE"/>
    <w:rsid w:val="00E34D0C"/>
    <w:rsid w:val="00E3625C"/>
    <w:rsid w:val="00E36EFF"/>
    <w:rsid w:val="00E36F9F"/>
    <w:rsid w:val="00E4016A"/>
    <w:rsid w:val="00E40366"/>
    <w:rsid w:val="00E419D1"/>
    <w:rsid w:val="00E43240"/>
    <w:rsid w:val="00E43664"/>
    <w:rsid w:val="00E44901"/>
    <w:rsid w:val="00E45413"/>
    <w:rsid w:val="00E460B8"/>
    <w:rsid w:val="00E4663C"/>
    <w:rsid w:val="00E505F3"/>
    <w:rsid w:val="00E50A5F"/>
    <w:rsid w:val="00E50E71"/>
    <w:rsid w:val="00E5116C"/>
    <w:rsid w:val="00E5286F"/>
    <w:rsid w:val="00E52EE1"/>
    <w:rsid w:val="00E54C15"/>
    <w:rsid w:val="00E55260"/>
    <w:rsid w:val="00E56369"/>
    <w:rsid w:val="00E600A2"/>
    <w:rsid w:val="00E61524"/>
    <w:rsid w:val="00E631F7"/>
    <w:rsid w:val="00E64B71"/>
    <w:rsid w:val="00E65665"/>
    <w:rsid w:val="00E6606E"/>
    <w:rsid w:val="00E670A6"/>
    <w:rsid w:val="00E70D75"/>
    <w:rsid w:val="00E70E59"/>
    <w:rsid w:val="00E70FF5"/>
    <w:rsid w:val="00E719E8"/>
    <w:rsid w:val="00E72377"/>
    <w:rsid w:val="00E72941"/>
    <w:rsid w:val="00E729CD"/>
    <w:rsid w:val="00E7314A"/>
    <w:rsid w:val="00E74A03"/>
    <w:rsid w:val="00E751D8"/>
    <w:rsid w:val="00E756B2"/>
    <w:rsid w:val="00E775FC"/>
    <w:rsid w:val="00E803CD"/>
    <w:rsid w:val="00E807B3"/>
    <w:rsid w:val="00E80ED5"/>
    <w:rsid w:val="00E819A3"/>
    <w:rsid w:val="00E82707"/>
    <w:rsid w:val="00E827CE"/>
    <w:rsid w:val="00E8618B"/>
    <w:rsid w:val="00E90759"/>
    <w:rsid w:val="00E91C65"/>
    <w:rsid w:val="00E91D2C"/>
    <w:rsid w:val="00E922D5"/>
    <w:rsid w:val="00E94F8C"/>
    <w:rsid w:val="00E95076"/>
    <w:rsid w:val="00E954E8"/>
    <w:rsid w:val="00E95C99"/>
    <w:rsid w:val="00E9661A"/>
    <w:rsid w:val="00E96858"/>
    <w:rsid w:val="00EA3871"/>
    <w:rsid w:val="00EA4848"/>
    <w:rsid w:val="00EA4E87"/>
    <w:rsid w:val="00EA5B5D"/>
    <w:rsid w:val="00EB1CDF"/>
    <w:rsid w:val="00EB4D9C"/>
    <w:rsid w:val="00EB4E1B"/>
    <w:rsid w:val="00EB552B"/>
    <w:rsid w:val="00EB727F"/>
    <w:rsid w:val="00EB7AA5"/>
    <w:rsid w:val="00EC03FB"/>
    <w:rsid w:val="00EC0B78"/>
    <w:rsid w:val="00EC0C82"/>
    <w:rsid w:val="00EC16CE"/>
    <w:rsid w:val="00EC17E4"/>
    <w:rsid w:val="00EC2041"/>
    <w:rsid w:val="00EC2F23"/>
    <w:rsid w:val="00EC30D5"/>
    <w:rsid w:val="00EC37A9"/>
    <w:rsid w:val="00EC421B"/>
    <w:rsid w:val="00EC4462"/>
    <w:rsid w:val="00EC4824"/>
    <w:rsid w:val="00EC6244"/>
    <w:rsid w:val="00EC724D"/>
    <w:rsid w:val="00EC77D3"/>
    <w:rsid w:val="00ED0070"/>
    <w:rsid w:val="00ED1152"/>
    <w:rsid w:val="00ED2E82"/>
    <w:rsid w:val="00ED3686"/>
    <w:rsid w:val="00ED37FB"/>
    <w:rsid w:val="00ED521C"/>
    <w:rsid w:val="00EE0592"/>
    <w:rsid w:val="00EE069E"/>
    <w:rsid w:val="00EE4BB9"/>
    <w:rsid w:val="00EE4F2F"/>
    <w:rsid w:val="00EE5164"/>
    <w:rsid w:val="00EE51B3"/>
    <w:rsid w:val="00EE6289"/>
    <w:rsid w:val="00EE6C40"/>
    <w:rsid w:val="00EE6FC5"/>
    <w:rsid w:val="00EF0F0D"/>
    <w:rsid w:val="00EF1C6B"/>
    <w:rsid w:val="00EF1CE3"/>
    <w:rsid w:val="00EF1F1C"/>
    <w:rsid w:val="00EF39DC"/>
    <w:rsid w:val="00EF5BCC"/>
    <w:rsid w:val="00EF622A"/>
    <w:rsid w:val="00EF68B1"/>
    <w:rsid w:val="00F03AFF"/>
    <w:rsid w:val="00F04618"/>
    <w:rsid w:val="00F06BE9"/>
    <w:rsid w:val="00F07CD8"/>
    <w:rsid w:val="00F115EB"/>
    <w:rsid w:val="00F11ADB"/>
    <w:rsid w:val="00F13AF0"/>
    <w:rsid w:val="00F14D5B"/>
    <w:rsid w:val="00F14F06"/>
    <w:rsid w:val="00F154A7"/>
    <w:rsid w:val="00F15DE6"/>
    <w:rsid w:val="00F16BDE"/>
    <w:rsid w:val="00F2002E"/>
    <w:rsid w:val="00F22306"/>
    <w:rsid w:val="00F23144"/>
    <w:rsid w:val="00F2479A"/>
    <w:rsid w:val="00F25BD9"/>
    <w:rsid w:val="00F2778B"/>
    <w:rsid w:val="00F30FED"/>
    <w:rsid w:val="00F31007"/>
    <w:rsid w:val="00F3216D"/>
    <w:rsid w:val="00F33C39"/>
    <w:rsid w:val="00F34842"/>
    <w:rsid w:val="00F34D39"/>
    <w:rsid w:val="00F34EF2"/>
    <w:rsid w:val="00F40195"/>
    <w:rsid w:val="00F404CA"/>
    <w:rsid w:val="00F4288C"/>
    <w:rsid w:val="00F4447A"/>
    <w:rsid w:val="00F446DE"/>
    <w:rsid w:val="00F44790"/>
    <w:rsid w:val="00F45D1F"/>
    <w:rsid w:val="00F50A98"/>
    <w:rsid w:val="00F511E0"/>
    <w:rsid w:val="00F52F32"/>
    <w:rsid w:val="00F551CD"/>
    <w:rsid w:val="00F5742F"/>
    <w:rsid w:val="00F6013D"/>
    <w:rsid w:val="00F60BB1"/>
    <w:rsid w:val="00F613BC"/>
    <w:rsid w:val="00F6213A"/>
    <w:rsid w:val="00F65ABA"/>
    <w:rsid w:val="00F6676B"/>
    <w:rsid w:val="00F706CA"/>
    <w:rsid w:val="00F70ABB"/>
    <w:rsid w:val="00F72772"/>
    <w:rsid w:val="00F727B9"/>
    <w:rsid w:val="00F72D92"/>
    <w:rsid w:val="00F7352B"/>
    <w:rsid w:val="00F76F82"/>
    <w:rsid w:val="00F80889"/>
    <w:rsid w:val="00F80C6E"/>
    <w:rsid w:val="00F82185"/>
    <w:rsid w:val="00F84865"/>
    <w:rsid w:val="00F84AA1"/>
    <w:rsid w:val="00F86474"/>
    <w:rsid w:val="00F8692C"/>
    <w:rsid w:val="00F876E2"/>
    <w:rsid w:val="00F90BBD"/>
    <w:rsid w:val="00F91470"/>
    <w:rsid w:val="00F92AC5"/>
    <w:rsid w:val="00F937BE"/>
    <w:rsid w:val="00F942DE"/>
    <w:rsid w:val="00F96849"/>
    <w:rsid w:val="00F96A80"/>
    <w:rsid w:val="00F96ADA"/>
    <w:rsid w:val="00F96AFB"/>
    <w:rsid w:val="00FA08C1"/>
    <w:rsid w:val="00FA1A5A"/>
    <w:rsid w:val="00FA2246"/>
    <w:rsid w:val="00FA3172"/>
    <w:rsid w:val="00FA3BA0"/>
    <w:rsid w:val="00FA4DD7"/>
    <w:rsid w:val="00FA5C7F"/>
    <w:rsid w:val="00FA5C98"/>
    <w:rsid w:val="00FA7098"/>
    <w:rsid w:val="00FB0B2B"/>
    <w:rsid w:val="00FB18FD"/>
    <w:rsid w:val="00FB205D"/>
    <w:rsid w:val="00FB318C"/>
    <w:rsid w:val="00FB3B46"/>
    <w:rsid w:val="00FB7414"/>
    <w:rsid w:val="00FB7AAF"/>
    <w:rsid w:val="00FC04BD"/>
    <w:rsid w:val="00FC3A79"/>
    <w:rsid w:val="00FC3BF4"/>
    <w:rsid w:val="00FC4A92"/>
    <w:rsid w:val="00FC5769"/>
    <w:rsid w:val="00FC5D3C"/>
    <w:rsid w:val="00FC7998"/>
    <w:rsid w:val="00FD217F"/>
    <w:rsid w:val="00FD3DFB"/>
    <w:rsid w:val="00FD3E48"/>
    <w:rsid w:val="00FD41BB"/>
    <w:rsid w:val="00FD4703"/>
    <w:rsid w:val="00FD4ABC"/>
    <w:rsid w:val="00FD561B"/>
    <w:rsid w:val="00FD60A7"/>
    <w:rsid w:val="00FD6DF5"/>
    <w:rsid w:val="00FE039D"/>
    <w:rsid w:val="00FE1248"/>
    <w:rsid w:val="00FE1E65"/>
    <w:rsid w:val="00FE28B5"/>
    <w:rsid w:val="00FE3230"/>
    <w:rsid w:val="00FE4FE6"/>
    <w:rsid w:val="00FE568D"/>
    <w:rsid w:val="00FE6556"/>
    <w:rsid w:val="00FE770B"/>
    <w:rsid w:val="00FE799D"/>
    <w:rsid w:val="00FE7B41"/>
    <w:rsid w:val="00FF06E8"/>
    <w:rsid w:val="00FF15DF"/>
    <w:rsid w:val="00FF15FA"/>
    <w:rsid w:val="00FF1A49"/>
    <w:rsid w:val="00FF3749"/>
    <w:rsid w:val="00FF3B13"/>
    <w:rsid w:val="00FF477F"/>
    <w:rsid w:val="00FF4E59"/>
    <w:rsid w:val="00FF536F"/>
    <w:rsid w:val="00FF5EF4"/>
    <w:rsid w:val="00FF7ACF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3AEC2B"/>
  <w15:docId w15:val="{15A39398-7DE1-4BEE-A484-104FF8AC9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61E"/>
  </w:style>
  <w:style w:type="paragraph" w:styleId="Heading1">
    <w:name w:val="heading 1"/>
    <w:basedOn w:val="Title"/>
    <w:next w:val="Normal"/>
    <w:link w:val="Heading1Char"/>
    <w:uiPriority w:val="9"/>
    <w:qFormat/>
    <w:rsid w:val="00172B1E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4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F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75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75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3D5"/>
  </w:style>
  <w:style w:type="paragraph" w:styleId="Footer">
    <w:name w:val="footer"/>
    <w:basedOn w:val="Normal"/>
    <w:link w:val="Foot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3D5"/>
  </w:style>
  <w:style w:type="paragraph" w:styleId="BalloonText">
    <w:name w:val="Balloon Text"/>
    <w:basedOn w:val="Normal"/>
    <w:link w:val="BalloonTextChar"/>
    <w:uiPriority w:val="99"/>
    <w:semiHidden/>
    <w:unhideWhenUsed/>
    <w:rsid w:val="0090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3D5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C24ED8"/>
    <w:pPr>
      <w:spacing w:after="0" w:line="240" w:lineRule="auto"/>
    </w:pPr>
    <w:rPr>
      <w:rFonts w:ascii="Tahoma" w:eastAsia="Times New Roman" w:hAnsi="Tahoma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C24ED8"/>
    <w:rPr>
      <w:rFonts w:ascii="Tahoma" w:eastAsia="Times New Roman" w:hAnsi="Tahoma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C24E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4E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4E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4E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72B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4EC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750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ption">
    <w:name w:val="caption"/>
    <w:basedOn w:val="Normal"/>
    <w:next w:val="Normal"/>
    <w:unhideWhenUsed/>
    <w:qFormat/>
    <w:rsid w:val="00C858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858D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858D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8448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14F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E301F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C40778"/>
    <w:pPr>
      <w:tabs>
        <w:tab w:val="right" w:leader="dot" w:pos="9350"/>
      </w:tabs>
      <w:spacing w:after="0"/>
      <w:ind w:left="216"/>
    </w:pPr>
  </w:style>
  <w:style w:type="paragraph" w:styleId="TableofFigures">
    <w:name w:val="table of figures"/>
    <w:basedOn w:val="Normal"/>
    <w:next w:val="Normal"/>
    <w:uiPriority w:val="99"/>
    <w:unhideWhenUsed/>
    <w:rsid w:val="00177ADF"/>
    <w:pPr>
      <w:spacing w:after="0"/>
    </w:pPr>
  </w:style>
  <w:style w:type="paragraph" w:styleId="TOC3">
    <w:name w:val="toc 3"/>
    <w:basedOn w:val="Normal"/>
    <w:next w:val="Normal"/>
    <w:autoRedefine/>
    <w:uiPriority w:val="39"/>
    <w:unhideWhenUsed/>
    <w:rsid w:val="00997FFC"/>
    <w:pPr>
      <w:spacing w:after="100"/>
      <w:ind w:left="440"/>
    </w:pPr>
  </w:style>
  <w:style w:type="character" w:styleId="SubtleEmphasis">
    <w:name w:val="Subtle Emphasis"/>
    <w:basedOn w:val="Emphasis"/>
    <w:uiPriority w:val="19"/>
    <w:qFormat/>
    <w:rsid w:val="004A526F"/>
    <w:rPr>
      <w:i/>
      <w:iCs/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6D75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D751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82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27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27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70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8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685AC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685AC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idTable1Light">
    <w:name w:val="Grid Table 1 Light"/>
    <w:basedOn w:val="TableNormal"/>
    <w:uiPriority w:val="46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2230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71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72B1E"/>
    <w:pPr>
      <w:spacing w:after="0" w:line="240" w:lineRule="auto"/>
    </w:pPr>
  </w:style>
  <w:style w:type="character" w:customStyle="1" w:styleId="textlayer--absolute">
    <w:name w:val="textlayer--absolute"/>
    <w:basedOn w:val="DefaultParagraphFont"/>
    <w:rsid w:val="007343BF"/>
  </w:style>
  <w:style w:type="character" w:styleId="UnresolvedMention">
    <w:name w:val="Unresolved Mention"/>
    <w:basedOn w:val="DefaultParagraphFont"/>
    <w:uiPriority w:val="99"/>
    <w:semiHidden/>
    <w:unhideWhenUsed/>
    <w:rsid w:val="009158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58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ghua%20Li\OneDrive\Documents\SMU%20Files\Year%201%20S2\LD2\LDD\Template%20-%20Level%20Design%20Document%20v2.8%20(RPG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9F20C-D414-44F5-A60B-3AE9A3ED7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Level Design Document v2.8 (RPG).dotx</Template>
  <TotalTime>2665</TotalTime>
  <Pages>39</Pages>
  <Words>6107</Words>
  <Characters>34816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Donghua Li</dc:creator>
  <cp:lastModifiedBy>李 东华</cp:lastModifiedBy>
  <cp:revision>1438</cp:revision>
  <cp:lastPrinted>2012-06-15T19:28:00Z</cp:lastPrinted>
  <dcterms:created xsi:type="dcterms:W3CDTF">2023-02-14T22:14:00Z</dcterms:created>
  <dcterms:modified xsi:type="dcterms:W3CDTF">2023-02-20T19:51:00Z</dcterms:modified>
</cp:coreProperties>
</file>