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507DDB" w14:textId="6CF13BDE" w:rsidR="00C24ED8" w:rsidRDefault="00904FF4" w:rsidP="00B405E3">
      <w:pPr>
        <w:jc w:val="center"/>
      </w:pPr>
      <w:r>
        <w:t>s</w:t>
      </w:r>
      <w:r w:rsidR="00C24972">
        <w:t>ds</w:t>
      </w:r>
      <w:r w:rsidR="00462DB4">
        <w:rPr>
          <w:noProof/>
        </w:rPr>
        <w:drawing>
          <wp:inline distT="0" distB="0" distL="0" distR="0" wp14:anchorId="242AB4CD" wp14:editId="423E6D6C">
            <wp:extent cx="4525790" cy="2545757"/>
            <wp:effectExtent l="0" t="0" r="8255" b="6985"/>
            <wp:docPr id="598428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63" cy="256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93AC4" w14:textId="3324E879" w:rsidR="003F33E7" w:rsidRPr="00667DEC" w:rsidRDefault="00D73EC2" w:rsidP="00DC4C6D">
      <w:pPr>
        <w:pStyle w:val="Title"/>
        <w:jc w:val="center"/>
      </w:pPr>
      <w:r w:rsidRPr="00667DEC">
        <w:t>Dying Light 2</w:t>
      </w:r>
      <w:r w:rsidR="009401DC" w:rsidRPr="00667DEC">
        <w:t xml:space="preserve">:  </w:t>
      </w:r>
      <w:r w:rsidR="00667DEC" w:rsidRPr="00667DEC">
        <w:t>Let Power In</w:t>
      </w:r>
    </w:p>
    <w:p w14:paraId="15501C84" w14:textId="01DFD058" w:rsidR="00C24ED8" w:rsidRDefault="00403477" w:rsidP="00DC4C6D">
      <w:pPr>
        <w:pStyle w:val="Subtitle"/>
        <w:jc w:val="center"/>
        <w:rPr>
          <w:i w:val="0"/>
          <w:sz w:val="20"/>
          <w:szCs w:val="20"/>
        </w:rPr>
      </w:pPr>
      <w:r w:rsidRPr="00DC4C6D">
        <w:rPr>
          <w:i w:val="0"/>
          <w:sz w:val="20"/>
          <w:szCs w:val="20"/>
        </w:rPr>
        <w:t xml:space="preserve">Version </w:t>
      </w:r>
      <w:r w:rsidR="00DE3563">
        <w:rPr>
          <w:i w:val="0"/>
          <w:sz w:val="20"/>
          <w:szCs w:val="20"/>
        </w:rPr>
        <w:t>2</w:t>
      </w:r>
      <w:r w:rsidR="00514500">
        <w:rPr>
          <w:i w:val="0"/>
          <w:sz w:val="20"/>
          <w:szCs w:val="20"/>
        </w:rPr>
        <w:t xml:space="preserve">.0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4355"/>
      </w:tblGrid>
      <w:tr w:rsidR="001417A2" w:rsidRPr="00944542" w14:paraId="5951BCE5" w14:textId="77777777" w:rsidTr="00D43C2F">
        <w:trPr>
          <w:trHeight w:val="335"/>
          <w:jc w:val="center"/>
        </w:trPr>
        <w:tc>
          <w:tcPr>
            <w:tcW w:w="3095" w:type="dxa"/>
          </w:tcPr>
          <w:p w14:paraId="3D62A6FB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Designer:</w:t>
            </w:r>
          </w:p>
        </w:tc>
        <w:tc>
          <w:tcPr>
            <w:tcW w:w="4355" w:type="dxa"/>
          </w:tcPr>
          <w:p w14:paraId="0CACB96A" w14:textId="2A8017B1" w:rsidR="001417A2" w:rsidRPr="00944542" w:rsidRDefault="00514500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Donghua Elish Li</w:t>
            </w:r>
          </w:p>
        </w:tc>
      </w:tr>
      <w:tr w:rsidR="001417A2" w:rsidRPr="00944542" w14:paraId="2D042C67" w14:textId="77777777" w:rsidTr="00D43C2F">
        <w:trPr>
          <w:trHeight w:val="335"/>
          <w:jc w:val="center"/>
        </w:trPr>
        <w:tc>
          <w:tcPr>
            <w:tcW w:w="3095" w:type="dxa"/>
          </w:tcPr>
          <w:p w14:paraId="2FC88F89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Document Date:</w:t>
            </w:r>
          </w:p>
        </w:tc>
        <w:tc>
          <w:tcPr>
            <w:tcW w:w="4355" w:type="dxa"/>
          </w:tcPr>
          <w:p w14:paraId="3C37354A" w14:textId="6444FE43" w:rsidR="001417A2" w:rsidRPr="00944542" w:rsidRDefault="00514500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1/27/2024</w:t>
            </w:r>
          </w:p>
        </w:tc>
      </w:tr>
      <w:tr w:rsidR="001417A2" w:rsidRPr="00944542" w14:paraId="3B6B7DD1" w14:textId="77777777" w:rsidTr="00D43C2F">
        <w:trPr>
          <w:trHeight w:val="321"/>
          <w:jc w:val="center"/>
        </w:trPr>
        <w:tc>
          <w:tcPr>
            <w:tcW w:w="3095" w:type="dxa"/>
          </w:tcPr>
          <w:p w14:paraId="14284110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Intended Level Delivery Date:</w:t>
            </w:r>
          </w:p>
        </w:tc>
        <w:tc>
          <w:tcPr>
            <w:tcW w:w="4355" w:type="dxa"/>
          </w:tcPr>
          <w:p w14:paraId="6754CDE3" w14:textId="2A778F6C" w:rsidR="001417A2" w:rsidRPr="00944542" w:rsidRDefault="00D46DF9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4/26/2024</w:t>
            </w:r>
          </w:p>
        </w:tc>
      </w:tr>
    </w:tbl>
    <w:p w14:paraId="25C69A89" w14:textId="77777777" w:rsidR="00403477" w:rsidRDefault="00403477"/>
    <w:p w14:paraId="4F234AEB" w14:textId="77777777" w:rsidR="00403477" w:rsidRPr="0039586E" w:rsidRDefault="00403477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39586E">
        <w:rPr>
          <w:rFonts w:asciiTheme="majorHAnsi" w:hAnsiTheme="majorHAnsi"/>
          <w:b/>
          <w:color w:val="365F91" w:themeColor="accent1" w:themeShade="BF"/>
          <w:sz w:val="28"/>
          <w:szCs w:val="28"/>
        </w:rPr>
        <w:t>Document Revisions Table</w:t>
      </w:r>
    </w:p>
    <w:tbl>
      <w:tblPr>
        <w:tblW w:w="9333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74"/>
        <w:gridCol w:w="4943"/>
        <w:gridCol w:w="1892"/>
        <w:gridCol w:w="1424"/>
      </w:tblGrid>
      <w:tr w:rsidR="00C24ED8" w:rsidRPr="008F0874" w14:paraId="3428B249" w14:textId="77777777" w:rsidTr="00B405E3">
        <w:trPr>
          <w:trHeight w:val="555"/>
          <w:jc w:val="center"/>
        </w:trPr>
        <w:tc>
          <w:tcPr>
            <w:tcW w:w="1074" w:type="dxa"/>
            <w:shd w:val="clear" w:color="auto" w:fill="A6A6A6" w:themeFill="background1" w:themeFillShade="A6"/>
            <w:vAlign w:val="center"/>
          </w:tcPr>
          <w:p w14:paraId="17FDE859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4943" w:type="dxa"/>
            <w:shd w:val="clear" w:color="auto" w:fill="A6A6A6" w:themeFill="background1" w:themeFillShade="A6"/>
            <w:vAlign w:val="center"/>
          </w:tcPr>
          <w:p w14:paraId="02C7630C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1892" w:type="dxa"/>
            <w:shd w:val="clear" w:color="auto" w:fill="A6A6A6" w:themeFill="background1" w:themeFillShade="A6"/>
            <w:vAlign w:val="center"/>
          </w:tcPr>
          <w:p w14:paraId="362F6621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Requestor</w:t>
            </w:r>
          </w:p>
        </w:tc>
        <w:tc>
          <w:tcPr>
            <w:tcW w:w="1424" w:type="dxa"/>
            <w:shd w:val="clear" w:color="auto" w:fill="A6A6A6" w:themeFill="background1" w:themeFillShade="A6"/>
            <w:vAlign w:val="center"/>
          </w:tcPr>
          <w:p w14:paraId="536DBE41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</w:tr>
      <w:tr w:rsidR="00C24ED8" w:rsidRPr="002F6EB0" w14:paraId="127B9164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184C58DD" w14:textId="77777777" w:rsidR="00C24ED8" w:rsidRPr="002F6EB0" w:rsidRDefault="00960246" w:rsidP="00960246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1</w:t>
            </w:r>
            <w:r w:rsidR="00C24ED8" w:rsidRPr="002F6EB0">
              <w:rPr>
                <w:rFonts w:asciiTheme="minorHAnsi" w:hAnsiTheme="minorHAnsi" w:cs="Arial"/>
                <w:bCs/>
                <w:sz w:val="20"/>
                <w:szCs w:val="20"/>
              </w:rPr>
              <w:t>.</w:t>
            </w: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0</w:t>
            </w:r>
          </w:p>
        </w:tc>
        <w:tc>
          <w:tcPr>
            <w:tcW w:w="4943" w:type="dxa"/>
            <w:vAlign w:val="center"/>
          </w:tcPr>
          <w:p w14:paraId="43F9CE8E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Initial Document</w:t>
            </w:r>
          </w:p>
        </w:tc>
        <w:tc>
          <w:tcPr>
            <w:tcW w:w="1892" w:type="dxa"/>
            <w:vAlign w:val="center"/>
          </w:tcPr>
          <w:p w14:paraId="6176073C" w14:textId="2938C1DE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 w:rsidR="00D46DF9">
              <w:rPr>
                <w:rFonts w:asciiTheme="minorHAnsi" w:hAnsiTheme="minorHAnsi" w:cs="Arial"/>
                <w:sz w:val="20"/>
                <w:szCs w:val="20"/>
              </w:rPr>
              <w:t>. Clark</w:t>
            </w:r>
          </w:p>
        </w:tc>
        <w:tc>
          <w:tcPr>
            <w:tcW w:w="1424" w:type="dxa"/>
            <w:vAlign w:val="center"/>
          </w:tcPr>
          <w:p w14:paraId="080066FC" w14:textId="35543961" w:rsidR="00C24ED8" w:rsidRPr="002F6EB0" w:rsidRDefault="00AC1AA6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1/30/2024</w:t>
            </w:r>
          </w:p>
        </w:tc>
      </w:tr>
      <w:tr w:rsidR="00C24ED8" w:rsidRPr="002F6EB0" w14:paraId="496682FE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29855384" w14:textId="6AAA34C3" w:rsidR="00C24ED8" w:rsidRPr="002F6EB0" w:rsidRDefault="00DE3563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2.0</w:t>
            </w:r>
          </w:p>
        </w:tc>
        <w:tc>
          <w:tcPr>
            <w:tcW w:w="4943" w:type="dxa"/>
            <w:shd w:val="clear" w:color="auto" w:fill="C0C0C0"/>
            <w:vAlign w:val="center"/>
          </w:tcPr>
          <w:p w14:paraId="7AE1AC8A" w14:textId="79171801" w:rsidR="00C24ED8" w:rsidRPr="002F6EB0" w:rsidRDefault="005D637D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2.0 Document</w:t>
            </w:r>
          </w:p>
        </w:tc>
        <w:tc>
          <w:tcPr>
            <w:tcW w:w="1892" w:type="dxa"/>
            <w:shd w:val="clear" w:color="auto" w:fill="C0C0C0"/>
            <w:vAlign w:val="center"/>
          </w:tcPr>
          <w:p w14:paraId="3EA5362D" w14:textId="120DEB1D" w:rsidR="00C24ED8" w:rsidRPr="002F6EB0" w:rsidRDefault="00982786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>
              <w:rPr>
                <w:rFonts w:asciiTheme="minorHAnsi" w:hAnsiTheme="minorHAnsi" w:cs="Arial"/>
                <w:sz w:val="20"/>
                <w:szCs w:val="20"/>
              </w:rPr>
              <w:t>. Clark</w:t>
            </w:r>
          </w:p>
        </w:tc>
        <w:tc>
          <w:tcPr>
            <w:tcW w:w="1424" w:type="dxa"/>
            <w:shd w:val="clear" w:color="auto" w:fill="C0C0C0"/>
            <w:vAlign w:val="center"/>
          </w:tcPr>
          <w:p w14:paraId="631C228E" w14:textId="3778599F" w:rsidR="00C24ED8" w:rsidRPr="002F6EB0" w:rsidRDefault="00154BFD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5/7/2024</w:t>
            </w:r>
          </w:p>
        </w:tc>
      </w:tr>
      <w:tr w:rsidR="00C24ED8" w:rsidRPr="002F6EB0" w14:paraId="11DB7E66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7CBC2934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5985B56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798D715B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4242A5B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10BA5ED4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2C8CD5A3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31ECAC1A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C0C0C0"/>
            <w:vAlign w:val="center"/>
          </w:tcPr>
          <w:p w14:paraId="5F932BC6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2C032BF7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44259E2F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58D4920D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6DF3EEE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422159F4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1484C27B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72323F12" w14:textId="77777777" w:rsidR="00403477" w:rsidRDefault="00403477">
      <w:r>
        <w:br w:type="page"/>
      </w:r>
    </w:p>
    <w:bookmarkStart w:id="0" w:name="_Toc165308375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83656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0CAA991E" w14:textId="77777777" w:rsidR="007504EC" w:rsidRPr="002F6EB0" w:rsidRDefault="007504EC" w:rsidP="002F6EB0">
          <w:pPr>
            <w:pStyle w:val="Heading1"/>
            <w:rPr>
              <w:rStyle w:val="Heading1Char"/>
            </w:rPr>
          </w:pPr>
          <w:r w:rsidRPr="002F6EB0">
            <w:rPr>
              <w:rStyle w:val="Heading1Char"/>
            </w:rPr>
            <w:t>Table of Contents</w:t>
          </w:r>
          <w:bookmarkEnd w:id="0"/>
        </w:p>
        <w:p w14:paraId="769619DE" w14:textId="52F1D05E" w:rsidR="00B568AB" w:rsidRDefault="00226444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r>
            <w:fldChar w:fldCharType="begin"/>
          </w:r>
          <w:r w:rsidR="007504EC">
            <w:instrText xml:space="preserve"> TOC \o "1-3" \h \z \u </w:instrText>
          </w:r>
          <w:r>
            <w:fldChar w:fldCharType="separate"/>
          </w:r>
          <w:hyperlink w:anchor="_Toc165308375" w:history="1">
            <w:r w:rsidR="00B568AB" w:rsidRPr="00581EEF">
              <w:rPr>
                <w:rStyle w:val="Hyperlink"/>
                <w:noProof/>
              </w:rPr>
              <w:t>Table of Contents</w:t>
            </w:r>
            <w:r w:rsidR="00B568AB">
              <w:rPr>
                <w:noProof/>
                <w:webHidden/>
              </w:rPr>
              <w:tab/>
            </w:r>
            <w:r w:rsidR="00B568AB">
              <w:rPr>
                <w:noProof/>
                <w:webHidden/>
              </w:rPr>
              <w:fldChar w:fldCharType="begin"/>
            </w:r>
            <w:r w:rsidR="00B568AB">
              <w:rPr>
                <w:noProof/>
                <w:webHidden/>
              </w:rPr>
              <w:instrText xml:space="preserve"> PAGEREF _Toc165308375 \h </w:instrText>
            </w:r>
            <w:r w:rsidR="00B568AB">
              <w:rPr>
                <w:noProof/>
                <w:webHidden/>
              </w:rPr>
            </w:r>
            <w:r w:rsidR="00B568AB">
              <w:rPr>
                <w:noProof/>
                <w:webHidden/>
              </w:rPr>
              <w:fldChar w:fldCharType="separate"/>
            </w:r>
            <w:r w:rsidR="00B568AB">
              <w:rPr>
                <w:noProof/>
                <w:webHidden/>
              </w:rPr>
              <w:t>2</w:t>
            </w:r>
            <w:r w:rsidR="00B568AB">
              <w:rPr>
                <w:noProof/>
                <w:webHidden/>
              </w:rPr>
              <w:fldChar w:fldCharType="end"/>
            </w:r>
          </w:hyperlink>
        </w:p>
        <w:p w14:paraId="776B519B" w14:textId="6EC89373" w:rsidR="00B568AB" w:rsidRDefault="00B568AB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65308376" w:history="1">
            <w:r w:rsidRPr="00581EEF">
              <w:rPr>
                <w:rStyle w:val="Hyperlink"/>
                <w:noProof/>
              </w:rPr>
              <w:t>Table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6A02A" w14:textId="00F9FD60" w:rsidR="00B568AB" w:rsidRDefault="00B568AB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65308377" w:history="1">
            <w:r w:rsidRPr="00581EEF">
              <w:rPr>
                <w:rStyle w:val="Hyperlink"/>
                <w:noProof/>
              </w:rPr>
              <w:t>Level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B6B03" w14:textId="7C6C77CF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78" w:history="1">
            <w:r w:rsidRPr="00581EEF">
              <w:rPr>
                <w:rStyle w:val="Hyperlink"/>
                <w:noProof/>
              </w:rPr>
              <w:t>Quick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52064" w14:textId="70CC9825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79" w:history="1">
            <w:r w:rsidRPr="00581EEF">
              <w:rPr>
                <w:rStyle w:val="Hyperlink"/>
                <w:noProof/>
              </w:rPr>
              <w:t>Level Feature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86F0E" w14:textId="2B9ACEB8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80" w:history="1">
            <w:r w:rsidRPr="00581EEF">
              <w:rPr>
                <w:rStyle w:val="Hyperlink"/>
                <w:noProof/>
              </w:rPr>
              <w:t>Development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90D95" w14:textId="6898B3DB" w:rsidR="00B568AB" w:rsidRDefault="00B568AB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65308381" w:history="1">
            <w:r w:rsidRPr="00581EEF">
              <w:rPr>
                <w:rStyle w:val="Hyperlink"/>
                <w:noProof/>
              </w:rPr>
              <w:t>Level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AC806" w14:textId="2AE29A53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82" w:history="1">
            <w:r w:rsidRPr="00581EEF">
              <w:rPr>
                <w:rStyle w:val="Hyperlink"/>
                <w:noProof/>
              </w:rPr>
              <w:t>Level  Map(s)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86AAE" w14:textId="14BEAB0C" w:rsidR="00B568AB" w:rsidRDefault="00B568AB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65308383" w:history="1">
            <w:r w:rsidRPr="00581EEF">
              <w:rPr>
                <w:rStyle w:val="Hyperlink"/>
                <w:noProof/>
              </w:rPr>
              <w:t>Overview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164EF" w14:textId="3159F0AD" w:rsidR="00B568AB" w:rsidRDefault="00B568AB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65308384" w:history="1">
            <w:r w:rsidRPr="00581EEF">
              <w:rPr>
                <w:rStyle w:val="Hyperlink"/>
                <w:noProof/>
              </w:rPr>
              <w:t>Detail Maps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A08DB" w14:textId="055BF65D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85" w:history="1">
            <w:r w:rsidRPr="00581EEF">
              <w:rPr>
                <w:rStyle w:val="Hyperlink"/>
                <w:noProof/>
              </w:rPr>
              <w:t>Gameplay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27FD8" w14:textId="73C0D2EB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86" w:history="1">
            <w:r w:rsidRPr="00581EEF">
              <w:rPr>
                <w:rStyle w:val="Hyperlink"/>
                <w:noProof/>
              </w:rPr>
              <w:t>Skill Progression 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F437C" w14:textId="0347026C" w:rsidR="00B568AB" w:rsidRDefault="00B568AB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65308387" w:history="1">
            <w:r w:rsidRPr="00581EEF">
              <w:rPr>
                <w:rStyle w:val="Hyperlink"/>
                <w:noProof/>
              </w:rPr>
              <w:t>Appendix A: Aesthetic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CA07F" w14:textId="52940A6F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88" w:history="1">
            <w:r w:rsidRPr="00581EEF">
              <w:rPr>
                <w:rStyle w:val="Hyperlink"/>
                <w:noProof/>
              </w:rPr>
              <w:t>Landscape Overall Theme: Tranquil Valley with a central lake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607AD" w14:textId="648A0851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89" w:history="1">
            <w:r w:rsidRPr="00581EEF">
              <w:rPr>
                <w:rStyle w:val="Hyperlink"/>
                <w:noProof/>
              </w:rPr>
              <w:t>POI Theme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11BAB" w14:textId="1BD5CC79" w:rsidR="00B568AB" w:rsidRDefault="00B568AB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65308390" w:history="1">
            <w:r w:rsidRPr="00581EEF">
              <w:rPr>
                <w:rStyle w:val="Hyperlink"/>
                <w:noProof/>
              </w:rPr>
              <w:t>Appendix B: Characters/Dialog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F1BDA" w14:textId="4EED6ACE" w:rsidR="00B568AB" w:rsidRDefault="00B568AB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65308391" w:history="1">
            <w:r w:rsidRPr="00581EEF">
              <w:rPr>
                <w:rStyle w:val="Hyperlink"/>
                <w:noProof/>
              </w:rPr>
              <w:t>Character 1: Hakon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C64E6" w14:textId="2D3A3276" w:rsidR="00B568AB" w:rsidRDefault="00B568AB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65308392" w:history="1">
            <w:r w:rsidRPr="00581EEF">
              <w:rPr>
                <w:rStyle w:val="Hyperlink"/>
                <w:noProof/>
              </w:rPr>
              <w:t>Appendix C:  Key Asset Needs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771D8" w14:textId="5386DEAC" w:rsidR="00B568AB" w:rsidRDefault="00B568AB">
          <w:pPr>
            <w:pStyle w:val="TOC1"/>
            <w:rPr>
              <w:noProof/>
              <w:kern w:val="2"/>
              <w:lang w:eastAsia="zh-CN"/>
              <w14:ligatures w14:val="standardContextual"/>
            </w:rPr>
          </w:pPr>
          <w:hyperlink w:anchor="_Toc165308393" w:history="1">
            <w:r w:rsidRPr="00581EEF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_Toc165308393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D984D" w14:textId="2BC73E58" w:rsidR="00177ADF" w:rsidRPr="00C40778" w:rsidRDefault="00226444" w:rsidP="009044AA">
          <w:pPr>
            <w:spacing w:after="0"/>
            <w:rPr>
              <w:rStyle w:val="Emphasis"/>
              <w:i w:val="0"/>
              <w:iCs w:val="0"/>
            </w:rPr>
          </w:pPr>
          <w:r>
            <w:fldChar w:fldCharType="end"/>
          </w:r>
        </w:p>
      </w:sdtContent>
    </w:sdt>
    <w:p w14:paraId="4FA865CA" w14:textId="77777777" w:rsidR="00177ADF" w:rsidRPr="00767377" w:rsidRDefault="00177ADF" w:rsidP="00767377">
      <w:pPr>
        <w:pStyle w:val="Heading1"/>
        <w:rPr>
          <w:rStyle w:val="Emphasis"/>
          <w:i w:val="0"/>
          <w:iCs w:val="0"/>
        </w:rPr>
      </w:pPr>
      <w:bookmarkStart w:id="1" w:name="_Toc165308376"/>
      <w:r>
        <w:t>Table of Figures</w:t>
      </w:r>
      <w:bookmarkEnd w:id="1"/>
    </w:p>
    <w:p w14:paraId="67A7CDDF" w14:textId="5D48B4BA" w:rsidR="00B568AB" w:rsidRDefault="00226444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r>
        <w:rPr>
          <w:rStyle w:val="Emphasis"/>
        </w:rPr>
        <w:fldChar w:fldCharType="begin"/>
      </w:r>
      <w:r w:rsidR="00177ADF">
        <w:rPr>
          <w:rStyle w:val="Emphasis"/>
        </w:rPr>
        <w:instrText xml:space="preserve"> TOC \h \z \c "Figure" </w:instrText>
      </w:r>
      <w:r>
        <w:rPr>
          <w:rStyle w:val="Emphasis"/>
        </w:rPr>
        <w:fldChar w:fldCharType="separate"/>
      </w:r>
      <w:hyperlink w:anchor="_Toc165308369" w:history="1">
        <w:r w:rsidR="00B568AB" w:rsidRPr="00357230">
          <w:rPr>
            <w:rStyle w:val="Hyperlink"/>
            <w:noProof/>
          </w:rPr>
          <w:t>Figure 1:  Overview Map [16]</w:t>
        </w:r>
        <w:r w:rsidR="00B568AB">
          <w:rPr>
            <w:noProof/>
            <w:webHidden/>
          </w:rPr>
          <w:tab/>
        </w:r>
        <w:r w:rsidR="00B568AB">
          <w:rPr>
            <w:noProof/>
            <w:webHidden/>
          </w:rPr>
          <w:fldChar w:fldCharType="begin"/>
        </w:r>
        <w:r w:rsidR="00B568AB">
          <w:rPr>
            <w:noProof/>
            <w:webHidden/>
          </w:rPr>
          <w:instrText xml:space="preserve"> PAGEREF _Toc165308369 \h </w:instrText>
        </w:r>
        <w:r w:rsidR="00B568AB">
          <w:rPr>
            <w:noProof/>
            <w:webHidden/>
          </w:rPr>
        </w:r>
        <w:r w:rsidR="00B568AB">
          <w:rPr>
            <w:noProof/>
            <w:webHidden/>
          </w:rPr>
          <w:fldChar w:fldCharType="separate"/>
        </w:r>
        <w:r w:rsidR="00B568AB">
          <w:rPr>
            <w:noProof/>
            <w:webHidden/>
          </w:rPr>
          <w:t>5</w:t>
        </w:r>
        <w:r w:rsidR="00B568AB">
          <w:rPr>
            <w:noProof/>
            <w:webHidden/>
          </w:rPr>
          <w:fldChar w:fldCharType="end"/>
        </w:r>
      </w:hyperlink>
    </w:p>
    <w:p w14:paraId="2B91D1EF" w14:textId="2C9A878E" w:rsidR="00B568AB" w:rsidRDefault="00B568AB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65308370" w:history="1">
        <w:r w:rsidRPr="00357230">
          <w:rPr>
            <w:rStyle w:val="Hyperlink"/>
            <w:noProof/>
          </w:rPr>
          <w:t>Figure 2 Detail Map of Open World [16]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_Toc165308370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42F8336" w14:textId="5F4CD991" w:rsidR="00B568AB" w:rsidRDefault="00B568AB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65308371" w:history="1">
        <w:r w:rsidRPr="00357230">
          <w:rPr>
            <w:rStyle w:val="Hyperlink"/>
            <w:noProof/>
          </w:rPr>
          <w:t>Figure 3 Detail Map of Buildings and Objective Areas [16]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_Toc165308371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C969BB" w14:textId="40BC971B" w:rsidR="00B568AB" w:rsidRDefault="00B568AB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65308372" w:history="1">
        <w:r w:rsidRPr="00357230">
          <w:rPr>
            <w:rStyle w:val="Hyperlink"/>
            <w:noProof/>
          </w:rPr>
          <w:t>Figure 4 S</w:t>
        </w:r>
        <w:r w:rsidRPr="00357230">
          <w:rPr>
            <w:rStyle w:val="Hyperlink"/>
            <w:noProof/>
            <w:lang w:eastAsia="zh-CN"/>
          </w:rPr>
          <w:t>k</w:t>
        </w:r>
        <w:r w:rsidRPr="00357230">
          <w:rPr>
            <w:rStyle w:val="Hyperlink"/>
            <w:noProof/>
          </w:rPr>
          <w:t>ill Progression Chart [17]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_Toc165308372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2EA3733" w14:textId="7FFE9C0D" w:rsidR="00B568AB" w:rsidRDefault="00B568AB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65308373" w:history="1">
        <w:r w:rsidRPr="00357230">
          <w:rPr>
            <w:rStyle w:val="Hyperlink"/>
            <w:noProof/>
          </w:rPr>
          <w:t>Figure 5 Contact Sheet of Exterior Landscape Aesthetic Theme [15]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_Toc165308373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547A90" w14:textId="37382ADC" w:rsidR="00B568AB" w:rsidRDefault="00B568AB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65308374" w:history="1">
        <w:r w:rsidRPr="00357230">
          <w:rPr>
            <w:rStyle w:val="Hyperlink"/>
            <w:noProof/>
          </w:rPr>
          <w:t>Figure 6 Contact Sheet of Exterior POI Spots Aesthetic Theme [15]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_Toc165308374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0D85D91" w14:textId="69EEDAC0" w:rsidR="00177ADF" w:rsidRPr="00EC2762" w:rsidRDefault="00226444" w:rsidP="002F6EB0">
      <w:pPr>
        <w:spacing w:after="60"/>
        <w:rPr>
          <w:rStyle w:val="Emphasis"/>
        </w:rPr>
      </w:pPr>
      <w:r>
        <w:rPr>
          <w:rStyle w:val="Emphasis"/>
        </w:rPr>
        <w:fldChar w:fldCharType="end"/>
      </w:r>
    </w:p>
    <w:p w14:paraId="278A48B0" w14:textId="77777777" w:rsidR="00403477" w:rsidRDefault="00403477"/>
    <w:p w14:paraId="7F134693" w14:textId="77777777" w:rsidR="00177ADF" w:rsidRDefault="00177A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1876FEA" w14:textId="77777777" w:rsidR="009B3D2E" w:rsidRDefault="009B3D2E" w:rsidP="009B3D2E">
      <w:pPr>
        <w:pStyle w:val="Title"/>
      </w:pPr>
      <w:r>
        <w:lastRenderedPageBreak/>
        <w:t xml:space="preserve">Level </w:t>
      </w:r>
      <w:r w:rsidR="00211F9E">
        <w:t>Design Document</w:t>
      </w:r>
    </w:p>
    <w:p w14:paraId="63DD16E2" w14:textId="77777777" w:rsidR="00211F9E" w:rsidRDefault="00211F9E" w:rsidP="007504EC">
      <w:pPr>
        <w:pStyle w:val="Heading1"/>
      </w:pPr>
      <w:bookmarkStart w:id="2" w:name="_Toc165308377"/>
      <w:r>
        <w:t xml:space="preserve">Level </w:t>
      </w:r>
      <w:r w:rsidR="0047667E">
        <w:t>Summary</w:t>
      </w:r>
      <w:bookmarkEnd w:id="2"/>
    </w:p>
    <w:p w14:paraId="33C3C2C1" w14:textId="77777777" w:rsidR="00403477" w:rsidRDefault="008079F8" w:rsidP="00211F9E">
      <w:pPr>
        <w:pStyle w:val="Heading2"/>
      </w:pPr>
      <w:bookmarkStart w:id="3" w:name="_Toc165308378"/>
      <w:r>
        <w:t>Quick Summary</w:t>
      </w:r>
      <w:bookmarkEnd w:id="3"/>
    </w:p>
    <w:p w14:paraId="78133A1B" w14:textId="5D1B33DF" w:rsidR="00F22306" w:rsidRPr="00F22306" w:rsidRDefault="007B1585" w:rsidP="00F22306">
      <w:pPr>
        <w:rPr>
          <w:lang w:eastAsia="zh-CN"/>
        </w:rPr>
      </w:pPr>
      <w:r>
        <w:rPr>
          <w:rStyle w:val="Emphasis"/>
        </w:rPr>
        <w:t>Let Power In</w:t>
      </w:r>
      <w:r>
        <w:t> is a single-player level in Dying Light 2. It contains a side quest where the player, Aiden, is tasked by Hakon to help power up all electric towers in a valley to replenish electricity. It is an open-world level where the player can decide the order of visiting an electric power. The gameplay style in the level focuses on parkour and melee combat</w:t>
      </w:r>
      <w:r w:rsidR="00AC50E0">
        <w:rPr>
          <w:lang w:eastAsia="zh-CN"/>
        </w:rPr>
        <w:t>.</w:t>
      </w:r>
    </w:p>
    <w:p w14:paraId="14A90F67" w14:textId="77777777" w:rsidR="00D04EB3" w:rsidRDefault="007070DB" w:rsidP="00D04EB3">
      <w:pPr>
        <w:pStyle w:val="Heading2"/>
      </w:pPr>
      <w:bookmarkStart w:id="4" w:name="_Toc165308379"/>
      <w:r>
        <w:t xml:space="preserve">Level </w:t>
      </w:r>
      <w:r w:rsidR="00D04EB3">
        <w:t>Feature Overview</w:t>
      </w:r>
      <w:bookmarkEnd w:id="4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341"/>
        <w:gridCol w:w="2463"/>
        <w:gridCol w:w="5546"/>
      </w:tblGrid>
      <w:tr w:rsidR="00D04EB3" w14:paraId="06D4F732" w14:textId="77777777" w:rsidTr="00707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4C0A3FB" w14:textId="77777777" w:rsidR="00D04EB3" w:rsidRPr="00D04EB3" w:rsidRDefault="00D04EB3" w:rsidP="00D04EB3">
            <w:pPr>
              <w:jc w:val="center"/>
            </w:pPr>
            <w:r>
              <w:t>Category</w:t>
            </w:r>
          </w:p>
        </w:tc>
        <w:tc>
          <w:tcPr>
            <w:tcW w:w="2463" w:type="dxa"/>
          </w:tcPr>
          <w:p w14:paraId="5D5FAB8C" w14:textId="77777777" w:rsidR="00D04EB3" w:rsidRPr="00D04EB3" w:rsidRDefault="00D04EB3" w:rsidP="00D04E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Sub-Category</w:t>
            </w:r>
          </w:p>
        </w:tc>
        <w:tc>
          <w:tcPr>
            <w:tcW w:w="5546" w:type="dxa"/>
          </w:tcPr>
          <w:p w14:paraId="3A45121F" w14:textId="77777777" w:rsidR="00D04EB3" w:rsidRPr="00D04EB3" w:rsidRDefault="00D04EB3" w:rsidP="00D04EB3">
            <w:pPr>
              <w:pStyle w:val="ListParagraph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Feature List</w:t>
            </w:r>
          </w:p>
        </w:tc>
      </w:tr>
      <w:tr w:rsidR="00D04EB3" w14:paraId="5B0121BC" w14:textId="77777777" w:rsidTr="0070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31BFB07" w14:textId="77777777" w:rsidR="00D04EB3" w:rsidRPr="00D04EB3" w:rsidRDefault="00D04EB3" w:rsidP="00D04EB3">
            <w:pPr>
              <w:rPr>
                <w:b w:val="0"/>
              </w:rPr>
            </w:pPr>
            <w:r>
              <w:rPr>
                <w:b w:val="0"/>
              </w:rPr>
              <w:t>Player</w:t>
            </w:r>
          </w:p>
        </w:tc>
        <w:tc>
          <w:tcPr>
            <w:tcW w:w="2463" w:type="dxa"/>
          </w:tcPr>
          <w:p w14:paraId="537A086B" w14:textId="77777777" w:rsidR="00D04EB3" w:rsidRPr="00D04EB3" w:rsidRDefault="00D04EB3" w:rsidP="00D04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Player Weapons</w:t>
            </w:r>
          </w:p>
        </w:tc>
        <w:tc>
          <w:tcPr>
            <w:tcW w:w="5546" w:type="dxa"/>
          </w:tcPr>
          <w:p w14:paraId="21670252" w14:textId="77777777" w:rsidR="00D04EB3" w:rsidRDefault="00383E0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Bat</w:t>
            </w:r>
          </w:p>
          <w:p w14:paraId="7ADB334F" w14:textId="77777777" w:rsidR="00383E06" w:rsidRDefault="003C537E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Machete</w:t>
            </w:r>
          </w:p>
          <w:p w14:paraId="0BA1D8A6" w14:textId="1A736DE1" w:rsidR="007B4073" w:rsidRDefault="003C537E" w:rsidP="00F632C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Axe</w:t>
            </w:r>
          </w:p>
        </w:tc>
      </w:tr>
      <w:tr w:rsidR="00D04EB3" w14:paraId="0B02E42C" w14:textId="77777777" w:rsidTr="0070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5578036F" w14:textId="77777777" w:rsidR="00D04EB3" w:rsidRPr="00D04EB3" w:rsidRDefault="00D04EB3" w:rsidP="00D04EB3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7828A6DE" w14:textId="77777777" w:rsidR="00D04EB3" w:rsidRPr="00D04EB3" w:rsidRDefault="00D04EB3" w:rsidP="00D04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Player Skills</w:t>
            </w:r>
            <w:r>
              <w:t>/Abilities</w:t>
            </w:r>
          </w:p>
        </w:tc>
        <w:tc>
          <w:tcPr>
            <w:tcW w:w="5546" w:type="dxa"/>
          </w:tcPr>
          <w:p w14:paraId="08916D54" w14:textId="4F58E20A" w:rsidR="00B601DE" w:rsidRDefault="00B601DE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Climb, Jump</w:t>
            </w:r>
          </w:p>
          <w:p w14:paraId="0989E1B2" w14:textId="3E98D789" w:rsidR="004511F2" w:rsidRDefault="00AE308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Slung on </w:t>
            </w:r>
            <w:r w:rsidR="004511F2">
              <w:t>monkey bar</w:t>
            </w:r>
          </w:p>
          <w:p w14:paraId="620A5A53" w14:textId="22B758B6" w:rsidR="001930C9" w:rsidRDefault="001930C9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Slung on </w:t>
            </w:r>
            <w:r w:rsidR="0008490F">
              <w:t xml:space="preserve">a </w:t>
            </w:r>
            <w:r>
              <w:t>hanging roll</w:t>
            </w:r>
          </w:p>
          <w:p w14:paraId="4A9681EB" w14:textId="0D041FA1" w:rsidR="0065576A" w:rsidRDefault="00AE308C" w:rsidP="0030181E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Melee combat</w:t>
            </w:r>
          </w:p>
        </w:tc>
      </w:tr>
      <w:tr w:rsidR="00D04EB3" w14:paraId="451FC757" w14:textId="77777777" w:rsidTr="0070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08F8309F" w14:textId="77777777" w:rsidR="00D04EB3" w:rsidRDefault="00D04EB3" w:rsidP="00D04EB3">
            <w:pPr>
              <w:rPr>
                <w:b w:val="0"/>
              </w:rPr>
            </w:pPr>
            <w:r>
              <w:rPr>
                <w:b w:val="0"/>
              </w:rPr>
              <w:t>AI</w:t>
            </w:r>
          </w:p>
        </w:tc>
        <w:tc>
          <w:tcPr>
            <w:tcW w:w="2463" w:type="dxa"/>
          </w:tcPr>
          <w:p w14:paraId="346E05ED" w14:textId="77777777" w:rsidR="00D04EB3" w:rsidRPr="00D04EB3" w:rsidRDefault="00D04EB3" w:rsidP="00D04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Enemies</w:t>
            </w:r>
          </w:p>
        </w:tc>
        <w:tc>
          <w:tcPr>
            <w:tcW w:w="5546" w:type="dxa"/>
          </w:tcPr>
          <w:p w14:paraId="0B2F1C68" w14:textId="77777777" w:rsidR="00D04EB3" w:rsidRDefault="004E14F8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Viral</w:t>
            </w:r>
          </w:p>
          <w:p w14:paraId="152C5A4E" w14:textId="77777777" w:rsidR="004E14F8" w:rsidRDefault="004E14F8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Biter</w:t>
            </w:r>
          </w:p>
          <w:p w14:paraId="7BE6177B" w14:textId="39FEBC64" w:rsidR="006B1F00" w:rsidRDefault="009237A6" w:rsidP="009237A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</w:t>
            </w:r>
            <w:r w:rsidR="008831E7">
              <w:t>n</w:t>
            </w:r>
            <w:r>
              <w:t>shee</w:t>
            </w:r>
          </w:p>
        </w:tc>
      </w:tr>
      <w:tr w:rsidR="00D04EB3" w14:paraId="71522BC0" w14:textId="77777777" w:rsidTr="0070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6F2F1F9B" w14:textId="77777777" w:rsidR="00D04EB3" w:rsidRDefault="00D04EB3" w:rsidP="00D04EB3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7DDC76B0" w14:textId="77777777" w:rsidR="00D04EB3" w:rsidRPr="00D04EB3" w:rsidRDefault="00D04EB3" w:rsidP="00D04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Friendlies</w:t>
            </w:r>
          </w:p>
        </w:tc>
        <w:tc>
          <w:tcPr>
            <w:tcW w:w="5546" w:type="dxa"/>
          </w:tcPr>
          <w:p w14:paraId="0DC24809" w14:textId="115DB008" w:rsidR="00D04EB3" w:rsidRDefault="006B1F00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None</w:t>
            </w:r>
          </w:p>
        </w:tc>
      </w:tr>
      <w:tr w:rsidR="00D04EB3" w14:paraId="5834F701" w14:textId="77777777" w:rsidTr="0070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8656493" w14:textId="77777777" w:rsidR="00D04EB3" w:rsidRPr="00D04EB3" w:rsidRDefault="00D04EB3" w:rsidP="00D04EB3">
            <w:pPr>
              <w:rPr>
                <w:b w:val="0"/>
              </w:rPr>
            </w:pPr>
            <w:r>
              <w:rPr>
                <w:b w:val="0"/>
              </w:rPr>
              <w:t>Challenges</w:t>
            </w:r>
          </w:p>
        </w:tc>
        <w:tc>
          <w:tcPr>
            <w:tcW w:w="2463" w:type="dxa"/>
          </w:tcPr>
          <w:p w14:paraId="64D0571B" w14:textId="77777777" w:rsidR="00D04EB3" w:rsidRPr="00D04EB3" w:rsidRDefault="00D04EB3" w:rsidP="00D04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Gameplay Themes</w:t>
            </w:r>
          </w:p>
        </w:tc>
        <w:tc>
          <w:tcPr>
            <w:tcW w:w="5546" w:type="dxa"/>
          </w:tcPr>
          <w:p w14:paraId="7C23A8F2" w14:textId="5C1EADAC" w:rsidR="00D04EB3" w:rsidRDefault="006B1F0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Melee Combat</w:t>
            </w:r>
          </w:p>
          <w:p w14:paraId="3B203EED" w14:textId="77777777" w:rsidR="002805B3" w:rsidRDefault="002805B3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Parkour Run</w:t>
            </w:r>
          </w:p>
          <w:p w14:paraId="27AAA2D1" w14:textId="15E6CF00" w:rsidR="002805B3" w:rsidRDefault="002805B3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Exploring level-items, consumables, and weapons</w:t>
            </w:r>
          </w:p>
        </w:tc>
      </w:tr>
      <w:tr w:rsidR="00D04EB3" w14:paraId="59AA3B05" w14:textId="77777777" w:rsidTr="0070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02F4BB5B" w14:textId="77777777" w:rsidR="00D04EB3" w:rsidRDefault="00D04EB3" w:rsidP="00D04EB3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01C44B4F" w14:textId="77777777" w:rsidR="00D04EB3" w:rsidRPr="00D04EB3" w:rsidRDefault="00D04EB3" w:rsidP="00D04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 xml:space="preserve">Obstacles/Hazards </w:t>
            </w:r>
          </w:p>
        </w:tc>
        <w:tc>
          <w:tcPr>
            <w:tcW w:w="5546" w:type="dxa"/>
          </w:tcPr>
          <w:p w14:paraId="6289C07C" w14:textId="3C032925" w:rsidR="00D04EB3" w:rsidRDefault="00502D86" w:rsidP="00502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7070DB" w14:paraId="2BC4B82C" w14:textId="77777777" w:rsidTr="0070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2A7092D" w14:textId="77777777" w:rsidR="007070DB" w:rsidRDefault="007070DB" w:rsidP="00D04EB3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0D1805CD" w14:textId="77777777" w:rsidR="007070DB" w:rsidRPr="00D04EB3" w:rsidRDefault="007070DB" w:rsidP="007070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New/Unique Gameplay</w:t>
            </w:r>
          </w:p>
        </w:tc>
        <w:tc>
          <w:tcPr>
            <w:tcW w:w="5546" w:type="dxa"/>
          </w:tcPr>
          <w:p w14:paraId="6DA34616" w14:textId="72A4F48B" w:rsidR="007070DB" w:rsidRDefault="00502D86" w:rsidP="00502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497D36" w14:paraId="5F23B88E" w14:textId="77777777" w:rsidTr="0070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4DA4554" w14:textId="77777777" w:rsidR="00497D36" w:rsidRDefault="00497D36" w:rsidP="00D04EB3">
            <w:pPr>
              <w:rPr>
                <w:b w:val="0"/>
              </w:rPr>
            </w:pPr>
            <w:r>
              <w:rPr>
                <w:b w:val="0"/>
              </w:rPr>
              <w:t>Context</w:t>
            </w:r>
          </w:p>
        </w:tc>
        <w:tc>
          <w:tcPr>
            <w:tcW w:w="2463" w:type="dxa"/>
          </w:tcPr>
          <w:p w14:paraId="34A27D16" w14:textId="77777777" w:rsidR="00497D36" w:rsidRDefault="00497D36" w:rsidP="007070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Where Fits in Game</w:t>
            </w:r>
          </w:p>
        </w:tc>
        <w:tc>
          <w:tcPr>
            <w:tcW w:w="5546" w:type="dxa"/>
          </w:tcPr>
          <w:p w14:paraId="58A5791A" w14:textId="67B4822A" w:rsidR="00497D36" w:rsidRDefault="00502D86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It is a standalone side quest before Hakon gets injured by snipper</w:t>
            </w:r>
          </w:p>
        </w:tc>
      </w:tr>
      <w:tr w:rsidR="00D04DEB" w14:paraId="29799112" w14:textId="77777777" w:rsidTr="0070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86BFED1" w14:textId="77777777" w:rsidR="00D04DEB" w:rsidRDefault="00D04DEB" w:rsidP="00D04EB3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621B92F5" w14:textId="77777777" w:rsidR="00D04DEB" w:rsidRDefault="00D04DEB" w:rsidP="007070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Challenge Fit</w:t>
            </w:r>
          </w:p>
        </w:tc>
        <w:tc>
          <w:tcPr>
            <w:tcW w:w="5546" w:type="dxa"/>
          </w:tcPr>
          <w:p w14:paraId="7CA66A95" w14:textId="77777777" w:rsidR="00D04DEB" w:rsidRDefault="00827BA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needs to do exploration to</w:t>
            </w:r>
          </w:p>
          <w:p w14:paraId="4EAC4670" w14:textId="70729A4B" w:rsidR="00014DF7" w:rsidRDefault="00014DF7" w:rsidP="00014DF7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</w:t>
            </w:r>
            <w:r w:rsidR="007B1585">
              <w:t>come</w:t>
            </w:r>
            <w:r>
              <w:t xml:space="preserve"> more powerful against zombie</w:t>
            </w:r>
            <w:r w:rsidR="005D75AE">
              <w:t>s</w:t>
            </w:r>
          </w:p>
          <w:p w14:paraId="09708A03" w14:textId="77777777" w:rsidR="00014DF7" w:rsidRDefault="00014DF7" w:rsidP="00014DF7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Approach </w:t>
            </w:r>
            <w:r w:rsidR="005D75AE">
              <w:rPr>
                <w:rFonts w:hint="eastAsia"/>
                <w:lang w:eastAsia="zh-CN"/>
              </w:rPr>
              <w:t>t</w:t>
            </w:r>
            <w:r w:rsidR="005D75AE">
              <w:rPr>
                <w:lang w:eastAsia="zh-CN"/>
              </w:rPr>
              <w:t>he objectives</w:t>
            </w:r>
          </w:p>
          <w:p w14:paraId="56E1A4BB" w14:textId="59B536CC" w:rsidR="005D75AE" w:rsidRDefault="00D7104D" w:rsidP="00014DF7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Increase stamina to u</w:t>
            </w:r>
            <w:r w:rsidR="005D75AE">
              <w:t xml:space="preserve">se </w:t>
            </w:r>
            <w:r>
              <w:t xml:space="preserve">some </w:t>
            </w:r>
            <w:r w:rsidR="005D75AE">
              <w:t>shortcut</w:t>
            </w:r>
            <w:r>
              <w:t>s</w:t>
            </w:r>
          </w:p>
        </w:tc>
      </w:tr>
      <w:tr w:rsidR="00497D36" w14:paraId="65796E9F" w14:textId="77777777" w:rsidTr="0070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7BF3209" w14:textId="77777777" w:rsidR="00497D36" w:rsidRDefault="00497D36" w:rsidP="00D04EB3">
            <w:pPr>
              <w:rPr>
                <w:b w:val="0"/>
              </w:rPr>
            </w:pPr>
          </w:p>
        </w:tc>
        <w:tc>
          <w:tcPr>
            <w:tcW w:w="2463" w:type="dxa"/>
          </w:tcPr>
          <w:p w14:paraId="3CEF5C96" w14:textId="77777777" w:rsidR="00497D36" w:rsidRDefault="00497D36" w:rsidP="007070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Additional Info</w:t>
            </w:r>
          </w:p>
        </w:tc>
        <w:tc>
          <w:tcPr>
            <w:tcW w:w="5546" w:type="dxa"/>
          </w:tcPr>
          <w:p w14:paraId="45BFADC0" w14:textId="746D72C2" w:rsidR="00497D36" w:rsidRDefault="00D7104D" w:rsidP="00D71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D04EB3" w14:paraId="6CD49EE5" w14:textId="77777777" w:rsidTr="0070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7E95BBB9" w14:textId="77777777" w:rsidR="00D04EB3" w:rsidRDefault="00D04EB3" w:rsidP="00D04EB3">
            <w:pPr>
              <w:rPr>
                <w:b w:val="0"/>
              </w:rPr>
            </w:pPr>
            <w:r>
              <w:rPr>
                <w:b w:val="0"/>
              </w:rPr>
              <w:t>Aesthetics</w:t>
            </w:r>
          </w:p>
        </w:tc>
        <w:tc>
          <w:tcPr>
            <w:tcW w:w="2463" w:type="dxa"/>
          </w:tcPr>
          <w:p w14:paraId="514FB2F9" w14:textId="77777777" w:rsidR="00D04EB3" w:rsidRPr="00D04EB3" w:rsidRDefault="00D04DEB" w:rsidP="00D04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Major Visual Themes</w:t>
            </w:r>
          </w:p>
        </w:tc>
        <w:tc>
          <w:tcPr>
            <w:tcW w:w="5546" w:type="dxa"/>
          </w:tcPr>
          <w:p w14:paraId="7991E394" w14:textId="5562315F" w:rsidR="00D04EB3" w:rsidRDefault="00917F5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Valley</w:t>
            </w:r>
            <w:r w:rsidR="00D7104D">
              <w:t xml:space="preserve"> </w:t>
            </w:r>
            <w:r>
              <w:t xml:space="preserve">covered </w:t>
            </w:r>
            <w:r w:rsidR="0097462F">
              <w:t>with</w:t>
            </w:r>
            <w:r>
              <w:t xml:space="preserve"> trees</w:t>
            </w:r>
          </w:p>
        </w:tc>
      </w:tr>
      <w:tr w:rsidR="00D04DEB" w14:paraId="3F49AA93" w14:textId="77777777" w:rsidTr="0070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" w:type="dxa"/>
          </w:tcPr>
          <w:p w14:paraId="33E0BA64" w14:textId="77777777" w:rsidR="00D04DEB" w:rsidRDefault="00D04DEB" w:rsidP="00D04EB3"/>
        </w:tc>
        <w:tc>
          <w:tcPr>
            <w:tcW w:w="2463" w:type="dxa"/>
          </w:tcPr>
          <w:p w14:paraId="4F5B6A44" w14:textId="77777777" w:rsidR="00D04DEB" w:rsidRPr="00D04EB3" w:rsidRDefault="00D04DEB" w:rsidP="00D04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Setting/Mood</w:t>
            </w:r>
          </w:p>
        </w:tc>
        <w:tc>
          <w:tcPr>
            <w:tcW w:w="5546" w:type="dxa"/>
          </w:tcPr>
          <w:p w14:paraId="191D2D97" w14:textId="77777777" w:rsidR="00D04DEB" w:rsidRDefault="00AE08D3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08D3">
              <w:t>Tranquil</w:t>
            </w:r>
            <w:r>
              <w:t xml:space="preserve"> but </w:t>
            </w:r>
            <w:r w:rsidR="00DC0EFC">
              <w:t>dangerous</w:t>
            </w:r>
          </w:p>
          <w:p w14:paraId="010887AD" w14:textId="1F64A3C4" w:rsidR="00DC0EFC" w:rsidRDefault="00C41213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Peaceful while </w:t>
            </w:r>
            <w:r w:rsidR="00020474">
              <w:t>zombies lurking within the woods</w:t>
            </w:r>
          </w:p>
        </w:tc>
      </w:tr>
    </w:tbl>
    <w:p w14:paraId="74E946E2" w14:textId="77777777" w:rsidR="00303517" w:rsidRDefault="00303517" w:rsidP="00497D36">
      <w:pPr>
        <w:pStyle w:val="Heading2"/>
        <w:sectPr w:rsidR="00303517" w:rsidSect="00BA0886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0821A21F" w14:textId="77777777" w:rsidR="00497D36" w:rsidRDefault="00497D36" w:rsidP="00497D36">
      <w:pPr>
        <w:pStyle w:val="Heading2"/>
      </w:pPr>
      <w:bookmarkStart w:id="5" w:name="_Toc165308380"/>
      <w:r>
        <w:lastRenderedPageBreak/>
        <w:t>Development Schedule</w:t>
      </w:r>
      <w:bookmarkEnd w:id="5"/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605"/>
        <w:gridCol w:w="6750"/>
      </w:tblGrid>
      <w:tr w:rsidR="00497D36" w14:paraId="7114720A" w14:textId="77777777" w:rsidTr="00D04D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D55409A" w14:textId="77777777" w:rsidR="00497D36" w:rsidRDefault="00497D36" w:rsidP="00173553">
            <w:pPr>
              <w:jc w:val="center"/>
            </w:pPr>
            <w:r>
              <w:t>Milestone</w:t>
            </w:r>
          </w:p>
        </w:tc>
        <w:tc>
          <w:tcPr>
            <w:tcW w:w="6750" w:type="dxa"/>
          </w:tcPr>
          <w:p w14:paraId="1A9C1669" w14:textId="77777777" w:rsidR="00497D36" w:rsidRDefault="00497D36" w:rsidP="001735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497D36" w14:paraId="11DDF38B" w14:textId="77777777" w:rsidTr="00D04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867D6CE" w14:textId="77777777" w:rsidR="00497D36" w:rsidRDefault="00497D36" w:rsidP="00173553">
            <w:r>
              <w:t>LDD</w:t>
            </w:r>
          </w:p>
        </w:tc>
        <w:tc>
          <w:tcPr>
            <w:tcW w:w="6750" w:type="dxa"/>
          </w:tcPr>
          <w:p w14:paraId="02A86957" w14:textId="15DFA521" w:rsidR="00497D36" w:rsidRDefault="005C15A5" w:rsidP="00173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1/30/2024</w:t>
            </w:r>
          </w:p>
        </w:tc>
      </w:tr>
      <w:tr w:rsidR="00497D36" w14:paraId="5F59858D" w14:textId="77777777" w:rsidTr="00D04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AD4D32C" w14:textId="77777777" w:rsidR="00497D36" w:rsidRDefault="00497D36" w:rsidP="00173553">
            <w:r>
              <w:t>Whitebox</w:t>
            </w:r>
          </w:p>
        </w:tc>
        <w:tc>
          <w:tcPr>
            <w:tcW w:w="6750" w:type="dxa"/>
          </w:tcPr>
          <w:p w14:paraId="21B607E4" w14:textId="7971FA85" w:rsidR="00497D36" w:rsidRDefault="005C15A5" w:rsidP="00173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2/13/2024</w:t>
            </w:r>
          </w:p>
        </w:tc>
      </w:tr>
      <w:tr w:rsidR="00497D36" w14:paraId="5BDD5691" w14:textId="77777777" w:rsidTr="00D04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8655641" w14:textId="77777777" w:rsidR="00497D36" w:rsidRDefault="00497D36" w:rsidP="00173553">
            <w:r>
              <w:t>Initial Gameplay</w:t>
            </w:r>
          </w:p>
        </w:tc>
        <w:tc>
          <w:tcPr>
            <w:tcW w:w="6750" w:type="dxa"/>
          </w:tcPr>
          <w:p w14:paraId="32AAC1E6" w14:textId="4D65375D" w:rsidR="00497D36" w:rsidRDefault="005C15A5" w:rsidP="00173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3/5/2024</w:t>
            </w:r>
          </w:p>
        </w:tc>
      </w:tr>
      <w:tr w:rsidR="00497D36" w14:paraId="4032AB18" w14:textId="77777777" w:rsidTr="00D04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554ED37D" w14:textId="77777777" w:rsidR="00497D36" w:rsidRDefault="00497D36" w:rsidP="00173553">
            <w:r>
              <w:t>Gameplay Complete</w:t>
            </w:r>
          </w:p>
        </w:tc>
        <w:tc>
          <w:tcPr>
            <w:tcW w:w="6750" w:type="dxa"/>
          </w:tcPr>
          <w:p w14:paraId="4C1441F1" w14:textId="554578CA" w:rsidR="00497D36" w:rsidRDefault="005C15A5" w:rsidP="00173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4/2/2024</w:t>
            </w:r>
          </w:p>
        </w:tc>
      </w:tr>
      <w:tr w:rsidR="00497D36" w14:paraId="00D72EFF" w14:textId="77777777" w:rsidTr="00D04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2DA8AD0" w14:textId="77777777" w:rsidR="00497D36" w:rsidRDefault="00497D36" w:rsidP="00173553">
            <w:r>
              <w:t>Aesthetics</w:t>
            </w:r>
          </w:p>
        </w:tc>
        <w:tc>
          <w:tcPr>
            <w:tcW w:w="6750" w:type="dxa"/>
          </w:tcPr>
          <w:p w14:paraId="450C3843" w14:textId="6F91F3B2" w:rsidR="00497D36" w:rsidRDefault="003D542C" w:rsidP="00173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4/16/2024</w:t>
            </w:r>
          </w:p>
        </w:tc>
      </w:tr>
      <w:tr w:rsidR="00497D36" w14:paraId="7ED84046" w14:textId="77777777" w:rsidTr="00D04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5A329925" w14:textId="77777777" w:rsidR="00497D36" w:rsidRDefault="00497D36" w:rsidP="00173553">
            <w:r>
              <w:t>Launch</w:t>
            </w:r>
          </w:p>
        </w:tc>
        <w:tc>
          <w:tcPr>
            <w:tcW w:w="6750" w:type="dxa"/>
          </w:tcPr>
          <w:p w14:paraId="6229F63C" w14:textId="7400E5D0" w:rsidR="00497D36" w:rsidRDefault="003D542C" w:rsidP="00173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4/26/2024</w:t>
            </w:r>
          </w:p>
        </w:tc>
      </w:tr>
    </w:tbl>
    <w:p w14:paraId="4926AD86" w14:textId="77777777" w:rsidR="00497D36" w:rsidRDefault="00497D36" w:rsidP="00497D36"/>
    <w:p w14:paraId="6BDBBD53" w14:textId="77777777" w:rsidR="00D04EB3" w:rsidRPr="00D04EB3" w:rsidRDefault="00D04EB3" w:rsidP="00D04EB3">
      <w:r w:rsidRPr="00D04EB3">
        <w:br w:type="page"/>
      </w:r>
    </w:p>
    <w:p w14:paraId="67FB1C93" w14:textId="77777777" w:rsidR="00497D36" w:rsidRDefault="00497D36" w:rsidP="00497D36">
      <w:pPr>
        <w:pStyle w:val="Heading1"/>
      </w:pPr>
      <w:bookmarkStart w:id="6" w:name="_Toc165308381"/>
      <w:r>
        <w:lastRenderedPageBreak/>
        <w:t>Level Details</w:t>
      </w:r>
      <w:bookmarkEnd w:id="6"/>
    </w:p>
    <w:p w14:paraId="27842452" w14:textId="77777777" w:rsidR="00EF68B1" w:rsidRDefault="00F72772" w:rsidP="00EF68B1">
      <w:pPr>
        <w:pStyle w:val="Heading2"/>
      </w:pPr>
      <w:bookmarkStart w:id="7" w:name="_Toc165308382"/>
      <w:r>
        <w:t xml:space="preserve">Level </w:t>
      </w:r>
      <w:r w:rsidR="00EF68B1">
        <w:t xml:space="preserve"> Map</w:t>
      </w:r>
      <w:r w:rsidR="00B03721">
        <w:t>(s)</w:t>
      </w:r>
      <w:bookmarkEnd w:id="7"/>
    </w:p>
    <w:p w14:paraId="13722D5E" w14:textId="7F5E0BEC" w:rsidR="00294FF5" w:rsidRDefault="00BA5DCD" w:rsidP="00294FF5">
      <w:pPr>
        <w:pStyle w:val="Heading3"/>
      </w:pPr>
      <w:bookmarkStart w:id="8" w:name="_Toc165308383"/>
      <w:r>
        <w:t xml:space="preserve">Overview </w:t>
      </w:r>
      <w:r w:rsidR="00294FF5">
        <w:t>Ma</w:t>
      </w:r>
      <w:r>
        <w:t>p</w:t>
      </w:r>
      <w:bookmarkEnd w:id="8"/>
    </w:p>
    <w:p w14:paraId="1E431EE1" w14:textId="3F030361" w:rsidR="00294FF5" w:rsidRDefault="00B90502" w:rsidP="00294FF5">
      <w:pPr>
        <w:keepNext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222B238" wp14:editId="50372AE4">
                <wp:simplePos x="0" y="0"/>
                <wp:positionH relativeFrom="column">
                  <wp:posOffset>552450</wp:posOffset>
                </wp:positionH>
                <wp:positionV relativeFrom="paragraph">
                  <wp:posOffset>100012</wp:posOffset>
                </wp:positionV>
                <wp:extent cx="328613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3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42242" w14:textId="668DD757" w:rsidR="00B90502" w:rsidRPr="00B90502" w:rsidRDefault="00B90502">
                            <w:pPr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B90502">
                              <w:rPr>
                                <w:color w:val="FFFF00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2B2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5pt;margin-top:7.85pt;width:25.9pt;height:27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" filled="f" stroked="f">
                <v:textbox>
                  <w:txbxContent>
                    <w:p w14:paraId="41342242" w14:textId="668DD757" w:rsidR="00B90502" w:rsidRPr="00B90502" w:rsidRDefault="00B90502">
                      <w:pPr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B90502">
                        <w:rPr>
                          <w:color w:val="FFFF00"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251DFB" wp14:editId="6F7552CE">
                <wp:simplePos x="0" y="0"/>
                <wp:positionH relativeFrom="column">
                  <wp:posOffset>466725</wp:posOffset>
                </wp:positionH>
                <wp:positionV relativeFrom="paragraph">
                  <wp:posOffset>242888</wp:posOffset>
                </wp:positionV>
                <wp:extent cx="0" cy="752475"/>
                <wp:effectExtent l="114300" t="38100" r="76200" b="9525"/>
                <wp:wrapNone/>
                <wp:docPr id="33350807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4652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6.75pt;margin-top:19.15pt;width:0;height:59.2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" strokecolor="yellow" strokeweight="4.5pt">
                <v:stroke endarrow="block"/>
              </v:shape>
            </w:pict>
          </mc:Fallback>
        </mc:AlternateContent>
      </w:r>
      <w:r w:rsidR="00DA67AF" w:rsidRPr="00DA67AF">
        <w:rPr>
          <w:noProof/>
        </w:rPr>
        <w:drawing>
          <wp:inline distT="0" distB="0" distL="0" distR="0" wp14:anchorId="71A58431" wp14:editId="1625E19B">
            <wp:extent cx="5943600" cy="3870960"/>
            <wp:effectExtent l="0" t="0" r="0" b="0"/>
            <wp:docPr id="1036696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969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6C44" w14:textId="2196B737" w:rsidR="00294FF5" w:rsidRDefault="00294FF5" w:rsidP="00294FF5">
      <w:pPr>
        <w:pStyle w:val="Caption"/>
        <w:jc w:val="center"/>
        <w:rPr>
          <w:noProof/>
        </w:rPr>
      </w:pPr>
      <w:bookmarkStart w:id="9" w:name="_Toc165308369"/>
      <w:r>
        <w:t xml:space="preserve">Figure </w:t>
      </w:r>
      <w:r w:rsidR="00FB1189">
        <w:fldChar w:fldCharType="begin"/>
      </w:r>
      <w:r w:rsidR="00FB1189">
        <w:instrText xml:space="preserve"> SEQ Figure \* ARABIC </w:instrText>
      </w:r>
      <w:r w:rsidR="00FB1189">
        <w:fldChar w:fldCharType="separate"/>
      </w:r>
      <w:r w:rsidR="00E25F0C">
        <w:rPr>
          <w:noProof/>
        </w:rPr>
        <w:t>1</w:t>
      </w:r>
      <w:r w:rsidR="00FB1189">
        <w:rPr>
          <w:noProof/>
        </w:rPr>
        <w:fldChar w:fldCharType="end"/>
      </w:r>
      <w:r>
        <w:t xml:space="preserve">: </w:t>
      </w:r>
      <w:r>
        <w:rPr>
          <w:noProof/>
        </w:rPr>
        <w:t xml:space="preserve"> Overview Map</w:t>
      </w:r>
      <w:r w:rsidR="00DC679F">
        <w:rPr>
          <w:noProof/>
        </w:rPr>
        <w:t xml:space="preserve"> [16]</w:t>
      </w:r>
      <w:bookmarkEnd w:id="9"/>
    </w:p>
    <w:p w14:paraId="03BE00BF" w14:textId="5007E37B" w:rsidR="0078685D" w:rsidRDefault="0078685D" w:rsidP="0078685D">
      <w:pPr>
        <w:pStyle w:val="Heading3"/>
      </w:pPr>
      <w:bookmarkStart w:id="10" w:name="_Toc165308384"/>
      <w:r>
        <w:lastRenderedPageBreak/>
        <w:t>Detail Maps</w:t>
      </w:r>
      <w:bookmarkEnd w:id="10"/>
    </w:p>
    <w:p w14:paraId="6683FC19" w14:textId="3EE54CEE" w:rsidR="00254EC1" w:rsidRDefault="00B90502" w:rsidP="00DC679F">
      <w:pPr>
        <w:keepNext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6D69C1B" wp14:editId="6618DF74">
                <wp:simplePos x="0" y="0"/>
                <wp:positionH relativeFrom="column">
                  <wp:posOffset>556895</wp:posOffset>
                </wp:positionH>
                <wp:positionV relativeFrom="paragraph">
                  <wp:posOffset>6350</wp:posOffset>
                </wp:positionV>
                <wp:extent cx="328295" cy="352425"/>
                <wp:effectExtent l="0" t="0" r="0" b="0"/>
                <wp:wrapNone/>
                <wp:docPr id="1933560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1A52" w14:textId="77777777" w:rsidR="00B90502" w:rsidRPr="00B90502" w:rsidRDefault="00B90502" w:rsidP="00B90502">
                            <w:pPr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B90502">
                              <w:rPr>
                                <w:color w:val="FFFF00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9C1B" id="_x0000_s1027" type="#_x0000_t202" style="position:absolute;left:0;text-align:left;margin-left:43.85pt;margin-top:.5pt;width:25.85pt;height:27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" filled="f" stroked="f">
                <v:textbox>
                  <w:txbxContent>
                    <w:p w14:paraId="44AD1A52" w14:textId="77777777" w:rsidR="00B90502" w:rsidRPr="00B90502" w:rsidRDefault="00B90502" w:rsidP="00B90502">
                      <w:pPr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B90502">
                        <w:rPr>
                          <w:color w:val="FFFF00"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71AB11" wp14:editId="6A3DF625">
                <wp:simplePos x="0" y="0"/>
                <wp:positionH relativeFrom="column">
                  <wp:posOffset>471170</wp:posOffset>
                </wp:positionH>
                <wp:positionV relativeFrom="paragraph">
                  <wp:posOffset>149543</wp:posOffset>
                </wp:positionV>
                <wp:extent cx="0" cy="752475"/>
                <wp:effectExtent l="114300" t="38100" r="76200" b="9525"/>
                <wp:wrapNone/>
                <wp:docPr id="202352691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67F95" id="Straight Arrow Connector 1" o:spid="_x0000_s1026" type="#_x0000_t32" style="position:absolute;margin-left:37.1pt;margin-top:11.8pt;width:0;height:59.2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" strokecolor="yellow" strokeweight="4.5pt">
                <v:stroke endarrow="block"/>
              </v:shape>
            </w:pict>
          </mc:Fallback>
        </mc:AlternateContent>
      </w:r>
      <w:r w:rsidR="004649BA" w:rsidRPr="004649BA">
        <w:rPr>
          <w:noProof/>
        </w:rPr>
        <w:drawing>
          <wp:inline distT="0" distB="0" distL="0" distR="0" wp14:anchorId="7DC51D13" wp14:editId="57A4E595">
            <wp:extent cx="5943600" cy="3856355"/>
            <wp:effectExtent l="0" t="0" r="0" b="0"/>
            <wp:docPr id="1329776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766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3F02" w14:textId="233120BA" w:rsidR="0078685D" w:rsidRDefault="00254EC1" w:rsidP="00254EC1">
      <w:pPr>
        <w:pStyle w:val="Caption"/>
        <w:jc w:val="center"/>
      </w:pPr>
      <w:bookmarkStart w:id="11" w:name="_Toc165308370"/>
      <w:r>
        <w:t xml:space="preserve">Figure </w:t>
      </w:r>
      <w:r w:rsidR="00FB1189">
        <w:fldChar w:fldCharType="begin"/>
      </w:r>
      <w:r w:rsidR="00FB1189">
        <w:instrText xml:space="preserve"> SEQ Figure \* ARABIC </w:instrText>
      </w:r>
      <w:r w:rsidR="00FB1189">
        <w:fldChar w:fldCharType="separate"/>
      </w:r>
      <w:r w:rsidR="00E25F0C">
        <w:rPr>
          <w:noProof/>
        </w:rPr>
        <w:t>2</w:t>
      </w:r>
      <w:r w:rsidR="00FB1189">
        <w:rPr>
          <w:noProof/>
        </w:rPr>
        <w:fldChar w:fldCharType="end"/>
      </w:r>
      <w:r>
        <w:t xml:space="preserve"> Detail Map of Open World</w:t>
      </w:r>
      <w:r w:rsidR="00DC679F">
        <w:t xml:space="preserve"> [16]</w:t>
      </w:r>
      <w:bookmarkEnd w:id="11"/>
    </w:p>
    <w:p w14:paraId="343996CA" w14:textId="5ADD3C73" w:rsidR="00DC679F" w:rsidRDefault="00EC5BF7" w:rsidP="00DC679F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AEB1A38" wp14:editId="7278EA42">
                <wp:simplePos x="0" y="0"/>
                <wp:positionH relativeFrom="column">
                  <wp:posOffset>3519170</wp:posOffset>
                </wp:positionH>
                <wp:positionV relativeFrom="paragraph">
                  <wp:posOffset>2616200</wp:posOffset>
                </wp:positionV>
                <wp:extent cx="328295" cy="352425"/>
                <wp:effectExtent l="0" t="0" r="0" b="0"/>
                <wp:wrapNone/>
                <wp:docPr id="1187368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76960" w14:textId="77777777" w:rsidR="00705A49" w:rsidRPr="00B90502" w:rsidRDefault="00705A49" w:rsidP="00705A49">
                            <w:pPr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B90502">
                              <w:rPr>
                                <w:color w:val="FFFF00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1A38" id="_x0000_s1028" type="#_x0000_t202" style="position:absolute;left:0;text-align:left;margin-left:277.1pt;margin-top:206pt;width:25.85pt;height:27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" filled="f" stroked="f">
                <v:textbox>
                  <w:txbxContent>
                    <w:p w14:paraId="2F476960" w14:textId="77777777" w:rsidR="00705A49" w:rsidRPr="00B90502" w:rsidRDefault="00705A49" w:rsidP="00705A49">
                      <w:pPr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B90502">
                        <w:rPr>
                          <w:color w:val="FFFF00"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56D014" wp14:editId="49DE5BEA">
                <wp:simplePos x="0" y="0"/>
                <wp:positionH relativeFrom="column">
                  <wp:posOffset>3433445</wp:posOffset>
                </wp:positionH>
                <wp:positionV relativeFrom="paragraph">
                  <wp:posOffset>2759392</wp:posOffset>
                </wp:positionV>
                <wp:extent cx="0" cy="752475"/>
                <wp:effectExtent l="114300" t="38100" r="76200" b="9525"/>
                <wp:wrapNone/>
                <wp:docPr id="93316579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7DD21" id="Straight Arrow Connector 1" o:spid="_x0000_s1026" type="#_x0000_t32" style="position:absolute;margin-left:270.35pt;margin-top:217.25pt;width:0;height:59.2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" strokecolor="yellow" strokeweight="4.5pt">
                <v:stroke endarrow="block"/>
              </v:shape>
            </w:pict>
          </mc:Fallback>
        </mc:AlternateContent>
      </w:r>
      <w:r w:rsidRPr="00EC5BF7">
        <w:rPr>
          <w:noProof/>
        </w:rPr>
        <w:t xml:space="preserve"> </w:t>
      </w:r>
      <w:r w:rsidR="00806DCE" w:rsidRPr="00806DCE">
        <w:rPr>
          <w:noProof/>
        </w:rPr>
        <w:drawing>
          <wp:inline distT="0" distB="0" distL="0" distR="0" wp14:anchorId="7464E450" wp14:editId="5B622FC1">
            <wp:extent cx="5943600" cy="3883660"/>
            <wp:effectExtent l="0" t="0" r="0" b="2540"/>
            <wp:docPr id="1087714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140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EF77" w14:textId="2501373E" w:rsidR="00DC679F" w:rsidRPr="00DC679F" w:rsidRDefault="00DC679F" w:rsidP="00DC679F">
      <w:pPr>
        <w:pStyle w:val="Caption"/>
        <w:jc w:val="center"/>
      </w:pPr>
      <w:bookmarkStart w:id="12" w:name="_Toc165308371"/>
      <w:r>
        <w:t xml:space="preserve">Figure </w:t>
      </w:r>
      <w:r w:rsidR="00FB1189">
        <w:fldChar w:fldCharType="begin"/>
      </w:r>
      <w:r w:rsidR="00FB1189">
        <w:instrText xml:space="preserve"> SEQ Figure \* ARABIC </w:instrText>
      </w:r>
      <w:r w:rsidR="00FB1189">
        <w:fldChar w:fldCharType="separate"/>
      </w:r>
      <w:r w:rsidR="00E25F0C">
        <w:rPr>
          <w:noProof/>
        </w:rPr>
        <w:t>3</w:t>
      </w:r>
      <w:r w:rsidR="00FB1189">
        <w:rPr>
          <w:noProof/>
        </w:rPr>
        <w:fldChar w:fldCharType="end"/>
      </w:r>
      <w:r>
        <w:t xml:space="preserve"> Detail Map of Buildings and Objective Areas [16]</w:t>
      </w:r>
      <w:bookmarkEnd w:id="12"/>
    </w:p>
    <w:p w14:paraId="14BA2DF8" w14:textId="77777777" w:rsidR="0047667E" w:rsidRDefault="0047667E" w:rsidP="0047667E">
      <w:pPr>
        <w:pStyle w:val="Heading2"/>
      </w:pPr>
      <w:bookmarkStart w:id="13" w:name="_Toc165308385"/>
      <w:r>
        <w:t>Gameplay Summary</w:t>
      </w:r>
      <w:bookmarkEnd w:id="13"/>
    </w:p>
    <w:p w14:paraId="58D6B99A" w14:textId="77777777" w:rsidR="00504C66" w:rsidRDefault="008F2E6C" w:rsidP="008F2E6C">
      <w:pPr>
        <w:rPr>
          <w:b/>
          <w:bCs/>
        </w:rPr>
      </w:pPr>
      <w:r>
        <w:rPr>
          <w:b/>
          <w:bCs/>
        </w:rPr>
        <w:t xml:space="preserve">Note: </w:t>
      </w:r>
    </w:p>
    <w:p w14:paraId="5E6D711F" w14:textId="34E9E574" w:rsidR="008F2E6C" w:rsidRDefault="008F2E6C" w:rsidP="00504C66">
      <w:pPr>
        <w:pStyle w:val="ListParagraph"/>
        <w:numPr>
          <w:ilvl w:val="0"/>
          <w:numId w:val="12"/>
        </w:numPr>
        <w:rPr>
          <w:b/>
          <w:bCs/>
        </w:rPr>
      </w:pPr>
      <w:r w:rsidRPr="00504C66">
        <w:rPr>
          <w:b/>
          <w:bCs/>
        </w:rPr>
        <w:t>Because this level is a</w:t>
      </w:r>
      <w:r w:rsidR="00504C66" w:rsidRPr="00504C66">
        <w:rPr>
          <w:b/>
          <w:bCs/>
        </w:rPr>
        <w:t>n</w:t>
      </w:r>
      <w:r w:rsidRPr="00504C66">
        <w:rPr>
          <w:b/>
          <w:bCs/>
        </w:rPr>
        <w:t xml:space="preserve"> open-world level, this gameplay </w:t>
      </w:r>
      <w:r w:rsidR="00F003EB" w:rsidRPr="00504C66">
        <w:rPr>
          <w:b/>
          <w:bCs/>
        </w:rPr>
        <w:t>summary only includes one critical path that does not require</w:t>
      </w:r>
      <w:r w:rsidR="00621521" w:rsidRPr="00504C66">
        <w:rPr>
          <w:b/>
          <w:bCs/>
        </w:rPr>
        <w:t xml:space="preserve"> </w:t>
      </w:r>
      <w:r w:rsidR="00BA0712" w:rsidRPr="00504C66">
        <w:rPr>
          <w:b/>
          <w:bCs/>
        </w:rPr>
        <w:t xml:space="preserve">using inhibitor to upgrade </w:t>
      </w:r>
    </w:p>
    <w:p w14:paraId="09D1C547" w14:textId="71C1D42A" w:rsidR="00504C66" w:rsidRPr="00504C66" w:rsidRDefault="00504C66" w:rsidP="00504C66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>In this game, the maximum distance that a player can jump</w:t>
      </w:r>
      <w:r w:rsidR="00F521E4">
        <w:rPr>
          <w:b/>
          <w:bCs/>
        </w:rPr>
        <w:t xml:space="preserve"> without using any tools</w:t>
      </w:r>
      <w:r>
        <w:rPr>
          <w:b/>
          <w:bCs/>
        </w:rPr>
        <w:t xml:space="preserve"> before upgrading any perks is 8 units</w:t>
      </w:r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5220"/>
        <w:gridCol w:w="3600"/>
      </w:tblGrid>
      <w:tr w:rsidR="00497D36" w14:paraId="1F95E226" w14:textId="77777777" w:rsidTr="00A11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45823E96" w14:textId="77777777" w:rsidR="00497D36" w:rsidRDefault="00497D36" w:rsidP="00D43C2F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5220" w:type="dxa"/>
            <w:vAlign w:val="bottom"/>
          </w:tcPr>
          <w:p w14:paraId="30A7E2E0" w14:textId="77777777" w:rsidR="00497D36" w:rsidRDefault="00497D36" w:rsidP="00D4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  <w:tc>
          <w:tcPr>
            <w:tcW w:w="3600" w:type="dxa"/>
          </w:tcPr>
          <w:p w14:paraId="33B771CF" w14:textId="77777777" w:rsidR="00497D36" w:rsidRDefault="00497D36" w:rsidP="00D4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Notes</w:t>
            </w:r>
          </w:p>
        </w:tc>
      </w:tr>
      <w:tr w:rsidR="00497D36" w14:paraId="4702FC28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4119E60" w14:textId="77777777" w:rsidR="00497D36" w:rsidRDefault="00497D36" w:rsidP="00D43C2F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14:paraId="2EFD3309" w14:textId="11E7CF29" w:rsidR="00497D36" w:rsidRDefault="00C46B68" w:rsidP="00504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Move Forward and </w:t>
            </w:r>
            <w:r w:rsidR="00F85299">
              <w:t xml:space="preserve">see the </w:t>
            </w:r>
            <w:r w:rsidR="00CF64D9">
              <w:t xml:space="preserve">platform </w:t>
            </w:r>
            <w:r w:rsidR="00F85299">
              <w:t>at the right side</w:t>
            </w:r>
            <w:r w:rsidR="00BC6073">
              <w:t xml:space="preserve"> </w:t>
            </w:r>
            <w:r w:rsidR="00713630">
              <w:t xml:space="preserve">by the ladder ledge </w:t>
            </w:r>
            <w:r w:rsidR="00BC6073">
              <w:t>on it</w:t>
            </w:r>
            <w:r w:rsidR="00504C66">
              <w:t xml:space="preserve">; </w:t>
            </w:r>
          </w:p>
          <w:p w14:paraId="0D3B1390" w14:textId="5FE43C1D" w:rsidR="00BC6073" w:rsidRDefault="00BC6073" w:rsidP="00504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Climb on the ladder</w:t>
            </w:r>
            <w:r w:rsidR="00366AE6">
              <w:t xml:space="preserve"> ledge</w:t>
            </w:r>
            <w:r>
              <w:t xml:space="preserve"> on them to get to the top of the </w:t>
            </w:r>
            <w:r w:rsidR="00CF64D9">
              <w:t>platform</w:t>
            </w:r>
            <w:r w:rsidR="00504C66">
              <w:t>;</w:t>
            </w:r>
          </w:p>
          <w:p w14:paraId="42F5A928" w14:textId="02168D1E" w:rsidR="00504C66" w:rsidRDefault="00504C66" w:rsidP="00504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Make a left turn </w:t>
            </w:r>
            <w:r w:rsidR="00E4437C">
              <w:t xml:space="preserve">and walk forward to </w:t>
            </w:r>
            <w:r w:rsidR="002A3B20">
              <w:t xml:space="preserve">another </w:t>
            </w:r>
            <w:r w:rsidR="00CF64D9">
              <w:t>platform</w:t>
            </w:r>
            <w:r w:rsidR="002A3B20">
              <w:t xml:space="preserve"> by </w:t>
            </w:r>
            <w:r w:rsidR="00F22E51">
              <w:t>going across the wooden log</w:t>
            </w:r>
          </w:p>
        </w:tc>
        <w:tc>
          <w:tcPr>
            <w:tcW w:w="3600" w:type="dxa"/>
          </w:tcPr>
          <w:p w14:paraId="65674D07" w14:textId="1EB616E0" w:rsidR="00497D36" w:rsidRDefault="00C32261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At the start of the quest, the </w:t>
            </w:r>
            <w:r w:rsidR="006F117D">
              <w:t xml:space="preserve">in-game </w:t>
            </w:r>
            <w:r>
              <w:t xml:space="preserve">time is fixed to the </w:t>
            </w:r>
            <w:r w:rsidR="00BF4A7F">
              <w:t>afternoon;</w:t>
            </w:r>
          </w:p>
        </w:tc>
      </w:tr>
      <w:tr w:rsidR="00497D36" w14:paraId="00102967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890529C" w14:textId="77777777" w:rsidR="00497D36" w:rsidRDefault="00497D36" w:rsidP="00D43C2F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14:paraId="5E784560" w14:textId="77777777" w:rsidR="00497D36" w:rsidRDefault="00817813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Defeat the bitte at front;</w:t>
            </w:r>
          </w:p>
          <w:p w14:paraId="473793AD" w14:textId="77777777" w:rsidR="00817813" w:rsidRDefault="00817813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a right turn and move forward</w:t>
            </w:r>
            <w:r w:rsidR="002309AE">
              <w:t>;</w:t>
            </w:r>
          </w:p>
          <w:p w14:paraId="33BE20D6" w14:textId="60BAE5D5" w:rsidR="00C27893" w:rsidRDefault="002309AE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Jump on the monkey bar and perform</w:t>
            </w:r>
            <w:r w:rsidR="00A32671">
              <w:t xml:space="preserve"> two slung to reach the other side of the </w:t>
            </w:r>
            <w:r w:rsidR="00CF64D9">
              <w:t>platform</w:t>
            </w:r>
          </w:p>
        </w:tc>
        <w:tc>
          <w:tcPr>
            <w:tcW w:w="3600" w:type="dxa"/>
          </w:tcPr>
          <w:p w14:paraId="1FFE7661" w14:textId="77777777" w:rsidR="00497D36" w:rsidRDefault="00497D3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7D36" w14:paraId="17CA83D6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71116CF" w14:textId="77777777" w:rsidR="00497D36" w:rsidRDefault="00497D36" w:rsidP="00D43C2F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14:paraId="761FD635" w14:textId="77777777" w:rsidR="00497D36" w:rsidRDefault="00917FA3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Kill the zombie at front;</w:t>
            </w:r>
          </w:p>
          <w:p w14:paraId="35A4B421" w14:textId="4B358EFA" w:rsidR="00C956A6" w:rsidRDefault="00917FA3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Make a right turn and go down </w:t>
            </w:r>
            <w:r w:rsidR="00C956A6">
              <w:t xml:space="preserve">to a </w:t>
            </w:r>
            <w:r w:rsidR="00C956A6" w:rsidRPr="00BF2E04">
              <w:rPr>
                <w:b/>
                <w:bCs/>
                <w:color w:val="FF0000"/>
              </w:rPr>
              <w:t>BLD3</w:t>
            </w:r>
            <w:r w:rsidR="00C956A6" w:rsidRPr="00BF2E04">
              <w:rPr>
                <w:color w:val="FF0000"/>
              </w:rPr>
              <w:t xml:space="preserve"> </w:t>
            </w:r>
            <w:r w:rsidR="00C956A6">
              <w:t>in you sight</w:t>
            </w:r>
          </w:p>
        </w:tc>
        <w:tc>
          <w:tcPr>
            <w:tcW w:w="3600" w:type="dxa"/>
          </w:tcPr>
          <w:p w14:paraId="0A9F2E93" w14:textId="77777777" w:rsidR="00497D36" w:rsidRDefault="00497D3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7D36" w14:paraId="3199D5BF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F3078B1" w14:textId="77777777" w:rsidR="00497D36" w:rsidRDefault="00497D36" w:rsidP="00D43C2F">
            <w:pPr>
              <w:jc w:val="center"/>
            </w:pPr>
            <w:r>
              <w:lastRenderedPageBreak/>
              <w:t>4</w:t>
            </w:r>
          </w:p>
        </w:tc>
        <w:tc>
          <w:tcPr>
            <w:tcW w:w="5220" w:type="dxa"/>
          </w:tcPr>
          <w:p w14:paraId="1192F0E0" w14:textId="72C8B4C4" w:rsidR="00497D36" w:rsidRDefault="00C956A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Defeat the zombies occu</w:t>
            </w:r>
            <w:r w:rsidR="00B430DB">
              <w:t xml:space="preserve">pying </w:t>
            </w:r>
            <w:r w:rsidR="009245AC" w:rsidRPr="00BF2E04">
              <w:rPr>
                <w:b/>
                <w:bCs/>
                <w:color w:val="FF0000"/>
              </w:rPr>
              <w:t>BLD 3</w:t>
            </w:r>
            <w:r w:rsidR="009245AC">
              <w:t xml:space="preserve"> and leave it from the ramp in front of it</w:t>
            </w:r>
          </w:p>
        </w:tc>
        <w:tc>
          <w:tcPr>
            <w:tcW w:w="3600" w:type="dxa"/>
          </w:tcPr>
          <w:p w14:paraId="4D2F7B4B" w14:textId="77777777" w:rsidR="00497D36" w:rsidRDefault="00497D3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7D36" w14:paraId="44A77485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5A9D0A2" w14:textId="77777777" w:rsidR="00497D36" w:rsidRDefault="00497D36" w:rsidP="00D43C2F">
            <w:pPr>
              <w:jc w:val="center"/>
            </w:pPr>
            <w:r>
              <w:t>5</w:t>
            </w:r>
          </w:p>
        </w:tc>
        <w:tc>
          <w:tcPr>
            <w:tcW w:w="5220" w:type="dxa"/>
          </w:tcPr>
          <w:p w14:paraId="62D534FE" w14:textId="77777777" w:rsidR="00D9503D" w:rsidRDefault="00D9503D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Move forward while killing the zombies on the way;</w:t>
            </w:r>
          </w:p>
          <w:p w14:paraId="2D326BAE" w14:textId="4021EA39" w:rsidR="00066A38" w:rsidRDefault="00066A38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Make a right turn and climb up to the </w:t>
            </w:r>
            <w:r w:rsidR="00CF64D9">
              <w:t xml:space="preserve">platform </w:t>
            </w:r>
            <w:r>
              <w:t>via the ladders on it for two times;</w:t>
            </w:r>
          </w:p>
          <w:p w14:paraId="0EB5C54D" w14:textId="3E25CCFB" w:rsidR="00CF64D9" w:rsidRDefault="00066A38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Take the zip</w:t>
            </w:r>
            <w:r w:rsidR="00452A7D">
              <w:t>line</w:t>
            </w:r>
            <w:r w:rsidR="006028A1">
              <w:t xml:space="preserve"> to reach another </w:t>
            </w:r>
            <w:r w:rsidR="00CF64D9">
              <w:t>platform in far distance</w:t>
            </w:r>
          </w:p>
        </w:tc>
        <w:tc>
          <w:tcPr>
            <w:tcW w:w="3600" w:type="dxa"/>
          </w:tcPr>
          <w:p w14:paraId="6E5EC48E" w14:textId="77777777" w:rsidR="00497D36" w:rsidRDefault="00497D3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7D36" w14:paraId="61C5AA39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72DF2BF" w14:textId="77777777" w:rsidR="00497D36" w:rsidRDefault="00497D36" w:rsidP="00D43C2F">
            <w:pPr>
              <w:jc w:val="center"/>
            </w:pPr>
            <w:r>
              <w:t>6</w:t>
            </w:r>
          </w:p>
        </w:tc>
        <w:tc>
          <w:tcPr>
            <w:tcW w:w="5220" w:type="dxa"/>
          </w:tcPr>
          <w:p w14:paraId="0FF0C2FE" w14:textId="77777777" w:rsidR="00497D36" w:rsidRDefault="00CF64D9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a left turn;</w:t>
            </w:r>
          </w:p>
          <w:p w14:paraId="24D84179" w14:textId="77777777" w:rsidR="0020055D" w:rsidRDefault="00CF64D9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Jump </w:t>
            </w:r>
            <w:r w:rsidR="0020055D">
              <w:t>on the wooden bar sticking on the wall twice;</w:t>
            </w:r>
          </w:p>
          <w:p w14:paraId="6BCED945" w14:textId="77777777" w:rsidR="0020055D" w:rsidRDefault="00AB2BB1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Grap the rope and </w:t>
            </w:r>
            <w:r w:rsidR="00366AE6">
              <w:t>climb up and jump to the ladder ledge</w:t>
            </w:r>
            <w:r w:rsidR="00F860C1">
              <w:t>;</w:t>
            </w:r>
          </w:p>
          <w:p w14:paraId="68C680D2" w14:textId="0D6D88CD" w:rsidR="00F860C1" w:rsidRDefault="00F860C1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Climb to the top of the wall and reach the platform where </w:t>
            </w:r>
            <w:r w:rsidRPr="00BF2E04">
              <w:rPr>
                <w:b/>
                <w:bCs/>
                <w:color w:val="FF0000"/>
              </w:rPr>
              <w:t>OA1</w:t>
            </w:r>
            <w:r>
              <w:t xml:space="preserve"> is</w:t>
            </w:r>
          </w:p>
        </w:tc>
        <w:tc>
          <w:tcPr>
            <w:tcW w:w="3600" w:type="dxa"/>
          </w:tcPr>
          <w:p w14:paraId="2248E6A9" w14:textId="0670BF42" w:rsidR="00497D36" w:rsidRDefault="006F117D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In-game time is fixed to Dawn Time</w:t>
            </w:r>
          </w:p>
        </w:tc>
      </w:tr>
      <w:tr w:rsidR="00497D36" w14:paraId="45FE15A9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7203BD3" w14:textId="2C248C64" w:rsidR="00497D36" w:rsidRDefault="00641F76" w:rsidP="00D43C2F">
            <w:pPr>
              <w:jc w:val="center"/>
            </w:pPr>
            <w:r>
              <w:t>6.a</w:t>
            </w:r>
          </w:p>
        </w:tc>
        <w:tc>
          <w:tcPr>
            <w:tcW w:w="5220" w:type="dxa"/>
          </w:tcPr>
          <w:p w14:paraId="7A9E91EC" w14:textId="77777777" w:rsidR="00497D36" w:rsidRDefault="00641F7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Move forward and defeat all </w:t>
            </w:r>
            <w:r w:rsidR="00D8166B">
              <w:t>zombies around;</w:t>
            </w:r>
          </w:p>
          <w:p w14:paraId="3B5984F4" w14:textId="77777777" w:rsidR="00A11B1A" w:rsidRDefault="00A11B1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Lockpick the power box and turn on the power switch;</w:t>
            </w:r>
          </w:p>
          <w:p w14:paraId="2AA3F5CE" w14:textId="57F6FDA4" w:rsidR="007663A3" w:rsidRDefault="00A11B1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</w:t>
            </w:r>
            <w:r w:rsidR="000F4423">
              <w:t>eave this facility</w:t>
            </w:r>
          </w:p>
        </w:tc>
        <w:tc>
          <w:tcPr>
            <w:tcW w:w="3600" w:type="dxa"/>
          </w:tcPr>
          <w:p w14:paraId="6F19A5E4" w14:textId="77777777" w:rsidR="00497D36" w:rsidRDefault="00497D3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7D36" w14:paraId="1A418746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F91DBB9" w14:textId="2953D699" w:rsidR="00497D36" w:rsidRDefault="004D5214" w:rsidP="00D43C2F">
            <w:pPr>
              <w:jc w:val="center"/>
            </w:pPr>
            <w:r>
              <w:t>7</w:t>
            </w:r>
          </w:p>
        </w:tc>
        <w:tc>
          <w:tcPr>
            <w:tcW w:w="5220" w:type="dxa"/>
          </w:tcPr>
          <w:p w14:paraId="27723037" w14:textId="77777777" w:rsidR="00497D36" w:rsidRDefault="004D5214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t>Jump down the platform</w:t>
            </w:r>
            <w:r w:rsidR="00B90502">
              <w:t>s from the north side</w:t>
            </w:r>
            <w:r w:rsidR="00B13A7B">
              <w:t xml:space="preserve"> </w:t>
            </w:r>
            <w:r w:rsidR="00B13A7B">
              <w:rPr>
                <w:rFonts w:hint="eastAsia"/>
                <w:lang w:eastAsia="zh-CN"/>
              </w:rPr>
              <w:t>o</w:t>
            </w:r>
            <w:r w:rsidR="00B13A7B">
              <w:rPr>
                <w:lang w:eastAsia="zh-CN"/>
              </w:rPr>
              <w:t xml:space="preserve">f OA1 until you reach the platform where two rope is </w:t>
            </w:r>
            <w:r w:rsidR="00646C1C">
              <w:rPr>
                <w:lang w:eastAsia="zh-CN"/>
              </w:rPr>
              <w:t>in front of you;</w:t>
            </w:r>
          </w:p>
          <w:p w14:paraId="3A0DACED" w14:textId="77777777" w:rsidR="00646C1C" w:rsidRDefault="00646C1C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Jump and grab the first rope and slung;</w:t>
            </w:r>
          </w:p>
          <w:p w14:paraId="2AC58758" w14:textId="77777777" w:rsidR="00646C1C" w:rsidRDefault="00646C1C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Release the rope and grab the second rope;</w:t>
            </w:r>
          </w:p>
          <w:p w14:paraId="59A70E30" w14:textId="3512AD35" w:rsidR="00672F47" w:rsidRDefault="00646C1C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Slung and jump to the platform where </w:t>
            </w:r>
            <w:r w:rsidRPr="008D74F5">
              <w:rPr>
                <w:b/>
                <w:bCs/>
                <w:color w:val="FF0000"/>
              </w:rPr>
              <w:t>BLD 6</w:t>
            </w:r>
            <w:r>
              <w:rPr>
                <w:lang w:eastAsia="zh-CN"/>
              </w:rPr>
              <w:t xml:space="preserve"> is</w:t>
            </w:r>
          </w:p>
        </w:tc>
        <w:tc>
          <w:tcPr>
            <w:tcW w:w="3600" w:type="dxa"/>
          </w:tcPr>
          <w:p w14:paraId="78D83A4D" w14:textId="77777777" w:rsidR="00497D36" w:rsidRDefault="00497D3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685C" w14:paraId="034C7E26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5DED915" w14:textId="2890285C" w:rsidR="00C8685C" w:rsidRDefault="00C8685C" w:rsidP="00D43C2F">
            <w:pPr>
              <w:jc w:val="center"/>
            </w:pPr>
            <w:r>
              <w:t>8</w:t>
            </w:r>
          </w:p>
        </w:tc>
        <w:tc>
          <w:tcPr>
            <w:tcW w:w="5220" w:type="dxa"/>
          </w:tcPr>
          <w:p w14:paraId="4010591C" w14:textId="77777777" w:rsidR="003A051C" w:rsidRDefault="00C8685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Take the zipline at front</w:t>
            </w:r>
            <w:r w:rsidR="003A051C">
              <w:t>;</w:t>
            </w:r>
          </w:p>
          <w:p w14:paraId="59039401" w14:textId="3C65CA9F" w:rsidR="003A051C" w:rsidRDefault="003A051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landing,</w:t>
            </w:r>
            <w:r w:rsidR="00CF2F3A">
              <w:t xml:space="preserve"> </w:t>
            </w:r>
            <w:r>
              <w:t>move forward</w:t>
            </w:r>
            <w:r w:rsidR="00544F13">
              <w:t xml:space="preserve"> while killing the</w:t>
            </w:r>
            <w:r w:rsidR="00CF2F3A">
              <w:t xml:space="preserve"> </w:t>
            </w:r>
            <w:r w:rsidR="00544F13">
              <w:t>enemies along the way</w:t>
            </w:r>
            <w:r>
              <w:t>;</w:t>
            </w:r>
          </w:p>
          <w:p w14:paraId="76640A43" w14:textId="609E63B2" w:rsidR="00CF2F3A" w:rsidRDefault="00CF2F3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upstairs</w:t>
            </w:r>
            <w:r w:rsidR="00A2614B">
              <w:t xml:space="preserve"> and make a U turn at the end of the stairs’</w:t>
            </w:r>
          </w:p>
          <w:p w14:paraId="5906DCF6" w14:textId="77777777" w:rsidR="007A7233" w:rsidRDefault="007A7233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>
              <w:t xml:space="preserve">Move forward and reach the front of </w:t>
            </w:r>
            <w:r w:rsidRPr="008D74F5">
              <w:rPr>
                <w:b/>
                <w:bCs/>
                <w:color w:val="FF0000"/>
              </w:rPr>
              <w:t xml:space="preserve">BLD </w:t>
            </w:r>
            <w:r w:rsidR="00A2614B">
              <w:rPr>
                <w:b/>
                <w:bCs/>
                <w:color w:val="FF0000"/>
              </w:rPr>
              <w:t>7</w:t>
            </w:r>
            <w:r w:rsidR="00A2614B" w:rsidRPr="00A2614B">
              <w:t>;</w:t>
            </w:r>
          </w:p>
          <w:p w14:paraId="413ABF30" w14:textId="3A42575D" w:rsidR="00A2614B" w:rsidRDefault="00A2614B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614B">
              <w:t>Kill the enemies gathering in front of</w:t>
            </w:r>
            <w:r>
              <w:rPr>
                <w:b/>
                <w:bCs/>
                <w:color w:val="FF0000"/>
              </w:rPr>
              <w:t xml:space="preserve"> BLD 7</w:t>
            </w:r>
            <w:r w:rsidRPr="00A2614B">
              <w:t>;</w:t>
            </w:r>
          </w:p>
        </w:tc>
        <w:tc>
          <w:tcPr>
            <w:tcW w:w="3600" w:type="dxa"/>
          </w:tcPr>
          <w:p w14:paraId="05C575FF" w14:textId="77777777" w:rsidR="00C8685C" w:rsidRDefault="00C8685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685C" w14:paraId="010753DF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7F92A58" w14:textId="43216F5E" w:rsidR="00C8685C" w:rsidRDefault="007A7233" w:rsidP="00D43C2F">
            <w:pPr>
              <w:jc w:val="center"/>
            </w:pPr>
            <w:r>
              <w:t>8.a</w:t>
            </w:r>
          </w:p>
        </w:tc>
        <w:tc>
          <w:tcPr>
            <w:tcW w:w="5220" w:type="dxa"/>
          </w:tcPr>
          <w:p w14:paraId="5CDA6428" w14:textId="4075F281" w:rsidR="00C8685C" w:rsidRDefault="000207F5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Get into </w:t>
            </w:r>
            <w:r w:rsidRPr="008D74F5">
              <w:rPr>
                <w:b/>
                <w:bCs/>
                <w:color w:val="FF0000"/>
              </w:rPr>
              <w:t>BLD</w:t>
            </w:r>
            <w:r w:rsidR="00A2614B">
              <w:rPr>
                <w:b/>
                <w:bCs/>
                <w:color w:val="FF0000"/>
              </w:rPr>
              <w:t>7</w:t>
            </w:r>
            <w:r w:rsidR="00134229">
              <w:t xml:space="preserve"> and reach the door at the second floor by the stairs</w:t>
            </w:r>
          </w:p>
        </w:tc>
        <w:tc>
          <w:tcPr>
            <w:tcW w:w="3600" w:type="dxa"/>
          </w:tcPr>
          <w:p w14:paraId="41414BD7" w14:textId="77777777" w:rsidR="00C8685C" w:rsidRDefault="00C8685C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4229" w14:paraId="6594DCAB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62D0C41" w14:textId="57456081" w:rsidR="00134229" w:rsidRDefault="00134229" w:rsidP="00D43C2F">
            <w:pPr>
              <w:jc w:val="center"/>
            </w:pPr>
            <w:r>
              <w:t>8.b</w:t>
            </w:r>
          </w:p>
        </w:tc>
        <w:tc>
          <w:tcPr>
            <w:tcW w:w="5220" w:type="dxa"/>
          </w:tcPr>
          <w:p w14:paraId="6ACA0B1C" w14:textId="783FA219" w:rsidR="00134229" w:rsidRDefault="00D1260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Leave </w:t>
            </w:r>
            <w:r w:rsidRPr="008D74F5">
              <w:rPr>
                <w:b/>
                <w:bCs/>
                <w:color w:val="FF0000"/>
              </w:rPr>
              <w:t>BLD</w:t>
            </w:r>
            <w:r w:rsidR="00A2614B">
              <w:rPr>
                <w:b/>
                <w:bCs/>
                <w:color w:val="FF0000"/>
              </w:rPr>
              <w:t>7</w:t>
            </w:r>
            <w:r>
              <w:t xml:space="preserve"> and enter </w:t>
            </w:r>
            <w:r w:rsidRPr="008D74F5">
              <w:rPr>
                <w:b/>
                <w:bCs/>
                <w:color w:val="FF0000"/>
              </w:rPr>
              <w:t>OA3</w:t>
            </w:r>
            <w:r w:rsidR="00883978">
              <w:t>;</w:t>
            </w:r>
          </w:p>
          <w:p w14:paraId="5782C285" w14:textId="77777777" w:rsidR="00883978" w:rsidRDefault="00883978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Move forward and kill the zombies nearby;</w:t>
            </w:r>
          </w:p>
          <w:p w14:paraId="393C11CD" w14:textId="276915BD" w:rsidR="007F3555" w:rsidRDefault="00883978" w:rsidP="00A26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Lockpick </w:t>
            </w:r>
            <w:r w:rsidR="00A2614B">
              <w:t>the power box and turn on the power switch</w:t>
            </w:r>
          </w:p>
        </w:tc>
        <w:tc>
          <w:tcPr>
            <w:tcW w:w="3600" w:type="dxa"/>
          </w:tcPr>
          <w:p w14:paraId="5083A66F" w14:textId="77777777" w:rsidR="00134229" w:rsidRDefault="00134229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B6B89" w14:paraId="4A37B55A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4CA25CA" w14:textId="58AFBEAC" w:rsidR="003B6B89" w:rsidRDefault="001E73B6" w:rsidP="00D43C2F">
            <w:pPr>
              <w:jc w:val="center"/>
            </w:pPr>
            <w:r>
              <w:t>8.c</w:t>
            </w:r>
          </w:p>
        </w:tc>
        <w:tc>
          <w:tcPr>
            <w:tcW w:w="5220" w:type="dxa"/>
          </w:tcPr>
          <w:p w14:paraId="5A187A74" w14:textId="087CECA1" w:rsidR="00964E4B" w:rsidRDefault="00A11B1A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Turn around and</w:t>
            </w:r>
            <w:r w:rsidR="00964E4B">
              <w:t xml:space="preserve"> climb to the roof of </w:t>
            </w:r>
            <w:r w:rsidR="00964E4B" w:rsidRPr="008D74F5">
              <w:rPr>
                <w:b/>
                <w:bCs/>
                <w:color w:val="FF0000"/>
              </w:rPr>
              <w:t>BLD</w:t>
            </w:r>
            <w:r>
              <w:rPr>
                <w:b/>
                <w:bCs/>
                <w:color w:val="FF0000"/>
              </w:rPr>
              <w:t>7</w:t>
            </w:r>
            <w:r w:rsidR="004C151A">
              <w:t>. There is a zipline there</w:t>
            </w:r>
            <w:r w:rsidR="00964E4B">
              <w:t>;</w:t>
            </w:r>
          </w:p>
        </w:tc>
        <w:tc>
          <w:tcPr>
            <w:tcW w:w="3600" w:type="dxa"/>
          </w:tcPr>
          <w:p w14:paraId="781EA1F2" w14:textId="3A0A2145" w:rsidR="003B6B89" w:rsidRDefault="003B04CB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in-game time is fixed to Sunset</w:t>
            </w:r>
            <w:r w:rsidR="00932376">
              <w:t xml:space="preserve"> time</w:t>
            </w:r>
          </w:p>
        </w:tc>
      </w:tr>
      <w:tr w:rsidR="004C151A" w14:paraId="55FE5257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61A7DEC" w14:textId="18A9B773" w:rsidR="004C151A" w:rsidRDefault="004C151A" w:rsidP="00D43C2F">
            <w:pPr>
              <w:jc w:val="center"/>
            </w:pPr>
            <w:r>
              <w:t>9</w:t>
            </w:r>
          </w:p>
        </w:tc>
        <w:tc>
          <w:tcPr>
            <w:tcW w:w="5220" w:type="dxa"/>
          </w:tcPr>
          <w:p w14:paraId="015DA29A" w14:textId="61578D73" w:rsidR="004C151A" w:rsidRDefault="004C151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Take the zipline to leave </w:t>
            </w:r>
            <w:r w:rsidRPr="008D74F5">
              <w:rPr>
                <w:b/>
                <w:bCs/>
                <w:color w:val="FF0000"/>
              </w:rPr>
              <w:t>OA3</w:t>
            </w:r>
          </w:p>
        </w:tc>
        <w:tc>
          <w:tcPr>
            <w:tcW w:w="3600" w:type="dxa"/>
          </w:tcPr>
          <w:p w14:paraId="00339596" w14:textId="77777777" w:rsidR="004C151A" w:rsidRDefault="004C151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6598" w14:paraId="638E32C6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7690E88" w14:textId="33A33BB4" w:rsidR="00736598" w:rsidRDefault="008C43FC" w:rsidP="00D43C2F">
            <w:pPr>
              <w:jc w:val="center"/>
            </w:pPr>
            <w:r>
              <w:t>10</w:t>
            </w:r>
          </w:p>
        </w:tc>
        <w:tc>
          <w:tcPr>
            <w:tcW w:w="5220" w:type="dxa"/>
          </w:tcPr>
          <w:p w14:paraId="683169E8" w14:textId="3B8E9AD4" w:rsidR="00736598" w:rsidRDefault="00736598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landing, </w:t>
            </w:r>
            <w:r w:rsidR="00D64E6E">
              <w:t>jump down to the river bank</w:t>
            </w:r>
            <w:r w:rsidR="003F3916">
              <w:t>;</w:t>
            </w:r>
          </w:p>
          <w:p w14:paraId="2AC5A11D" w14:textId="77777777" w:rsidR="003F3916" w:rsidRDefault="003F391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Swim to move forward until you reach the opposite bank where a ladder is;</w:t>
            </w:r>
          </w:p>
          <w:p w14:paraId="245F50F3" w14:textId="2EABD325" w:rsidR="001F4622" w:rsidRDefault="003F391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Climb the ladder to </w:t>
            </w:r>
            <w:r w:rsidR="001F4622">
              <w:t>reach its top;</w:t>
            </w:r>
          </w:p>
        </w:tc>
        <w:tc>
          <w:tcPr>
            <w:tcW w:w="3600" w:type="dxa"/>
          </w:tcPr>
          <w:p w14:paraId="77B13013" w14:textId="77777777" w:rsidR="00736598" w:rsidRDefault="00736598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B3B80" w14:paraId="1126A782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D059F0E" w14:textId="72307EC7" w:rsidR="009B3B80" w:rsidRDefault="009B3B80" w:rsidP="00D43C2F">
            <w:pPr>
              <w:jc w:val="center"/>
            </w:pPr>
            <w:r>
              <w:t>1</w:t>
            </w:r>
            <w:r w:rsidR="008C43FC">
              <w:t>1</w:t>
            </w:r>
          </w:p>
        </w:tc>
        <w:tc>
          <w:tcPr>
            <w:tcW w:w="5220" w:type="dxa"/>
          </w:tcPr>
          <w:p w14:paraId="5A6C7B03" w14:textId="77777777" w:rsidR="009B3B80" w:rsidRDefault="009B3B80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Turn right and jump to grab the rope;</w:t>
            </w:r>
          </w:p>
          <w:p w14:paraId="5A3BE2DD" w14:textId="77777777" w:rsidR="00D37F3A" w:rsidRDefault="00F521E4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Slung and jump to the opposite </w:t>
            </w:r>
            <w:r w:rsidR="00D37F3A">
              <w:t>platform;</w:t>
            </w:r>
          </w:p>
          <w:p w14:paraId="7262B4C7" w14:textId="77777777" w:rsidR="00D37F3A" w:rsidRDefault="00D37F3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Move forward and make a left turn;</w:t>
            </w:r>
          </w:p>
          <w:p w14:paraId="6F5B53FD" w14:textId="77777777" w:rsidR="00D37F3A" w:rsidRDefault="00D37F3A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across</w:t>
            </w:r>
            <w:r w:rsidR="007D3339">
              <w:t xml:space="preserve"> the wooden log;</w:t>
            </w:r>
          </w:p>
          <w:p w14:paraId="64B6F670" w14:textId="77777777" w:rsidR="007D3339" w:rsidRDefault="007D3339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Move forward and make a left turn;</w:t>
            </w:r>
          </w:p>
          <w:p w14:paraId="61595E7A" w14:textId="77777777" w:rsidR="007D3339" w:rsidRDefault="007D3339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Kill the zombies </w:t>
            </w:r>
            <w:r w:rsidR="00D80725">
              <w:t>at front;</w:t>
            </w:r>
          </w:p>
          <w:p w14:paraId="2BB39E40" w14:textId="48F15AE2" w:rsidR="00D80725" w:rsidRDefault="00D80725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Climb on the ladder ledge and reach </w:t>
            </w:r>
            <w:r w:rsidRPr="008D74F5">
              <w:rPr>
                <w:b/>
                <w:bCs/>
                <w:color w:val="FF0000"/>
              </w:rPr>
              <w:t>OA2</w:t>
            </w:r>
          </w:p>
        </w:tc>
        <w:tc>
          <w:tcPr>
            <w:tcW w:w="3600" w:type="dxa"/>
          </w:tcPr>
          <w:p w14:paraId="24CABFA3" w14:textId="77777777" w:rsidR="009B3B80" w:rsidRDefault="009B3B80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0725" w14:paraId="2EC294F0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B47CACE" w14:textId="7F48EB47" w:rsidR="00D80725" w:rsidRDefault="00D80725" w:rsidP="00D43C2F">
            <w:pPr>
              <w:jc w:val="center"/>
            </w:pPr>
            <w:r>
              <w:lastRenderedPageBreak/>
              <w:t>1</w:t>
            </w:r>
            <w:r w:rsidR="00604949">
              <w:t>1</w:t>
            </w:r>
            <w:r w:rsidR="00744948">
              <w:t>.a</w:t>
            </w:r>
          </w:p>
        </w:tc>
        <w:tc>
          <w:tcPr>
            <w:tcW w:w="5220" w:type="dxa"/>
          </w:tcPr>
          <w:p w14:paraId="52130A38" w14:textId="77777777" w:rsidR="00D80725" w:rsidRDefault="00744948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Move forward and kill all zombies at front;</w:t>
            </w:r>
          </w:p>
          <w:p w14:paraId="5C3BF0B7" w14:textId="7F1E34DA" w:rsidR="00A77F7D" w:rsidRDefault="00A11B1A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Lockpick the power box and turn on the power switch</w:t>
            </w:r>
          </w:p>
        </w:tc>
        <w:tc>
          <w:tcPr>
            <w:tcW w:w="3600" w:type="dxa"/>
          </w:tcPr>
          <w:p w14:paraId="028E78F2" w14:textId="77777777" w:rsidR="00D80725" w:rsidRDefault="00D80725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7F7D" w14:paraId="27783751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B9D2B4F" w14:textId="1AC2D39A" w:rsidR="00A77F7D" w:rsidRDefault="00A77F7D" w:rsidP="00D43C2F">
            <w:pPr>
              <w:jc w:val="center"/>
            </w:pPr>
            <w:r>
              <w:t>11.b</w:t>
            </w:r>
          </w:p>
        </w:tc>
        <w:tc>
          <w:tcPr>
            <w:tcW w:w="5220" w:type="dxa"/>
          </w:tcPr>
          <w:p w14:paraId="11423D93" w14:textId="77777777" w:rsidR="00A77F7D" w:rsidRDefault="00A77F7D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Leave the electric facility;</w:t>
            </w:r>
          </w:p>
          <w:p w14:paraId="2793244E" w14:textId="49CA3964" w:rsidR="00A77F7D" w:rsidRDefault="00A77F7D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Move to the southwest corner where a zipline is </w:t>
            </w:r>
            <w:r w:rsidR="007A5296">
              <w:t xml:space="preserve">in </w:t>
            </w:r>
            <w:r w:rsidR="007A5296" w:rsidRPr="008D74F5">
              <w:rPr>
                <w:b/>
                <w:bCs/>
                <w:color w:val="FF0000"/>
              </w:rPr>
              <w:t>OA2</w:t>
            </w:r>
          </w:p>
        </w:tc>
        <w:tc>
          <w:tcPr>
            <w:tcW w:w="3600" w:type="dxa"/>
          </w:tcPr>
          <w:p w14:paraId="52E49D6D" w14:textId="77777777" w:rsidR="00A77F7D" w:rsidRDefault="00A77F7D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296" w14:paraId="0C511DC2" w14:textId="77777777" w:rsidTr="00A11B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1F7CB37" w14:textId="567ABD0E" w:rsidR="007A5296" w:rsidRDefault="007A5296" w:rsidP="00D43C2F">
            <w:pPr>
              <w:jc w:val="center"/>
            </w:pPr>
            <w:r>
              <w:t>12</w:t>
            </w:r>
          </w:p>
        </w:tc>
        <w:tc>
          <w:tcPr>
            <w:tcW w:w="5220" w:type="dxa"/>
          </w:tcPr>
          <w:p w14:paraId="7A3BD83D" w14:textId="7BFB1EC6" w:rsidR="007A5296" w:rsidRDefault="007A529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Take the zipline until you land at its endpoint</w:t>
            </w:r>
          </w:p>
        </w:tc>
        <w:tc>
          <w:tcPr>
            <w:tcW w:w="3600" w:type="dxa"/>
          </w:tcPr>
          <w:p w14:paraId="64E3A580" w14:textId="24ADC5D1" w:rsidR="007A5296" w:rsidRDefault="007E5612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in-game time is fixed to the evening time. Night hunt</w:t>
            </w:r>
            <w:r w:rsidR="00323A5F">
              <w:t xml:space="preserve"> is started.</w:t>
            </w:r>
          </w:p>
        </w:tc>
      </w:tr>
      <w:tr w:rsidR="007A5296" w14:paraId="5A898BC4" w14:textId="77777777" w:rsidTr="00A1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B050A3F" w14:textId="1FB5BBDE" w:rsidR="007A5296" w:rsidRDefault="007A5296" w:rsidP="00D43C2F">
            <w:pPr>
              <w:jc w:val="center"/>
            </w:pPr>
            <w:r>
              <w:t xml:space="preserve">13 </w:t>
            </w:r>
          </w:p>
        </w:tc>
        <w:tc>
          <w:tcPr>
            <w:tcW w:w="5220" w:type="dxa"/>
          </w:tcPr>
          <w:p w14:paraId="2D633ACD" w14:textId="77777777" w:rsidR="007A5296" w:rsidRDefault="00C2527E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Run southward </w:t>
            </w:r>
            <w:r w:rsidR="00D969EC">
              <w:t>to the end where a ramp is;</w:t>
            </w:r>
          </w:p>
          <w:p w14:paraId="296E814A" w14:textId="77777777" w:rsidR="00D969EC" w:rsidRDefault="00D969E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Sprint on the ramp and jump;</w:t>
            </w:r>
          </w:p>
          <w:p w14:paraId="6EF89D69" w14:textId="77777777" w:rsidR="00C45883" w:rsidRDefault="00D969EC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landing</w:t>
            </w:r>
            <w:r w:rsidR="00C45883">
              <w:t>, run southward to the end where a ramp is and jump again;</w:t>
            </w:r>
          </w:p>
          <w:p w14:paraId="3B66F172" w14:textId="4309EF38" w:rsidR="00C45883" w:rsidRDefault="00015F4E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After returning to the start point, quest ends</w:t>
            </w:r>
          </w:p>
        </w:tc>
        <w:tc>
          <w:tcPr>
            <w:tcW w:w="3600" w:type="dxa"/>
          </w:tcPr>
          <w:p w14:paraId="7749853E" w14:textId="77777777" w:rsidR="007A5296" w:rsidRDefault="007A529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EEF401A" w14:textId="77777777" w:rsidR="00294FF5" w:rsidRPr="00294FF5" w:rsidRDefault="00294FF5" w:rsidP="00294FF5"/>
    <w:p w14:paraId="1B7AFDB7" w14:textId="67139602" w:rsidR="001F13AF" w:rsidRDefault="001F13AF" w:rsidP="007A4FC6">
      <w:pPr>
        <w:pStyle w:val="Heading2"/>
      </w:pPr>
      <w:bookmarkStart w:id="14" w:name="_Toc165308386"/>
      <w:r>
        <w:t>Skill Progression Chart</w:t>
      </w:r>
      <w:bookmarkEnd w:id="14"/>
    </w:p>
    <w:p w14:paraId="586407E8" w14:textId="149E9B4D" w:rsidR="004034C5" w:rsidRDefault="00E76287" w:rsidP="00E25F0C">
      <w:pPr>
        <w:jc w:val="center"/>
      </w:pPr>
      <w:r w:rsidRPr="00E76287">
        <w:rPr>
          <w:noProof/>
        </w:rPr>
        <w:drawing>
          <wp:inline distT="0" distB="0" distL="0" distR="0" wp14:anchorId="23B8912C" wp14:editId="3BF63DD5">
            <wp:extent cx="5943600" cy="2969260"/>
            <wp:effectExtent l="0" t="0" r="0" b="2540"/>
            <wp:docPr id="1349836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363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7760" w14:textId="77777777" w:rsidR="00E25F0C" w:rsidRDefault="00E25F0C" w:rsidP="00E25F0C">
      <w:pPr>
        <w:keepNext/>
        <w:jc w:val="center"/>
      </w:pPr>
      <w:r>
        <w:rPr>
          <w:noProof/>
        </w:rPr>
        <w:drawing>
          <wp:inline distT="0" distB="0" distL="0" distR="0" wp14:anchorId="0AB4AA5B" wp14:editId="4FF81F34">
            <wp:extent cx="4286250" cy="980933"/>
            <wp:effectExtent l="0" t="0" r="0" b="0"/>
            <wp:docPr id="714" name="SPC 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PC Legen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98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5649" w14:textId="085406CC" w:rsidR="00E25F0C" w:rsidRDefault="00E25F0C" w:rsidP="00E25F0C">
      <w:pPr>
        <w:pStyle w:val="Caption"/>
        <w:jc w:val="center"/>
      </w:pPr>
      <w:bookmarkStart w:id="15" w:name="_Toc165308372"/>
      <w:r>
        <w:t xml:space="preserve">Figure </w:t>
      </w:r>
      <w:r w:rsidR="00FB1189">
        <w:fldChar w:fldCharType="begin"/>
      </w:r>
      <w:r w:rsidR="00FB1189">
        <w:instrText xml:space="preserve"> SEQ Figure \* ARABIC </w:instrText>
      </w:r>
      <w:r w:rsidR="00FB1189">
        <w:fldChar w:fldCharType="separate"/>
      </w:r>
      <w:r>
        <w:rPr>
          <w:noProof/>
        </w:rPr>
        <w:t>4</w:t>
      </w:r>
      <w:r w:rsidR="00FB1189">
        <w:rPr>
          <w:noProof/>
        </w:rPr>
        <w:fldChar w:fldCharType="end"/>
      </w:r>
      <w:r>
        <w:t xml:space="preserve"> S</w:t>
      </w:r>
      <w:r>
        <w:rPr>
          <w:rFonts w:hint="eastAsia"/>
          <w:lang w:eastAsia="zh-CN"/>
        </w:rPr>
        <w:t>k</w:t>
      </w:r>
      <w:r>
        <w:t>ill Progression Chart [17]</w:t>
      </w:r>
      <w:bookmarkEnd w:id="15"/>
    </w:p>
    <w:p w14:paraId="7585505F" w14:textId="30EE48E6" w:rsidR="00E25F0C" w:rsidRPr="00E25F0C" w:rsidRDefault="00E25F0C" w:rsidP="00E25F0C">
      <w:pPr>
        <w:rPr>
          <w:b/>
          <w:bCs/>
        </w:rPr>
      </w:pPr>
      <w:r>
        <w:rPr>
          <w:b/>
          <w:bCs/>
        </w:rPr>
        <w:t xml:space="preserve">Note: This Skill Progression </w:t>
      </w:r>
      <w:r w:rsidR="00B77FB6">
        <w:rPr>
          <w:b/>
          <w:bCs/>
        </w:rPr>
        <w:t xml:space="preserve">is created by </w:t>
      </w:r>
      <w:r w:rsidR="00AB4741">
        <w:rPr>
          <w:b/>
          <w:bCs/>
        </w:rPr>
        <w:t xml:space="preserve">estimating how player’s skills </w:t>
      </w:r>
      <w:r w:rsidR="008036EF">
        <w:rPr>
          <w:b/>
          <w:bCs/>
        </w:rPr>
        <w:t>will advance from start point to OA3 area</w:t>
      </w:r>
      <w:r w:rsidR="00587BFC" w:rsidRPr="00587BFC">
        <w:t xml:space="preserve"> </w:t>
      </w:r>
      <w:r w:rsidR="00587BFC" w:rsidRPr="00587BFC">
        <w:rPr>
          <w:b/>
          <w:bCs/>
        </w:rPr>
        <w:t>diagonal</w:t>
      </w:r>
      <w:r w:rsidR="00587BFC">
        <w:rPr>
          <w:b/>
          <w:bCs/>
        </w:rPr>
        <w:t xml:space="preserve">ly. </w:t>
      </w:r>
      <w:r w:rsidR="009A15B8">
        <w:rPr>
          <w:b/>
          <w:bCs/>
        </w:rPr>
        <w:t xml:space="preserve">Generally, the closer </w:t>
      </w:r>
      <w:r w:rsidR="00AB59CD">
        <w:rPr>
          <w:b/>
          <w:bCs/>
        </w:rPr>
        <w:t>to the start point, the easier challenge</w:t>
      </w:r>
      <w:r w:rsidR="00076339">
        <w:rPr>
          <w:b/>
          <w:bCs/>
        </w:rPr>
        <w:t>s</w:t>
      </w:r>
      <w:r w:rsidR="00AB59CD">
        <w:rPr>
          <w:b/>
          <w:bCs/>
        </w:rPr>
        <w:t xml:space="preserve"> the player will meet. Vice versa, the closer to the OA3 area, the </w:t>
      </w:r>
      <w:r w:rsidR="00076339">
        <w:rPr>
          <w:b/>
          <w:bCs/>
        </w:rPr>
        <w:t>harder challenges the player will meet.</w:t>
      </w:r>
    </w:p>
    <w:p w14:paraId="06EDABC6" w14:textId="3E521681" w:rsidR="004034C5" w:rsidRDefault="004034C5"/>
    <w:p w14:paraId="66E36D8B" w14:textId="14AD8F8E" w:rsidR="006F51AC" w:rsidRDefault="006F51A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509D96AA" w14:textId="77777777" w:rsidR="00F1052B" w:rsidRDefault="00F1052B" w:rsidP="00F1052B">
      <w:pPr>
        <w:pStyle w:val="Title"/>
      </w:pPr>
      <w:r>
        <w:lastRenderedPageBreak/>
        <w:t>Appendices</w:t>
      </w:r>
    </w:p>
    <w:p w14:paraId="48A9D472" w14:textId="3F70DF42" w:rsidR="00F1052B" w:rsidRDefault="00F1052B" w:rsidP="00F1052B">
      <w:pPr>
        <w:pStyle w:val="Heading1"/>
      </w:pPr>
      <w:bookmarkStart w:id="16" w:name="_Toc124783094"/>
      <w:bookmarkStart w:id="17" w:name="_Toc165308387"/>
      <w:r>
        <w:t xml:space="preserve">Appendix </w:t>
      </w:r>
      <w:r w:rsidR="009125CD">
        <w:t>A:</w:t>
      </w:r>
      <w:r>
        <w:t xml:space="preserve"> Aesthetic References</w:t>
      </w:r>
      <w:bookmarkEnd w:id="16"/>
      <w:bookmarkEnd w:id="17"/>
    </w:p>
    <w:p w14:paraId="3647E757" w14:textId="71C1F90C" w:rsidR="00F1052B" w:rsidRDefault="005F6C45" w:rsidP="00F1052B">
      <w:pPr>
        <w:pStyle w:val="Heading2"/>
      </w:pPr>
      <w:bookmarkStart w:id="18" w:name="_Toc165308388"/>
      <w:r>
        <w:t>Landscape</w:t>
      </w:r>
      <w:r w:rsidR="009360B0">
        <w:t xml:space="preserve"> Overall Theme: </w:t>
      </w:r>
      <w:r w:rsidR="00E3603E">
        <w:t>Tran</w:t>
      </w:r>
      <w:r w:rsidR="006D790A">
        <w:t>quil Valley with a central lake</w:t>
      </w:r>
      <w:bookmarkEnd w:id="18"/>
    </w:p>
    <w:p w14:paraId="0BEA2481" w14:textId="77777777" w:rsidR="00F25200" w:rsidRDefault="00874ADC" w:rsidP="00F25200">
      <w:pPr>
        <w:keepNext/>
        <w:jc w:val="center"/>
      </w:pPr>
      <w:r w:rsidRPr="00874ADC">
        <w:rPr>
          <w:noProof/>
        </w:rPr>
        <w:drawing>
          <wp:inline distT="0" distB="0" distL="0" distR="0" wp14:anchorId="3E0A0DFD" wp14:editId="65D31DCA">
            <wp:extent cx="4183683" cy="4490755"/>
            <wp:effectExtent l="0" t="0" r="7620" b="5080"/>
            <wp:docPr id="1726527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270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7849" cy="44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CAD8" w14:textId="19707C5A" w:rsidR="00F1052B" w:rsidRDefault="00F25200" w:rsidP="00F25200">
      <w:pPr>
        <w:pStyle w:val="Caption"/>
        <w:jc w:val="center"/>
      </w:pPr>
      <w:bookmarkStart w:id="19" w:name="_Toc165308373"/>
      <w:r>
        <w:t xml:space="preserve">Figure </w:t>
      </w:r>
      <w:r w:rsidR="00FB1189">
        <w:fldChar w:fldCharType="begin"/>
      </w:r>
      <w:r w:rsidR="00FB1189">
        <w:instrText xml:space="preserve"> SEQ Figure \* ARABIC </w:instrText>
      </w:r>
      <w:r w:rsidR="00FB1189">
        <w:fldChar w:fldCharType="separate"/>
      </w:r>
      <w:r w:rsidR="00E25F0C">
        <w:rPr>
          <w:noProof/>
        </w:rPr>
        <w:t>5</w:t>
      </w:r>
      <w:r w:rsidR="00FB1189">
        <w:rPr>
          <w:noProof/>
        </w:rPr>
        <w:fldChar w:fldCharType="end"/>
      </w:r>
      <w:r>
        <w:t xml:space="preserve"> Contact Sheet of Exterior Landscape Aesthetic Theme [15]</w:t>
      </w:r>
      <w:bookmarkEnd w:id="19"/>
    </w:p>
    <w:p w14:paraId="57ACC34B" w14:textId="629855BB" w:rsidR="00F1052B" w:rsidRDefault="005F6C45" w:rsidP="00F1052B">
      <w:pPr>
        <w:pStyle w:val="Heading2"/>
      </w:pPr>
      <w:bookmarkStart w:id="20" w:name="_Toc165308389"/>
      <w:r>
        <w:lastRenderedPageBreak/>
        <w:t>POI Theme</w:t>
      </w:r>
      <w:bookmarkEnd w:id="20"/>
    </w:p>
    <w:p w14:paraId="3B72F0D5" w14:textId="77777777" w:rsidR="001D4775" w:rsidRDefault="009110D3" w:rsidP="001D4775">
      <w:pPr>
        <w:keepNext/>
        <w:jc w:val="center"/>
      </w:pPr>
      <w:r w:rsidRPr="009110D3">
        <w:rPr>
          <w:noProof/>
        </w:rPr>
        <w:drawing>
          <wp:inline distT="0" distB="0" distL="0" distR="0" wp14:anchorId="5F5D322E" wp14:editId="3AEAE0CF">
            <wp:extent cx="4785401" cy="4234773"/>
            <wp:effectExtent l="0" t="0" r="0" b="0"/>
            <wp:docPr id="221491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914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27" cy="42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7289" w14:textId="74B025A3" w:rsidR="00765E5C" w:rsidRPr="00765E5C" w:rsidRDefault="001D4775" w:rsidP="001D4775">
      <w:pPr>
        <w:pStyle w:val="Caption"/>
        <w:jc w:val="center"/>
      </w:pPr>
      <w:bookmarkStart w:id="21" w:name="_Toc165308374"/>
      <w:r>
        <w:t xml:space="preserve">Figure </w:t>
      </w:r>
      <w:r w:rsidR="00FB1189">
        <w:fldChar w:fldCharType="begin"/>
      </w:r>
      <w:r w:rsidR="00FB1189">
        <w:instrText xml:space="preserve"> SEQ Figure \* ARABIC </w:instrText>
      </w:r>
      <w:r w:rsidR="00FB1189">
        <w:fldChar w:fldCharType="separate"/>
      </w:r>
      <w:r w:rsidR="00E25F0C">
        <w:rPr>
          <w:noProof/>
        </w:rPr>
        <w:t>6</w:t>
      </w:r>
      <w:r w:rsidR="00FB1189">
        <w:rPr>
          <w:noProof/>
        </w:rPr>
        <w:fldChar w:fldCharType="end"/>
      </w:r>
      <w:r>
        <w:t xml:space="preserve"> </w:t>
      </w:r>
      <w:r w:rsidRPr="006550AF">
        <w:t xml:space="preserve">Contact Sheet of </w:t>
      </w:r>
      <w:r>
        <w:t xml:space="preserve">Exterior POI Spots </w:t>
      </w:r>
      <w:r w:rsidRPr="006550AF">
        <w:t>Aesthetic Theme</w:t>
      </w:r>
      <w:r>
        <w:t xml:space="preserve"> [15]</w:t>
      </w:r>
      <w:bookmarkEnd w:id="21"/>
    </w:p>
    <w:p w14:paraId="19CCF3C8" w14:textId="77777777" w:rsidR="00F1052B" w:rsidRDefault="00F1052B" w:rsidP="00F1052B"/>
    <w:p w14:paraId="30D329D7" w14:textId="1C2856C0" w:rsidR="00F1052B" w:rsidRDefault="00F1052B" w:rsidP="005274BC">
      <w:pPr>
        <w:pStyle w:val="Heading2"/>
      </w:pPr>
    </w:p>
    <w:p w14:paraId="2FF8E171" w14:textId="77777777" w:rsidR="00F1052B" w:rsidRDefault="00F1052B" w:rsidP="00F1052B"/>
    <w:p w14:paraId="1BCCC2D9" w14:textId="7161B7F1" w:rsidR="00F1052B" w:rsidRDefault="00F1052B" w:rsidP="00F1052B">
      <w:r>
        <w:br w:type="page"/>
      </w:r>
    </w:p>
    <w:p w14:paraId="71358B71" w14:textId="46AEEFE2" w:rsidR="00F1052B" w:rsidRDefault="00F1052B" w:rsidP="00F1052B">
      <w:pPr>
        <w:pStyle w:val="Heading1"/>
      </w:pPr>
      <w:bookmarkStart w:id="22" w:name="_Toc33434154"/>
      <w:bookmarkStart w:id="23" w:name="_Toc124783101"/>
      <w:bookmarkStart w:id="24" w:name="_Toc165308390"/>
      <w:r>
        <w:lastRenderedPageBreak/>
        <w:t xml:space="preserve">Appendix </w:t>
      </w:r>
      <w:r w:rsidR="002426C8">
        <w:t>B</w:t>
      </w:r>
      <w:r w:rsidR="00C00242">
        <w:t>:</w:t>
      </w:r>
      <w:r>
        <w:t xml:space="preserve"> Characters/Dialog Flow</w:t>
      </w:r>
      <w:bookmarkEnd w:id="22"/>
      <w:bookmarkEnd w:id="23"/>
      <w:bookmarkEnd w:id="24"/>
      <w:r>
        <w:t xml:space="preserve"> </w:t>
      </w:r>
    </w:p>
    <w:p w14:paraId="2E3360FE" w14:textId="626D9189" w:rsidR="00F1052B" w:rsidRDefault="00F1052B" w:rsidP="00F1052B">
      <w:pPr>
        <w:pStyle w:val="Heading2"/>
      </w:pPr>
      <w:bookmarkStart w:id="25" w:name="_Toc124783102"/>
      <w:bookmarkStart w:id="26" w:name="_Toc165308391"/>
      <w:r>
        <w:t xml:space="preserve">Character 1: </w:t>
      </w:r>
      <w:bookmarkEnd w:id="25"/>
      <w:r w:rsidR="00216020">
        <w:t>Hakon</w:t>
      </w:r>
      <w:bookmarkEnd w:id="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F1052B" w14:paraId="6BAD8AC2" w14:textId="77777777" w:rsidTr="000E0BA5">
        <w:tc>
          <w:tcPr>
            <w:tcW w:w="2065" w:type="dxa"/>
          </w:tcPr>
          <w:p w14:paraId="041CBC54" w14:textId="77777777" w:rsidR="00F1052B" w:rsidRPr="00D0196B" w:rsidRDefault="00F1052B" w:rsidP="000E0BA5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285" w:type="dxa"/>
          </w:tcPr>
          <w:p w14:paraId="5D71A400" w14:textId="118D51EB" w:rsidR="00F1052B" w:rsidRDefault="00137A3E" w:rsidP="000E0BA5">
            <w:r>
              <w:t xml:space="preserve">Hakon is the quest giver in this level. He </w:t>
            </w:r>
            <w:r w:rsidR="00366282">
              <w:t>won’t</w:t>
            </w:r>
            <w:r>
              <w:t xml:space="preserve"> be </w:t>
            </w:r>
            <w:r w:rsidR="006C6F67">
              <w:t>in the level but using radio</w:t>
            </w:r>
            <w:r w:rsidR="004751C2">
              <w:t xml:space="preserve"> to talk with the player</w:t>
            </w:r>
          </w:p>
        </w:tc>
      </w:tr>
      <w:tr w:rsidR="00F1052B" w14:paraId="03A64725" w14:textId="77777777" w:rsidTr="000E0BA5">
        <w:tc>
          <w:tcPr>
            <w:tcW w:w="2065" w:type="dxa"/>
          </w:tcPr>
          <w:p w14:paraId="7BB130DB" w14:textId="77777777" w:rsidR="00F1052B" w:rsidRPr="00D0196B" w:rsidRDefault="00F1052B" w:rsidP="000E0BA5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285" w:type="dxa"/>
          </w:tcPr>
          <w:p w14:paraId="57AC2F7A" w14:textId="4D0B28BA" w:rsidR="00F1052B" w:rsidRDefault="004751C2" w:rsidP="000E0BA5">
            <w:r>
              <w:t xml:space="preserve">A </w:t>
            </w:r>
            <w:r w:rsidR="00A12C77">
              <w:t>friendly</w:t>
            </w:r>
            <w:r w:rsidR="00FD1EF5">
              <w:t xml:space="preserve"> and previous</w:t>
            </w:r>
            <w:r w:rsidR="00A12C77">
              <w:t xml:space="preserve"> </w:t>
            </w:r>
            <w:r w:rsidR="00AE066E">
              <w:t>nightrunner</w:t>
            </w:r>
            <w:r w:rsidR="00A12C77">
              <w:t xml:space="preserve"> </w:t>
            </w:r>
            <w:r w:rsidR="00696646">
              <w:t xml:space="preserve">living in Villedor City. </w:t>
            </w:r>
            <w:r w:rsidR="002B42FD">
              <w:t>He k</w:t>
            </w:r>
            <w:r w:rsidR="00696646">
              <w:t>now</w:t>
            </w:r>
            <w:r w:rsidR="002B42FD">
              <w:t>s</w:t>
            </w:r>
            <w:r w:rsidR="00696646">
              <w:t xml:space="preserve"> lots of stuff</w:t>
            </w:r>
            <w:r w:rsidR="002B42FD">
              <w:t xml:space="preserve"> in</w:t>
            </w:r>
            <w:r w:rsidR="009428B6">
              <w:t xml:space="preserve"> </w:t>
            </w:r>
            <w:r w:rsidR="00FD1EF5">
              <w:t>the</w:t>
            </w:r>
            <w:r w:rsidR="009428B6">
              <w:t xml:space="preserve"> city</w:t>
            </w:r>
            <w:r w:rsidR="00FD1EF5">
              <w:t>.</w:t>
            </w:r>
          </w:p>
        </w:tc>
      </w:tr>
      <w:tr w:rsidR="00F1052B" w14:paraId="164A7E11" w14:textId="77777777" w:rsidTr="000E0BA5">
        <w:tc>
          <w:tcPr>
            <w:tcW w:w="2065" w:type="dxa"/>
          </w:tcPr>
          <w:p w14:paraId="1D041888" w14:textId="77777777" w:rsidR="00F1052B" w:rsidRPr="00D0196B" w:rsidRDefault="00F1052B" w:rsidP="000E0BA5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285" w:type="dxa"/>
          </w:tcPr>
          <w:p w14:paraId="412DD4D3" w14:textId="079E2D3C" w:rsidR="00F1052B" w:rsidRDefault="00FD1EF5" w:rsidP="000E0BA5">
            <w:r>
              <w:t xml:space="preserve">Task the player to </w:t>
            </w:r>
            <w:r w:rsidR="00D56957">
              <w:t>power up all observatories in the valley</w:t>
            </w:r>
          </w:p>
        </w:tc>
      </w:tr>
      <w:tr w:rsidR="00F1052B" w14:paraId="4000AE52" w14:textId="77777777" w:rsidTr="000E0BA5">
        <w:tc>
          <w:tcPr>
            <w:tcW w:w="2065" w:type="dxa"/>
          </w:tcPr>
          <w:p w14:paraId="42D31CBB" w14:textId="77777777" w:rsidR="00F1052B" w:rsidRPr="00D0196B" w:rsidRDefault="00F1052B" w:rsidP="000E0BA5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285" w:type="dxa"/>
          </w:tcPr>
          <w:p w14:paraId="38020182" w14:textId="051D3C30" w:rsidR="00F1052B" w:rsidRDefault="002D2018" w:rsidP="000E0BA5">
            <w:r>
              <w:t>Reliable, brave, smart</w:t>
            </w:r>
          </w:p>
        </w:tc>
      </w:tr>
      <w:tr w:rsidR="00F1052B" w14:paraId="0C6953DF" w14:textId="77777777" w:rsidTr="000E0BA5">
        <w:tc>
          <w:tcPr>
            <w:tcW w:w="2065" w:type="dxa"/>
          </w:tcPr>
          <w:p w14:paraId="752C4E50" w14:textId="77777777" w:rsidR="00F1052B" w:rsidRPr="00D0196B" w:rsidRDefault="00F1052B" w:rsidP="000E0BA5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285" w:type="dxa"/>
          </w:tcPr>
          <w:p w14:paraId="3FC53AB0" w14:textId="6672833D" w:rsidR="00F1052B" w:rsidRDefault="00696646" w:rsidP="000E0BA5">
            <w:r>
              <w:t>Friend</w:t>
            </w:r>
          </w:p>
        </w:tc>
      </w:tr>
    </w:tbl>
    <w:p w14:paraId="2CC05667" w14:textId="77777777" w:rsidR="00F1052B" w:rsidRDefault="00F1052B" w:rsidP="0021602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550B791E" w14:textId="30A6567F" w:rsidR="00F1052B" w:rsidRDefault="00F1052B" w:rsidP="00F1052B">
      <w:pPr>
        <w:pStyle w:val="Heading1"/>
      </w:pPr>
      <w:bookmarkStart w:id="27" w:name="_Toc33434156"/>
      <w:bookmarkStart w:id="28" w:name="_Toc124783104"/>
      <w:bookmarkStart w:id="29" w:name="_Toc165308392"/>
      <w:r>
        <w:lastRenderedPageBreak/>
        <w:t xml:space="preserve">Appendix </w:t>
      </w:r>
      <w:r w:rsidR="006838C4">
        <w:t>C:</w:t>
      </w:r>
      <w:r>
        <w:t xml:space="preserve">  Key Asset Needs</w:t>
      </w:r>
      <w:bookmarkEnd w:id="27"/>
      <w:bookmarkEnd w:id="28"/>
      <w:bookmarkEnd w:id="29"/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1796"/>
        <w:gridCol w:w="4500"/>
        <w:gridCol w:w="2156"/>
        <w:gridCol w:w="898"/>
      </w:tblGrid>
      <w:tr w:rsidR="00EF02E8" w14:paraId="643C0C03" w14:textId="77777777" w:rsidTr="003F3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396BDF01" w14:textId="3474B2D8" w:rsidR="00EF02E8" w:rsidRDefault="00EF02E8" w:rsidP="000E0BA5">
            <w:pPr>
              <w:jc w:val="center"/>
            </w:pPr>
            <w:r>
              <w:t>Prefix</w:t>
            </w:r>
          </w:p>
        </w:tc>
        <w:tc>
          <w:tcPr>
            <w:tcW w:w="2406" w:type="pct"/>
          </w:tcPr>
          <w:p w14:paraId="343266C4" w14:textId="5C3D5ED4" w:rsidR="00EF02E8" w:rsidRDefault="00EF02E8" w:rsidP="000E0B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1153" w:type="pct"/>
          </w:tcPr>
          <w:p w14:paraId="0C9D3224" w14:textId="77777777" w:rsidR="00EF02E8" w:rsidRDefault="00EF02E8" w:rsidP="000E0B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480" w:type="pct"/>
          </w:tcPr>
          <w:p w14:paraId="059946C1" w14:textId="77777777" w:rsidR="00EF02E8" w:rsidRDefault="00EF02E8" w:rsidP="000E0B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</w:t>
            </w:r>
          </w:p>
        </w:tc>
      </w:tr>
      <w:tr w:rsidR="00EF02E8" w14:paraId="3A017D3A" w14:textId="77777777" w:rsidTr="003F3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77AF7E15" w14:textId="6CB19332" w:rsidR="00EF02E8" w:rsidRDefault="00EF02E8" w:rsidP="000E0BA5">
            <w:r>
              <w:t>pr_b</w:t>
            </w:r>
          </w:p>
        </w:tc>
        <w:tc>
          <w:tcPr>
            <w:tcW w:w="2406" w:type="pct"/>
          </w:tcPr>
          <w:p w14:paraId="6EA5CE3E" w14:textId="5932CBE8" w:rsidR="00EF02E8" w:rsidRDefault="00444B0B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</w:t>
            </w:r>
            <w:r w:rsidR="00EF02E8">
              <w:t>refix</w:t>
            </w:r>
            <w:r>
              <w:t xml:space="preserve"> of prologue’s prefab</w:t>
            </w:r>
            <w:r w:rsidR="003F3EF3">
              <w:t xml:space="preserve"> for building a villa</w:t>
            </w:r>
          </w:p>
        </w:tc>
        <w:tc>
          <w:tcPr>
            <w:tcW w:w="1153" w:type="pct"/>
          </w:tcPr>
          <w:p w14:paraId="69E603BA" w14:textId="08DF8110" w:rsidR="00EF02E8" w:rsidRDefault="003365F1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="003F3EF3">
              <w:t>ssets</w:t>
            </w:r>
          </w:p>
        </w:tc>
        <w:tc>
          <w:tcPr>
            <w:tcW w:w="480" w:type="pct"/>
          </w:tcPr>
          <w:p w14:paraId="3829E34B" w14:textId="71282A10" w:rsidR="00EF02E8" w:rsidRDefault="00E05FC7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</w:t>
            </w:r>
            <w:r w:rsidR="003F3EF3">
              <w:t>igh</w:t>
            </w:r>
          </w:p>
        </w:tc>
      </w:tr>
      <w:tr w:rsidR="00EF02E8" w14:paraId="2626DEA3" w14:textId="77777777" w:rsidTr="003F3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18ACD290" w14:textId="22876402" w:rsidR="00EF02E8" w:rsidRDefault="0079750C" w:rsidP="000E0BA5">
            <w:r>
              <w:rPr>
                <w:rFonts w:hint="eastAsia"/>
                <w:lang w:eastAsia="zh-CN"/>
              </w:rPr>
              <w:t>u</w:t>
            </w:r>
            <w:r w:rsidR="00AC1765">
              <w:t>v_centre</w:t>
            </w:r>
          </w:p>
        </w:tc>
        <w:tc>
          <w:tcPr>
            <w:tcW w:w="2406" w:type="pct"/>
          </w:tcPr>
          <w:p w14:paraId="662DF0C3" w14:textId="6C12073E" w:rsidR="00EF02E8" w:rsidRDefault="00AC1765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t xml:space="preserve">Prefix of </w:t>
            </w:r>
            <w:r w:rsidR="00E06C77">
              <w:t>observatory building</w:t>
            </w:r>
          </w:p>
        </w:tc>
        <w:tc>
          <w:tcPr>
            <w:tcW w:w="1153" w:type="pct"/>
          </w:tcPr>
          <w:p w14:paraId="0B7A48C0" w14:textId="7592BB7A" w:rsidR="00EF02E8" w:rsidRDefault="003365F1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6D45B468" w14:textId="6F65F7BB" w:rsidR="00EF02E8" w:rsidRDefault="00E06C77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EF02E8" w14:paraId="65805827" w14:textId="77777777" w:rsidTr="003F3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5B1E1E1C" w14:textId="14230722" w:rsidR="00EF02E8" w:rsidRDefault="0069627A" w:rsidP="000E0BA5">
            <w:r>
              <w:t>tunnel</w:t>
            </w:r>
          </w:p>
        </w:tc>
        <w:tc>
          <w:tcPr>
            <w:tcW w:w="2406" w:type="pct"/>
          </w:tcPr>
          <w:p w14:paraId="3C37D993" w14:textId="588020AC" w:rsidR="00EF02E8" w:rsidRDefault="0069627A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Keyword of </w:t>
            </w:r>
            <w:r w:rsidR="00E05FC7">
              <w:t>tunnel</w:t>
            </w:r>
          </w:p>
        </w:tc>
        <w:tc>
          <w:tcPr>
            <w:tcW w:w="1153" w:type="pct"/>
          </w:tcPr>
          <w:p w14:paraId="45A2A562" w14:textId="2EA63B1A" w:rsidR="00EF02E8" w:rsidRDefault="003365F1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0BAF774C" w14:textId="0021C3E3" w:rsidR="00EF02E8" w:rsidRDefault="00E05FC7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EF02E8" w14:paraId="15C2518D" w14:textId="77777777" w:rsidTr="003F3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5A54F236" w14:textId="5AE9F5B1" w:rsidR="00EF02E8" w:rsidRDefault="00551283" w:rsidP="000E0BA5">
            <w:r>
              <w:t>transf</w:t>
            </w:r>
            <w:r w:rsidR="00763CDC">
              <w:t>, electri</w:t>
            </w:r>
          </w:p>
        </w:tc>
        <w:tc>
          <w:tcPr>
            <w:tcW w:w="2406" w:type="pct"/>
          </w:tcPr>
          <w:p w14:paraId="07C2BD31" w14:textId="5E1A1CAA" w:rsidR="00EF02E8" w:rsidRDefault="00763CDC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Prefix of stuffs related electric tower</w:t>
            </w:r>
          </w:p>
        </w:tc>
        <w:tc>
          <w:tcPr>
            <w:tcW w:w="1153" w:type="pct"/>
          </w:tcPr>
          <w:p w14:paraId="54E0BF4A" w14:textId="384D86D8" w:rsidR="00EF02E8" w:rsidRDefault="003365F1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4D176674" w14:textId="1F76F620" w:rsidR="00EF02E8" w:rsidRDefault="00DC3089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</w:t>
            </w:r>
          </w:p>
        </w:tc>
      </w:tr>
      <w:tr w:rsidR="00EF02E8" w14:paraId="720BA9F5" w14:textId="77777777" w:rsidTr="003F3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3B54A196" w14:textId="6501DDF1" w:rsidR="00EF02E8" w:rsidRDefault="0088676A" w:rsidP="000E0BA5">
            <w:r>
              <w:t>pa_</w:t>
            </w:r>
          </w:p>
        </w:tc>
        <w:tc>
          <w:tcPr>
            <w:tcW w:w="2406" w:type="pct"/>
          </w:tcPr>
          <w:p w14:paraId="5ABF46CB" w14:textId="585D4CEC" w:rsidR="00EF02E8" w:rsidRDefault="000E4814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Prefix of shed</w:t>
            </w:r>
          </w:p>
        </w:tc>
        <w:tc>
          <w:tcPr>
            <w:tcW w:w="1153" w:type="pct"/>
          </w:tcPr>
          <w:p w14:paraId="770BB8E7" w14:textId="01438221" w:rsidR="00EF02E8" w:rsidRDefault="000E4814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</w:t>
            </w:r>
            <w:r w:rsidR="007561C0">
              <w:t>s</w:t>
            </w:r>
            <w:r>
              <w:t xml:space="preserve">ets </w:t>
            </w:r>
          </w:p>
        </w:tc>
        <w:tc>
          <w:tcPr>
            <w:tcW w:w="480" w:type="pct"/>
          </w:tcPr>
          <w:p w14:paraId="17C169FC" w14:textId="49ECDE83" w:rsidR="00EF02E8" w:rsidRDefault="000E4814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</w:t>
            </w:r>
          </w:p>
        </w:tc>
      </w:tr>
      <w:tr w:rsidR="00EF02E8" w14:paraId="4C31943B" w14:textId="77777777" w:rsidTr="003F3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305C8C16" w14:textId="235B31E0" w:rsidR="00EF02E8" w:rsidRDefault="00DF40A0" w:rsidP="000E0BA5">
            <w:r>
              <w:t>nat_</w:t>
            </w:r>
          </w:p>
        </w:tc>
        <w:tc>
          <w:tcPr>
            <w:tcW w:w="2406" w:type="pct"/>
          </w:tcPr>
          <w:p w14:paraId="44840BCC" w14:textId="03BE1278" w:rsidR="00EF02E8" w:rsidRDefault="00DF40A0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Prefix of natural environment props</w:t>
            </w:r>
          </w:p>
        </w:tc>
        <w:tc>
          <w:tcPr>
            <w:tcW w:w="1153" w:type="pct"/>
          </w:tcPr>
          <w:p w14:paraId="18C56B40" w14:textId="361CDF8F" w:rsidR="00EF02E8" w:rsidRDefault="00DF40A0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68B03D6E" w14:textId="49088FFA" w:rsidR="00EF02E8" w:rsidRDefault="00DF40A0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  <w:tr w:rsidR="00EF02E8" w14:paraId="1E91EA99" w14:textId="77777777" w:rsidTr="003F3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16FAA8B0" w14:textId="7B88ED82" w:rsidR="00EF02E8" w:rsidRDefault="003135E0" w:rsidP="000E0BA5">
            <w:r>
              <w:t>int_</w:t>
            </w:r>
          </w:p>
        </w:tc>
        <w:tc>
          <w:tcPr>
            <w:tcW w:w="2406" w:type="pct"/>
          </w:tcPr>
          <w:p w14:paraId="25106B29" w14:textId="16E09C48" w:rsidR="00EF02E8" w:rsidRDefault="003135E0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Prefix of interior modular pieces</w:t>
            </w:r>
          </w:p>
        </w:tc>
        <w:tc>
          <w:tcPr>
            <w:tcW w:w="1153" w:type="pct"/>
          </w:tcPr>
          <w:p w14:paraId="01EBC191" w14:textId="5B0408B8" w:rsidR="00EF02E8" w:rsidRDefault="003135E0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4C6D7798" w14:textId="06822421" w:rsidR="00EF02E8" w:rsidRDefault="003135E0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</w:t>
            </w:r>
          </w:p>
        </w:tc>
      </w:tr>
      <w:tr w:rsidR="003135E0" w14:paraId="35E04BCA" w14:textId="77777777" w:rsidTr="003F3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28D3AF08" w14:textId="5D1DF204" w:rsidR="003135E0" w:rsidRDefault="00EF0FF4" w:rsidP="000E0BA5">
            <w:r>
              <w:t>hub_</w:t>
            </w:r>
          </w:p>
        </w:tc>
        <w:tc>
          <w:tcPr>
            <w:tcW w:w="2406" w:type="pct"/>
          </w:tcPr>
          <w:p w14:paraId="5BEE8B97" w14:textId="2EC3B993" w:rsidR="003135E0" w:rsidRDefault="00EF0FF4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Prefix of cargo container modular pieces</w:t>
            </w:r>
          </w:p>
        </w:tc>
        <w:tc>
          <w:tcPr>
            <w:tcW w:w="1153" w:type="pct"/>
          </w:tcPr>
          <w:p w14:paraId="696DF6D8" w14:textId="3041F3F8" w:rsidR="003135E0" w:rsidRDefault="00EF0FF4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3AA3B840" w14:textId="6A1408FC" w:rsidR="003135E0" w:rsidRDefault="00EF0FF4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  <w:tr w:rsidR="00EF0FF4" w14:paraId="38910EA7" w14:textId="77777777" w:rsidTr="003F3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58410C3D" w14:textId="229FA783" w:rsidR="00EF0FF4" w:rsidRDefault="00174358" w:rsidP="000E0BA5">
            <w:r>
              <w:t>horizon_</w:t>
            </w:r>
            <w:r w:rsidR="00061AA4">
              <w:t>, hor_</w:t>
            </w:r>
          </w:p>
        </w:tc>
        <w:tc>
          <w:tcPr>
            <w:tcW w:w="2406" w:type="pct"/>
          </w:tcPr>
          <w:p w14:paraId="527F6636" w14:textId="67AE7BF4" w:rsidR="00EF0FF4" w:rsidRDefault="00174358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Prefix of distanced horizon assets</w:t>
            </w:r>
          </w:p>
        </w:tc>
        <w:tc>
          <w:tcPr>
            <w:tcW w:w="1153" w:type="pct"/>
          </w:tcPr>
          <w:p w14:paraId="7C810E97" w14:textId="4D562DB5" w:rsidR="00EF0FF4" w:rsidRDefault="00174358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7E19A30C" w14:textId="6DD7746F" w:rsidR="00EF0FF4" w:rsidRDefault="00174358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Low</w:t>
            </w:r>
          </w:p>
        </w:tc>
      </w:tr>
      <w:tr w:rsidR="00174358" w14:paraId="0981050B" w14:textId="77777777" w:rsidTr="003F3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281E3386" w14:textId="2076AFBF" w:rsidR="00174358" w:rsidRDefault="00AA076C" w:rsidP="000E0BA5">
            <w:r>
              <w:t>frn_</w:t>
            </w:r>
          </w:p>
        </w:tc>
        <w:tc>
          <w:tcPr>
            <w:tcW w:w="2406" w:type="pct"/>
          </w:tcPr>
          <w:p w14:paraId="29AB6BDB" w14:textId="6A49FC77" w:rsidR="00174358" w:rsidRDefault="00AA076C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Prefix of furniture assets and shop assets</w:t>
            </w:r>
          </w:p>
        </w:tc>
        <w:tc>
          <w:tcPr>
            <w:tcW w:w="1153" w:type="pct"/>
          </w:tcPr>
          <w:p w14:paraId="305571AC" w14:textId="14A7766C" w:rsidR="00174358" w:rsidRDefault="00AA076C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58F6A767" w14:textId="047CD5AF" w:rsidR="00174358" w:rsidRDefault="00AA076C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  <w:tr w:rsidR="00AA076C" w14:paraId="70C53B05" w14:textId="77777777" w:rsidTr="003F3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7FAE22A4" w14:textId="6E046664" w:rsidR="00AA076C" w:rsidRDefault="00655D9C" w:rsidP="000E0BA5">
            <w:r>
              <w:t>dl_</w:t>
            </w:r>
          </w:p>
        </w:tc>
        <w:tc>
          <w:tcPr>
            <w:tcW w:w="2406" w:type="pct"/>
          </w:tcPr>
          <w:p w14:paraId="5673F3EC" w14:textId="379951F4" w:rsidR="00AA076C" w:rsidRDefault="00655D9C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Prefix of dying light 1 assets</w:t>
            </w:r>
          </w:p>
        </w:tc>
        <w:tc>
          <w:tcPr>
            <w:tcW w:w="1153" w:type="pct"/>
          </w:tcPr>
          <w:p w14:paraId="396198CD" w14:textId="1C30EBC8" w:rsidR="00AA076C" w:rsidRDefault="00655D9C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Assets </w:t>
            </w:r>
          </w:p>
        </w:tc>
        <w:tc>
          <w:tcPr>
            <w:tcW w:w="480" w:type="pct"/>
          </w:tcPr>
          <w:p w14:paraId="702FB1CF" w14:textId="49B4165D" w:rsidR="00AA076C" w:rsidRDefault="00655D9C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Low</w:t>
            </w:r>
          </w:p>
        </w:tc>
      </w:tr>
      <w:tr w:rsidR="00316B3A" w14:paraId="6A9308ED" w14:textId="77777777" w:rsidTr="003F3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570BF4FD" w14:textId="0D1DC91D" w:rsidR="00316B3A" w:rsidRDefault="00316B3A" w:rsidP="000E0BA5">
            <w:r>
              <w:t>ce_</w:t>
            </w:r>
          </w:p>
        </w:tc>
        <w:tc>
          <w:tcPr>
            <w:tcW w:w="2406" w:type="pct"/>
          </w:tcPr>
          <w:p w14:paraId="00C26009" w14:textId="266A6B8A" w:rsidR="00316B3A" w:rsidRDefault="00316B3A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Prefix of railway</w:t>
            </w:r>
            <w:r w:rsidR="0016474A">
              <w:t xml:space="preserve"> and metro</w:t>
            </w:r>
            <w:r>
              <w:t xml:space="preserve"> assets</w:t>
            </w:r>
          </w:p>
        </w:tc>
        <w:tc>
          <w:tcPr>
            <w:tcW w:w="1153" w:type="pct"/>
          </w:tcPr>
          <w:p w14:paraId="3BEAEFBE" w14:textId="5D895FD7" w:rsidR="00316B3A" w:rsidRDefault="00316B3A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3EFC27E3" w14:textId="3BC7963B" w:rsidR="00316B3A" w:rsidRDefault="00316B3A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  <w:tr w:rsidR="00AA1E1D" w14:paraId="36D671AC" w14:textId="77777777" w:rsidTr="003F3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60378AAA" w14:textId="3D018B94" w:rsidR="00AA1E1D" w:rsidRDefault="008C1E3D" w:rsidP="000E0BA5">
            <w:r>
              <w:t>bld_</w:t>
            </w:r>
          </w:p>
        </w:tc>
        <w:tc>
          <w:tcPr>
            <w:tcW w:w="2406" w:type="pct"/>
          </w:tcPr>
          <w:p w14:paraId="4DCF881B" w14:textId="419E6C34" w:rsidR="00AA1E1D" w:rsidRDefault="008C1E3D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Prefix of </w:t>
            </w:r>
            <w:r w:rsidR="003F2544">
              <w:t>exterior building pieces</w:t>
            </w:r>
          </w:p>
        </w:tc>
        <w:tc>
          <w:tcPr>
            <w:tcW w:w="1153" w:type="pct"/>
          </w:tcPr>
          <w:p w14:paraId="2DA54050" w14:textId="43C16405" w:rsidR="00AA1E1D" w:rsidRDefault="003F2544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Assets </w:t>
            </w:r>
          </w:p>
        </w:tc>
        <w:tc>
          <w:tcPr>
            <w:tcW w:w="480" w:type="pct"/>
          </w:tcPr>
          <w:p w14:paraId="37A101FF" w14:textId="11AA3531" w:rsidR="00AA1E1D" w:rsidRDefault="007E5913" w:rsidP="000E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</w:t>
            </w:r>
          </w:p>
        </w:tc>
      </w:tr>
      <w:tr w:rsidR="00FB1189" w14:paraId="2D039B3E" w14:textId="77777777" w:rsidTr="003F3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pct"/>
          </w:tcPr>
          <w:p w14:paraId="7481294E" w14:textId="673E0B23" w:rsidR="00FB1189" w:rsidRDefault="00FB1189" w:rsidP="000E0BA5">
            <w:r>
              <w:t>River_</w:t>
            </w:r>
          </w:p>
        </w:tc>
        <w:tc>
          <w:tcPr>
            <w:tcW w:w="2406" w:type="pct"/>
          </w:tcPr>
          <w:p w14:paraId="1A1A89C7" w14:textId="740A8024" w:rsidR="00FB1189" w:rsidRDefault="00FB1189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Prefix of reiver bend pieces</w:t>
            </w:r>
          </w:p>
        </w:tc>
        <w:tc>
          <w:tcPr>
            <w:tcW w:w="1153" w:type="pct"/>
          </w:tcPr>
          <w:p w14:paraId="07245543" w14:textId="0EF6FC43" w:rsidR="00FB1189" w:rsidRDefault="00FB1189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Assets</w:t>
            </w:r>
          </w:p>
        </w:tc>
        <w:tc>
          <w:tcPr>
            <w:tcW w:w="480" w:type="pct"/>
          </w:tcPr>
          <w:p w14:paraId="17E7A723" w14:textId="72C25148" w:rsidR="00FB1189" w:rsidRDefault="00FB1189" w:rsidP="000E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</w:t>
            </w:r>
          </w:p>
        </w:tc>
      </w:tr>
    </w:tbl>
    <w:p w14:paraId="7CB7A9A8" w14:textId="77777777" w:rsidR="00F1052B" w:rsidRDefault="00F1052B" w:rsidP="00F22306">
      <w:pPr>
        <w:pStyle w:val="Heading1"/>
        <w:sectPr w:rsidR="00F1052B" w:rsidSect="00BA0886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3DEE6A8D" w14:textId="77777777" w:rsidR="009C263B" w:rsidRDefault="00715EB4" w:rsidP="00F22306">
      <w:pPr>
        <w:pStyle w:val="Heading1"/>
      </w:pPr>
      <w:bookmarkStart w:id="30" w:name="_Toc165308393"/>
      <w:r>
        <w:lastRenderedPageBreak/>
        <w:t>References</w:t>
      </w:r>
      <w:bookmarkEnd w:id="30"/>
    </w:p>
    <w:p w14:paraId="28CD7340" w14:textId="7F1EF44A" w:rsidR="003B387D" w:rsidRPr="003B387D" w:rsidRDefault="003B387D" w:rsidP="003B387D">
      <w:pPr>
        <w:rPr>
          <w:b/>
          <w:bCs/>
        </w:rPr>
      </w:pPr>
      <w:r>
        <w:rPr>
          <w:b/>
          <w:bCs/>
        </w:rPr>
        <w:t>Cover Image</w:t>
      </w:r>
      <w:r w:rsidR="002C276B">
        <w:rPr>
          <w:b/>
          <w:bCs/>
        </w:rPr>
        <w:t xml:space="preserve"> </w:t>
      </w:r>
      <w:hyperlink r:id="rId18" w:history="1">
        <w:r w:rsidR="002C276B" w:rsidRPr="00A723A8">
          <w:rPr>
            <w:rStyle w:val="Hyperlink"/>
            <w:b/>
            <w:bCs/>
          </w:rPr>
          <w:t>https://www.reddit.com/r/dyinglight/comments/wmquc1/dying_light_2_prologue_pictures/</w:t>
        </w:r>
      </w:hyperlink>
      <w:r w:rsidR="00973FCB">
        <w:rPr>
          <w:b/>
          <w:bCs/>
        </w:rPr>
        <w:t xml:space="preserve"> </w:t>
      </w:r>
    </w:p>
    <w:p w14:paraId="12568EFD" w14:textId="77777777" w:rsidR="002C276B" w:rsidRDefault="00F22306" w:rsidP="00F22306">
      <w:r>
        <w:t>[1]</w:t>
      </w:r>
      <w:hyperlink r:id="rId19" w:history="1">
        <w:r w:rsidR="002C276B" w:rsidRPr="00A723A8">
          <w:rPr>
            <w:rStyle w:val="Hyperlink"/>
          </w:rPr>
          <w:t>https://www.reddit.com/r/dyinglight/comments/146p9ql/what_was_your_favourite_part_of_dying_light_2/</w:t>
        </w:r>
      </w:hyperlink>
    </w:p>
    <w:p w14:paraId="51E1A901" w14:textId="77777777" w:rsidR="008759B4" w:rsidRDefault="002C276B" w:rsidP="00F22306">
      <w:r>
        <w:t xml:space="preserve">[2] </w:t>
      </w:r>
      <w:hyperlink r:id="rId20" w:history="1">
        <w:r w:rsidR="008759B4" w:rsidRPr="00A723A8">
          <w:rPr>
            <w:rStyle w:val="Hyperlink"/>
          </w:rPr>
          <w:t>https://www.notebookcheck.net/Dying-Light-2-in-test-Notebook-and-desktop-benchmarks.598202.0.html</w:t>
        </w:r>
      </w:hyperlink>
      <w:r w:rsidR="008759B4">
        <w:t xml:space="preserve"> </w:t>
      </w:r>
    </w:p>
    <w:p w14:paraId="541339D0" w14:textId="77777777" w:rsidR="008146DE" w:rsidRDefault="008759B4" w:rsidP="00F22306">
      <w:r>
        <w:t>[3]</w:t>
      </w:r>
      <w:r w:rsidR="008146DE" w:rsidRPr="008146DE">
        <w:t xml:space="preserve"> </w:t>
      </w:r>
      <w:hyperlink r:id="rId21" w:history="1">
        <w:r w:rsidR="008146DE" w:rsidRPr="00A723A8">
          <w:rPr>
            <w:rStyle w:val="Hyperlink"/>
          </w:rPr>
          <w:t>https://www.reddit.com/r/dyinglight/comments/wmquc1/dying_light_2_prologue_pictures/</w:t>
        </w:r>
      </w:hyperlink>
      <w:r w:rsidR="008146DE">
        <w:t xml:space="preserve"> </w:t>
      </w:r>
    </w:p>
    <w:p w14:paraId="0F6FE947" w14:textId="77777777" w:rsidR="005A0CE9" w:rsidRDefault="008146DE" w:rsidP="00F22306">
      <w:r>
        <w:t>[4]</w:t>
      </w:r>
      <w:r w:rsidR="005A0CE9" w:rsidRPr="005A0CE9">
        <w:t xml:space="preserve"> </w:t>
      </w:r>
      <w:hyperlink r:id="rId22" w:history="1">
        <w:r w:rsidR="005A0CE9" w:rsidRPr="00A723A8">
          <w:rPr>
            <w:rStyle w:val="Hyperlink"/>
          </w:rPr>
          <w:t>https://www.ebay.com/itm/403407441395</w:t>
        </w:r>
      </w:hyperlink>
      <w:r w:rsidR="005A0CE9">
        <w:t xml:space="preserve"> </w:t>
      </w:r>
    </w:p>
    <w:p w14:paraId="1A6C5D9D" w14:textId="77777777" w:rsidR="00B07BEE" w:rsidRDefault="005A0CE9" w:rsidP="00F22306">
      <w:r>
        <w:t>[5]</w:t>
      </w:r>
      <w:r w:rsidR="00B07BEE">
        <w:t xml:space="preserve"> </w:t>
      </w:r>
      <w:hyperlink r:id="rId23" w:history="1">
        <w:r w:rsidR="00B07BEE" w:rsidRPr="00A723A8">
          <w:rPr>
            <w:rStyle w:val="Hyperlink"/>
          </w:rPr>
          <w:t>https://gamingcentral.in/dying-light-enhanced-edition-review/dying-light-the-following-enhanced-edition_20160315135602/</w:t>
        </w:r>
      </w:hyperlink>
      <w:r w:rsidR="00B07BEE">
        <w:t xml:space="preserve"> </w:t>
      </w:r>
    </w:p>
    <w:p w14:paraId="7EC18A9C" w14:textId="77777777" w:rsidR="00326AD7" w:rsidRDefault="00B07BEE" w:rsidP="00F22306">
      <w:r>
        <w:t xml:space="preserve">[6] </w:t>
      </w:r>
      <w:hyperlink r:id="rId24" w:history="1">
        <w:r w:rsidR="00326AD7" w:rsidRPr="00A723A8">
          <w:rPr>
            <w:rStyle w:val="Hyperlink"/>
          </w:rPr>
          <w:t>https://www.dsogaming.com/pc-performance-analyses/dying-light-2-nvidia-dlss-amd-fsr-ray-tracing-benchmarks/</w:t>
        </w:r>
      </w:hyperlink>
      <w:r w:rsidR="00326AD7">
        <w:t xml:space="preserve"> </w:t>
      </w:r>
    </w:p>
    <w:p w14:paraId="7D4789D9" w14:textId="77777777" w:rsidR="0026338C" w:rsidRDefault="00326AD7" w:rsidP="00F22306">
      <w:r>
        <w:t xml:space="preserve">[7] </w:t>
      </w:r>
      <w:hyperlink r:id="rId25" w:history="1">
        <w:r w:rsidR="0026338C" w:rsidRPr="00A723A8">
          <w:rPr>
            <w:rStyle w:val="Hyperlink"/>
          </w:rPr>
          <w:t>https://wallpapers.com/wallpapers/dying-light-2-forest-yhf49desmbjfd5py.html</w:t>
        </w:r>
      </w:hyperlink>
      <w:r w:rsidR="0026338C">
        <w:t xml:space="preserve"> </w:t>
      </w:r>
    </w:p>
    <w:p w14:paraId="7E7A8321" w14:textId="173B0071" w:rsidR="00F22306" w:rsidRDefault="0026338C" w:rsidP="00F22306">
      <w:r>
        <w:t xml:space="preserve">[8] </w:t>
      </w:r>
      <w:hyperlink r:id="rId26" w:history="1">
        <w:r w:rsidR="00DF316C" w:rsidRPr="00A723A8">
          <w:rPr>
            <w:rStyle w:val="Hyperlink"/>
          </w:rPr>
          <w:t>https://www.digitaltrends.com/computing/dying-light-2-pc-performance-best-settings-high-fps/</w:t>
        </w:r>
      </w:hyperlink>
      <w:r w:rsidR="00DF316C">
        <w:t xml:space="preserve"> </w:t>
      </w:r>
      <w:r w:rsidR="00D04DEB">
        <w:br/>
      </w:r>
      <w:r w:rsidR="0010369C">
        <w:t xml:space="preserve">[9] </w:t>
      </w:r>
      <w:hyperlink r:id="rId27" w:history="1">
        <w:r w:rsidR="00FC36F5" w:rsidRPr="00A723A8">
          <w:rPr>
            <w:rStyle w:val="Hyperlink"/>
          </w:rPr>
          <w:t>https://www.youtube.com/watch?v=3kLrtwH4vlE&amp;ab_channel=SHOPHOTGAME</w:t>
        </w:r>
      </w:hyperlink>
      <w:r w:rsidR="00FC36F5">
        <w:t xml:space="preserve"> </w:t>
      </w:r>
    </w:p>
    <w:p w14:paraId="383A345A" w14:textId="313A2BFF" w:rsidR="00FC36F5" w:rsidRDefault="00FC36F5" w:rsidP="00F22306">
      <w:r>
        <w:t>[10]</w:t>
      </w:r>
      <w:r w:rsidR="00B57CCE" w:rsidRPr="00B57CCE">
        <w:t xml:space="preserve"> </w:t>
      </w:r>
      <w:hyperlink r:id="rId28" w:history="1">
        <w:r w:rsidR="00B57CCE" w:rsidRPr="00A723A8">
          <w:rPr>
            <w:rStyle w:val="Hyperlink"/>
          </w:rPr>
          <w:t>https://www.artstation.com/artwork/NG2v5P</w:t>
        </w:r>
      </w:hyperlink>
      <w:r w:rsidR="00B57CCE">
        <w:t xml:space="preserve"> </w:t>
      </w:r>
    </w:p>
    <w:p w14:paraId="47EECD90" w14:textId="2635CC0F" w:rsidR="00B57CCE" w:rsidRDefault="00B57CCE" w:rsidP="00F22306">
      <w:r>
        <w:t>[11]</w:t>
      </w:r>
      <w:r w:rsidR="00E309A7">
        <w:t xml:space="preserve"> </w:t>
      </w:r>
      <w:hyperlink r:id="rId29" w:history="1">
        <w:r w:rsidR="00E309A7" w:rsidRPr="00A723A8">
          <w:rPr>
            <w:rStyle w:val="Hyperlink"/>
          </w:rPr>
          <w:t>https://www.artstation.com/artwork/G82gbV</w:t>
        </w:r>
      </w:hyperlink>
      <w:r w:rsidR="00E309A7">
        <w:t xml:space="preserve"> </w:t>
      </w:r>
    </w:p>
    <w:p w14:paraId="6CFBBF49" w14:textId="5B72F09D" w:rsidR="007E4761" w:rsidRDefault="007E4761" w:rsidP="00F22306">
      <w:r>
        <w:t xml:space="preserve">[12] </w:t>
      </w:r>
      <w:hyperlink r:id="rId30" w:history="1">
        <w:r w:rsidRPr="00A723A8">
          <w:rPr>
            <w:rStyle w:val="Hyperlink"/>
          </w:rPr>
          <w:t>https://twitter.com/iamagco/status/1506267387129208838</w:t>
        </w:r>
      </w:hyperlink>
      <w:r>
        <w:t xml:space="preserve"> </w:t>
      </w:r>
    </w:p>
    <w:p w14:paraId="4BCF675B" w14:textId="3B16B173" w:rsidR="007E4761" w:rsidRDefault="009C1A43" w:rsidP="00F22306">
      <w:r>
        <w:t xml:space="preserve">[13] </w:t>
      </w:r>
      <w:hyperlink r:id="rId31" w:history="1">
        <w:r w:rsidRPr="00A723A8">
          <w:rPr>
            <w:rStyle w:val="Hyperlink"/>
          </w:rPr>
          <w:t>https://80.lv/articles/dying-light-2-designs-concept-art-by-techland-artists/</w:t>
        </w:r>
      </w:hyperlink>
      <w:r>
        <w:t xml:space="preserve"> </w:t>
      </w:r>
    </w:p>
    <w:p w14:paraId="0F4F16A7" w14:textId="395BD8BE" w:rsidR="008A0326" w:rsidRDefault="008A0326" w:rsidP="00F22306">
      <w:r>
        <w:t xml:space="preserve">[15] </w:t>
      </w:r>
      <w:r w:rsidR="0092230E" w:rsidRPr="0092230E">
        <w:t>Li, Donghua, “</w:t>
      </w:r>
      <w:r w:rsidR="0092230E" w:rsidRPr="006550AF">
        <w:t xml:space="preserve">Contact Sheet of </w:t>
      </w:r>
      <w:r w:rsidR="0092230E">
        <w:t xml:space="preserve">Exterior POI Spots </w:t>
      </w:r>
      <w:r w:rsidR="0092230E" w:rsidRPr="006550AF">
        <w:t>Aesthetic Theme</w:t>
      </w:r>
      <w:r w:rsidR="0092230E" w:rsidRPr="0092230E">
        <w:t>”</w:t>
      </w:r>
      <w:r w:rsidR="00DD0250">
        <w:t xml:space="preserve"> and “Contact Sheet of Exterior POI Spots Aesthetic Theme”</w:t>
      </w:r>
      <w:r w:rsidR="0092230E" w:rsidRPr="0092230E">
        <w:t xml:space="preserve">, created by Pureref, </w:t>
      </w:r>
      <w:r w:rsidR="00DD0250">
        <w:t>Jan</w:t>
      </w:r>
      <w:r w:rsidR="0092230E" w:rsidRPr="0092230E">
        <w:t xml:space="preserve">. </w:t>
      </w:r>
      <w:r w:rsidR="00DD0250">
        <w:t>28</w:t>
      </w:r>
      <w:r w:rsidR="0092230E" w:rsidRPr="0092230E">
        <w:t>, 202</w:t>
      </w:r>
      <w:r w:rsidR="00DD0250">
        <w:t>4</w:t>
      </w:r>
      <w:r w:rsidR="0092230E" w:rsidRPr="0092230E">
        <w:t>.</w:t>
      </w:r>
    </w:p>
    <w:p w14:paraId="2D240ADD" w14:textId="33670023" w:rsidR="007B7B42" w:rsidRDefault="007B7B42" w:rsidP="00F22306">
      <w:pPr>
        <w:rPr>
          <w:lang w:eastAsia="zh-CN"/>
        </w:rPr>
      </w:pPr>
      <w:r>
        <w:rPr>
          <w:rFonts w:hint="eastAsia"/>
          <w:lang w:eastAsia="zh-CN"/>
        </w:rPr>
        <w:t>[</w:t>
      </w:r>
      <w:r>
        <w:rPr>
          <w:lang w:eastAsia="zh-CN"/>
        </w:rPr>
        <w:t>16] Li, Donghua, “</w:t>
      </w:r>
      <w:r>
        <w:rPr>
          <w:noProof/>
        </w:rPr>
        <w:t>Overview Map</w:t>
      </w:r>
      <w:r>
        <w:rPr>
          <w:lang w:eastAsia="zh-CN"/>
        </w:rPr>
        <w:t>”, “</w:t>
      </w:r>
      <w:r>
        <w:t>Detail Map of Open World</w:t>
      </w:r>
      <w:r>
        <w:rPr>
          <w:lang w:eastAsia="zh-CN"/>
        </w:rPr>
        <w:t>”</w:t>
      </w:r>
      <w:r w:rsidR="00615365">
        <w:rPr>
          <w:lang w:eastAsia="zh-CN"/>
        </w:rPr>
        <w:t xml:space="preserve"> and</w:t>
      </w:r>
      <w:r>
        <w:rPr>
          <w:lang w:eastAsia="zh-CN"/>
        </w:rPr>
        <w:t xml:space="preserve"> “</w:t>
      </w:r>
      <w:r w:rsidR="00615365">
        <w:t>Detail Map of Buildings and Objective Areas</w:t>
      </w:r>
      <w:r>
        <w:rPr>
          <w:lang w:eastAsia="zh-CN"/>
        </w:rPr>
        <w:t>”</w:t>
      </w:r>
      <w:r w:rsidR="00D55F4F">
        <w:rPr>
          <w:lang w:eastAsia="zh-CN"/>
        </w:rPr>
        <w:t>, created by Adobe Illustrator, Jan. 29, 2024.</w:t>
      </w:r>
    </w:p>
    <w:p w14:paraId="475603CB" w14:textId="2C2A9BFF" w:rsidR="00B955D8" w:rsidRDefault="00B955D8" w:rsidP="00F22306">
      <w:r>
        <w:rPr>
          <w:lang w:eastAsia="zh-CN"/>
        </w:rPr>
        <w:t>[17] Li, Donghua, “Skill Progression Chart”, created by Microsoft Excel, Jan. 29, 2024.</w:t>
      </w:r>
    </w:p>
    <w:p w14:paraId="3D057602" w14:textId="77777777" w:rsidR="00D04DEB" w:rsidRDefault="00D04DEB"/>
    <w:sectPr w:rsidR="00D04DEB" w:rsidSect="00BA0886"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8DF41" w14:textId="77777777" w:rsidR="00BA0886" w:rsidRDefault="00BA0886" w:rsidP="009073D5">
      <w:pPr>
        <w:spacing w:after="0" w:line="240" w:lineRule="auto"/>
      </w:pPr>
      <w:r>
        <w:separator/>
      </w:r>
    </w:p>
    <w:p w14:paraId="47A9883F" w14:textId="77777777" w:rsidR="00BA0886" w:rsidRDefault="00BA0886"/>
  </w:endnote>
  <w:endnote w:type="continuationSeparator" w:id="0">
    <w:p w14:paraId="24BBF286" w14:textId="77777777" w:rsidR="00BA0886" w:rsidRDefault="00BA0886" w:rsidP="009073D5">
      <w:pPr>
        <w:spacing w:after="0" w:line="240" w:lineRule="auto"/>
      </w:pPr>
      <w:r>
        <w:continuationSeparator/>
      </w:r>
    </w:p>
    <w:p w14:paraId="5953BE98" w14:textId="77777777" w:rsidR="00BA0886" w:rsidRDefault="00BA08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37195940"/>
      <w:docPartObj>
        <w:docPartGallery w:val="Page Numbers (Top of Page)"/>
        <w:docPartUnique/>
      </w:docPartObj>
    </w:sdtPr>
    <w:sdtEndPr/>
    <w:sdtContent>
      <w:p w14:paraId="5932294B" w14:textId="120A6524" w:rsidR="00892CE9" w:rsidRDefault="00D73EC2" w:rsidP="00B43891">
        <w:pPr>
          <w:pStyle w:val="Footer"/>
        </w:pPr>
        <w:r>
          <w:t>Donghua Elish Li</w:t>
        </w:r>
        <w:r w:rsidR="00892CE9">
          <w:tab/>
          <w:t xml:space="preserve">Page </w:t>
        </w:r>
        <w:r w:rsidR="00892CE9">
          <w:rPr>
            <w:b/>
            <w:sz w:val="24"/>
            <w:szCs w:val="24"/>
          </w:rPr>
          <w:fldChar w:fldCharType="begin"/>
        </w:r>
        <w:r w:rsidR="00892CE9">
          <w:rPr>
            <w:b/>
          </w:rPr>
          <w:instrText xml:space="preserve"> PAGE </w:instrText>
        </w:r>
        <w:r w:rsidR="00892CE9">
          <w:rPr>
            <w:b/>
            <w:sz w:val="24"/>
            <w:szCs w:val="24"/>
          </w:rPr>
          <w:fldChar w:fldCharType="separate"/>
        </w:r>
        <w:r w:rsidR="005E0168">
          <w:rPr>
            <w:b/>
            <w:noProof/>
          </w:rPr>
          <w:t>13</w:t>
        </w:r>
        <w:r w:rsidR="00892CE9">
          <w:rPr>
            <w:b/>
            <w:sz w:val="24"/>
            <w:szCs w:val="24"/>
          </w:rPr>
          <w:fldChar w:fldCharType="end"/>
        </w:r>
        <w:r w:rsidR="00892CE9">
          <w:t xml:space="preserve"> of </w:t>
        </w:r>
        <w:r w:rsidR="00892CE9">
          <w:rPr>
            <w:b/>
            <w:sz w:val="24"/>
            <w:szCs w:val="24"/>
          </w:rPr>
          <w:fldChar w:fldCharType="begin"/>
        </w:r>
        <w:r w:rsidR="00892CE9">
          <w:rPr>
            <w:b/>
          </w:rPr>
          <w:instrText xml:space="preserve"> NUMPAGES  </w:instrText>
        </w:r>
        <w:r w:rsidR="00892CE9">
          <w:rPr>
            <w:b/>
            <w:sz w:val="24"/>
            <w:szCs w:val="24"/>
          </w:rPr>
          <w:fldChar w:fldCharType="separate"/>
        </w:r>
        <w:r w:rsidR="005E0168">
          <w:rPr>
            <w:b/>
            <w:noProof/>
          </w:rPr>
          <w:t>13</w:t>
        </w:r>
        <w:r w:rsidR="00892CE9">
          <w:rPr>
            <w:b/>
            <w:sz w:val="24"/>
            <w:szCs w:val="24"/>
          </w:rPr>
          <w:fldChar w:fldCharType="end"/>
        </w:r>
        <w:r w:rsidR="00892CE9">
          <w:rPr>
            <w:b/>
            <w:sz w:val="24"/>
            <w:szCs w:val="24"/>
          </w:rPr>
          <w:tab/>
        </w:r>
        <w:r w:rsidR="00892CE9">
          <w:rPr>
            <w:b/>
            <w:sz w:val="24"/>
            <w:szCs w:val="24"/>
          </w:rPr>
          <w:fldChar w:fldCharType="begin"/>
        </w:r>
        <w:r w:rsidR="00892CE9">
          <w:rPr>
            <w:b/>
            <w:sz w:val="24"/>
            <w:szCs w:val="24"/>
          </w:rPr>
          <w:instrText xml:space="preserve"> SAVEDATE  \@ "M/d/yyyy"  \* MERGEFORMAT </w:instrText>
        </w:r>
        <w:r w:rsidR="00892CE9">
          <w:rPr>
            <w:b/>
            <w:sz w:val="24"/>
            <w:szCs w:val="24"/>
          </w:rPr>
          <w:fldChar w:fldCharType="separate"/>
        </w:r>
        <w:r w:rsidR="00B568AB">
          <w:rPr>
            <w:b/>
            <w:noProof/>
            <w:sz w:val="24"/>
            <w:szCs w:val="24"/>
          </w:rPr>
          <w:t>4/29/2024</w:t>
        </w:r>
        <w:r w:rsidR="00892CE9">
          <w:rPr>
            <w:b/>
            <w:sz w:val="24"/>
            <w:szCs w:val="24"/>
          </w:rPr>
          <w:fldChar w:fldCharType="end"/>
        </w:r>
      </w:p>
    </w:sdtContent>
  </w:sdt>
  <w:p w14:paraId="7466FFE7" w14:textId="77777777" w:rsidR="00892CE9" w:rsidRDefault="00892C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29F5A" w14:textId="77777777" w:rsidR="00BA0886" w:rsidRDefault="00BA0886" w:rsidP="009073D5">
      <w:pPr>
        <w:spacing w:after="0" w:line="240" w:lineRule="auto"/>
      </w:pPr>
      <w:r>
        <w:separator/>
      </w:r>
    </w:p>
    <w:p w14:paraId="07E80AB4" w14:textId="77777777" w:rsidR="00BA0886" w:rsidRDefault="00BA0886"/>
  </w:footnote>
  <w:footnote w:type="continuationSeparator" w:id="0">
    <w:p w14:paraId="55ABD817" w14:textId="77777777" w:rsidR="00BA0886" w:rsidRDefault="00BA0886" w:rsidP="009073D5">
      <w:pPr>
        <w:spacing w:after="0" w:line="240" w:lineRule="auto"/>
      </w:pPr>
      <w:r>
        <w:continuationSeparator/>
      </w:r>
    </w:p>
    <w:p w14:paraId="3C8DBB34" w14:textId="77777777" w:rsidR="00BA0886" w:rsidRDefault="00BA08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B67B8" w14:textId="7409EB09" w:rsidR="00892CE9" w:rsidRDefault="00892CE9">
    <w:pPr>
      <w:pStyle w:val="Header"/>
    </w:pPr>
    <w:r>
      <w:t>LDD</w:t>
    </w:r>
    <w:r>
      <w:ptab w:relativeTo="margin" w:alignment="center" w:leader="none"/>
    </w:r>
    <w:r>
      <w:t>Confidential</w:t>
    </w:r>
    <w:r>
      <w:ptab w:relativeTo="margin" w:alignment="right" w:leader="none"/>
    </w:r>
    <w:r w:rsidR="00D73EC2">
      <w:rPr>
        <w:i/>
      </w:rPr>
      <w:t>Dying Light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47D1E"/>
    <w:multiLevelType w:val="hybridMultilevel"/>
    <w:tmpl w:val="9D00A5DE"/>
    <w:lvl w:ilvl="0" w:tplc="A4F4C1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3E7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6B06D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25045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1E06A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0B8B9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F3A12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5CE96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7226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7C65811"/>
    <w:multiLevelType w:val="hybridMultilevel"/>
    <w:tmpl w:val="B4DE3302"/>
    <w:lvl w:ilvl="0" w:tplc="3E1ACD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1C7B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5F8C9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9D25E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F38C0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824B0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53A7B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A9628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672A2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13334F46"/>
    <w:multiLevelType w:val="hybridMultilevel"/>
    <w:tmpl w:val="EA460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259BB"/>
    <w:multiLevelType w:val="hybridMultilevel"/>
    <w:tmpl w:val="C0FAB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C36D1"/>
    <w:multiLevelType w:val="hybridMultilevel"/>
    <w:tmpl w:val="C6B6B948"/>
    <w:lvl w:ilvl="0" w:tplc="67A0EB9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7A1874"/>
    <w:multiLevelType w:val="hybridMultilevel"/>
    <w:tmpl w:val="5BCAC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11AF0"/>
    <w:multiLevelType w:val="hybridMultilevel"/>
    <w:tmpl w:val="2402C012"/>
    <w:lvl w:ilvl="0" w:tplc="1DD49C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02D2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D1233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1ECB9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F8C86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4B0A0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0E00A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C83D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83487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45B7331B"/>
    <w:multiLevelType w:val="hybridMultilevel"/>
    <w:tmpl w:val="AC6E95B4"/>
    <w:lvl w:ilvl="0" w:tplc="A89E2A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623E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5426C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55A9D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D76AA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32A86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78E3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2787F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9C4D9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4602771E"/>
    <w:multiLevelType w:val="hybridMultilevel"/>
    <w:tmpl w:val="12EC27D4"/>
    <w:lvl w:ilvl="0" w:tplc="5C6E5E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B4CF6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74C0A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29C84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BEC70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7FA5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4CEBC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03E0C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2CB0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72A165AE"/>
    <w:multiLevelType w:val="hybridMultilevel"/>
    <w:tmpl w:val="2570B77A"/>
    <w:lvl w:ilvl="0" w:tplc="D27EAD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25E91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AD6AB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2185F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1F43B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FB82E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D26CF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4B6A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3226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7D3B1116"/>
    <w:multiLevelType w:val="hybridMultilevel"/>
    <w:tmpl w:val="6FC2C358"/>
    <w:lvl w:ilvl="0" w:tplc="84F891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562FD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5425C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AB24F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E2424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AE450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FFE7E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03AF3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8447B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D4A5C01"/>
    <w:multiLevelType w:val="hybridMultilevel"/>
    <w:tmpl w:val="9D624D84"/>
    <w:lvl w:ilvl="0" w:tplc="41EA3A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9A62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C6A33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1E03C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8CD1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78C2D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06228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A0AE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7F2AE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677543412">
    <w:abstractNumId w:val="4"/>
  </w:num>
  <w:num w:numId="2" w16cid:durableId="373770462">
    <w:abstractNumId w:val="9"/>
  </w:num>
  <w:num w:numId="3" w16cid:durableId="296185872">
    <w:abstractNumId w:val="7"/>
  </w:num>
  <w:num w:numId="4" w16cid:durableId="1409421868">
    <w:abstractNumId w:val="1"/>
  </w:num>
  <w:num w:numId="5" w16cid:durableId="91510201">
    <w:abstractNumId w:val="0"/>
  </w:num>
  <w:num w:numId="6" w16cid:durableId="1761563727">
    <w:abstractNumId w:val="10"/>
  </w:num>
  <w:num w:numId="7" w16cid:durableId="92165786">
    <w:abstractNumId w:val="11"/>
  </w:num>
  <w:num w:numId="8" w16cid:durableId="1402560711">
    <w:abstractNumId w:val="8"/>
  </w:num>
  <w:num w:numId="9" w16cid:durableId="684865302">
    <w:abstractNumId w:val="6"/>
  </w:num>
  <w:num w:numId="10" w16cid:durableId="404110762">
    <w:abstractNumId w:val="2"/>
  </w:num>
  <w:num w:numId="11" w16cid:durableId="1005743012">
    <w:abstractNumId w:val="5"/>
  </w:num>
  <w:num w:numId="12" w16cid:durableId="1869443011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2D7"/>
    <w:rsid w:val="00001D00"/>
    <w:rsid w:val="0001102E"/>
    <w:rsid w:val="00014DF7"/>
    <w:rsid w:val="00015F4E"/>
    <w:rsid w:val="00020474"/>
    <w:rsid w:val="000207F5"/>
    <w:rsid w:val="00025B12"/>
    <w:rsid w:val="00025B83"/>
    <w:rsid w:val="00037936"/>
    <w:rsid w:val="000434A4"/>
    <w:rsid w:val="00044D54"/>
    <w:rsid w:val="00050DD1"/>
    <w:rsid w:val="000567A2"/>
    <w:rsid w:val="00060559"/>
    <w:rsid w:val="00060FD0"/>
    <w:rsid w:val="00061AA4"/>
    <w:rsid w:val="00066A38"/>
    <w:rsid w:val="00067FC6"/>
    <w:rsid w:val="000747AD"/>
    <w:rsid w:val="00076339"/>
    <w:rsid w:val="0008490F"/>
    <w:rsid w:val="0009548E"/>
    <w:rsid w:val="000A03FF"/>
    <w:rsid w:val="000B0976"/>
    <w:rsid w:val="000B206D"/>
    <w:rsid w:val="000B2190"/>
    <w:rsid w:val="000B3CD2"/>
    <w:rsid w:val="000C1543"/>
    <w:rsid w:val="000C67B1"/>
    <w:rsid w:val="000D261F"/>
    <w:rsid w:val="000D38E1"/>
    <w:rsid w:val="000E3910"/>
    <w:rsid w:val="000E4814"/>
    <w:rsid w:val="000F4423"/>
    <w:rsid w:val="000F4B17"/>
    <w:rsid w:val="000F5D31"/>
    <w:rsid w:val="001010FC"/>
    <w:rsid w:val="0010181A"/>
    <w:rsid w:val="00102784"/>
    <w:rsid w:val="0010369C"/>
    <w:rsid w:val="00103EDD"/>
    <w:rsid w:val="00110F60"/>
    <w:rsid w:val="001113B6"/>
    <w:rsid w:val="00111468"/>
    <w:rsid w:val="00111991"/>
    <w:rsid w:val="00123C3C"/>
    <w:rsid w:val="00124949"/>
    <w:rsid w:val="00134229"/>
    <w:rsid w:val="00137607"/>
    <w:rsid w:val="00137A3E"/>
    <w:rsid w:val="001404D0"/>
    <w:rsid w:val="001417A2"/>
    <w:rsid w:val="001434D0"/>
    <w:rsid w:val="001530D3"/>
    <w:rsid w:val="00154BFD"/>
    <w:rsid w:val="00156AFB"/>
    <w:rsid w:val="001579EA"/>
    <w:rsid w:val="00157B08"/>
    <w:rsid w:val="00160036"/>
    <w:rsid w:val="00161DC8"/>
    <w:rsid w:val="0016474A"/>
    <w:rsid w:val="00166B8F"/>
    <w:rsid w:val="00174358"/>
    <w:rsid w:val="00177ADF"/>
    <w:rsid w:val="00183D16"/>
    <w:rsid w:val="001860B2"/>
    <w:rsid w:val="001930C9"/>
    <w:rsid w:val="001958A5"/>
    <w:rsid w:val="00196745"/>
    <w:rsid w:val="00197511"/>
    <w:rsid w:val="001A3D9F"/>
    <w:rsid w:val="001A7055"/>
    <w:rsid w:val="001B06C7"/>
    <w:rsid w:val="001B3C3E"/>
    <w:rsid w:val="001B5C40"/>
    <w:rsid w:val="001B6BDD"/>
    <w:rsid w:val="001C19DB"/>
    <w:rsid w:val="001C2F7B"/>
    <w:rsid w:val="001C4AAE"/>
    <w:rsid w:val="001C604F"/>
    <w:rsid w:val="001D4775"/>
    <w:rsid w:val="001D605A"/>
    <w:rsid w:val="001E0555"/>
    <w:rsid w:val="001E26F3"/>
    <w:rsid w:val="001E3600"/>
    <w:rsid w:val="001E4A44"/>
    <w:rsid w:val="001E73B6"/>
    <w:rsid w:val="001F0592"/>
    <w:rsid w:val="001F08F2"/>
    <w:rsid w:val="001F13AF"/>
    <w:rsid w:val="001F216E"/>
    <w:rsid w:val="001F4622"/>
    <w:rsid w:val="001F7502"/>
    <w:rsid w:val="0020055D"/>
    <w:rsid w:val="0020121F"/>
    <w:rsid w:val="00206D9E"/>
    <w:rsid w:val="00207C59"/>
    <w:rsid w:val="00211F9E"/>
    <w:rsid w:val="0021248A"/>
    <w:rsid w:val="00214734"/>
    <w:rsid w:val="00216020"/>
    <w:rsid w:val="00216188"/>
    <w:rsid w:val="00225318"/>
    <w:rsid w:val="00226444"/>
    <w:rsid w:val="00226C68"/>
    <w:rsid w:val="002300F9"/>
    <w:rsid w:val="002309AE"/>
    <w:rsid w:val="002340EE"/>
    <w:rsid w:val="002426C8"/>
    <w:rsid w:val="002431F3"/>
    <w:rsid w:val="00244A89"/>
    <w:rsid w:val="00246BA7"/>
    <w:rsid w:val="00254EC1"/>
    <w:rsid w:val="00256035"/>
    <w:rsid w:val="0026338C"/>
    <w:rsid w:val="00274486"/>
    <w:rsid w:val="002758A3"/>
    <w:rsid w:val="0027626C"/>
    <w:rsid w:val="002805B3"/>
    <w:rsid w:val="00294FF5"/>
    <w:rsid w:val="00295E77"/>
    <w:rsid w:val="002A3B20"/>
    <w:rsid w:val="002A4250"/>
    <w:rsid w:val="002B1D65"/>
    <w:rsid w:val="002B275F"/>
    <w:rsid w:val="002B42FD"/>
    <w:rsid w:val="002B591B"/>
    <w:rsid w:val="002B5B11"/>
    <w:rsid w:val="002C276B"/>
    <w:rsid w:val="002C2D57"/>
    <w:rsid w:val="002C60FB"/>
    <w:rsid w:val="002C6831"/>
    <w:rsid w:val="002D0B52"/>
    <w:rsid w:val="002D1363"/>
    <w:rsid w:val="002D2018"/>
    <w:rsid w:val="002D2F50"/>
    <w:rsid w:val="002E25B0"/>
    <w:rsid w:val="002F6EB0"/>
    <w:rsid w:val="0030181E"/>
    <w:rsid w:val="00302743"/>
    <w:rsid w:val="00303517"/>
    <w:rsid w:val="00304AB8"/>
    <w:rsid w:val="003135E0"/>
    <w:rsid w:val="00314236"/>
    <w:rsid w:val="00316B3A"/>
    <w:rsid w:val="003175E6"/>
    <w:rsid w:val="0031779D"/>
    <w:rsid w:val="00323A5F"/>
    <w:rsid w:val="00326AD7"/>
    <w:rsid w:val="0032791A"/>
    <w:rsid w:val="003365F1"/>
    <w:rsid w:val="00336B4E"/>
    <w:rsid w:val="00337923"/>
    <w:rsid w:val="00337DCD"/>
    <w:rsid w:val="00345577"/>
    <w:rsid w:val="003527D7"/>
    <w:rsid w:val="00356074"/>
    <w:rsid w:val="00363E37"/>
    <w:rsid w:val="0036417A"/>
    <w:rsid w:val="00366282"/>
    <w:rsid w:val="00366AE6"/>
    <w:rsid w:val="00381F20"/>
    <w:rsid w:val="00383A99"/>
    <w:rsid w:val="00383E06"/>
    <w:rsid w:val="003856A5"/>
    <w:rsid w:val="00391085"/>
    <w:rsid w:val="00392A1E"/>
    <w:rsid w:val="00392DF2"/>
    <w:rsid w:val="0039586E"/>
    <w:rsid w:val="003967FE"/>
    <w:rsid w:val="00396D36"/>
    <w:rsid w:val="003A051C"/>
    <w:rsid w:val="003A2F2E"/>
    <w:rsid w:val="003A4282"/>
    <w:rsid w:val="003A79CF"/>
    <w:rsid w:val="003B01A6"/>
    <w:rsid w:val="003B04CB"/>
    <w:rsid w:val="003B387D"/>
    <w:rsid w:val="003B5787"/>
    <w:rsid w:val="003B6B89"/>
    <w:rsid w:val="003C537E"/>
    <w:rsid w:val="003C6A4A"/>
    <w:rsid w:val="003D542C"/>
    <w:rsid w:val="003D673E"/>
    <w:rsid w:val="003E0DDC"/>
    <w:rsid w:val="003E5773"/>
    <w:rsid w:val="003F2544"/>
    <w:rsid w:val="003F2833"/>
    <w:rsid w:val="003F33E7"/>
    <w:rsid w:val="003F3916"/>
    <w:rsid w:val="003F3EF3"/>
    <w:rsid w:val="003F5743"/>
    <w:rsid w:val="003F66AA"/>
    <w:rsid w:val="00403477"/>
    <w:rsid w:val="004034C5"/>
    <w:rsid w:val="004068D8"/>
    <w:rsid w:val="00407942"/>
    <w:rsid w:val="004105EC"/>
    <w:rsid w:val="004128A5"/>
    <w:rsid w:val="00413586"/>
    <w:rsid w:val="00416D41"/>
    <w:rsid w:val="0041789A"/>
    <w:rsid w:val="0044330E"/>
    <w:rsid w:val="00444B0B"/>
    <w:rsid w:val="00446B9C"/>
    <w:rsid w:val="004511F2"/>
    <w:rsid w:val="00452A7D"/>
    <w:rsid w:val="00455BF0"/>
    <w:rsid w:val="004571DF"/>
    <w:rsid w:val="00457B10"/>
    <w:rsid w:val="00462DB4"/>
    <w:rsid w:val="004649BA"/>
    <w:rsid w:val="004743CF"/>
    <w:rsid w:val="004751C2"/>
    <w:rsid w:val="004756D7"/>
    <w:rsid w:val="0047667E"/>
    <w:rsid w:val="0047719F"/>
    <w:rsid w:val="00484F8C"/>
    <w:rsid w:val="00485C8C"/>
    <w:rsid w:val="004867E3"/>
    <w:rsid w:val="00496305"/>
    <w:rsid w:val="00497841"/>
    <w:rsid w:val="00497D36"/>
    <w:rsid w:val="004A3F8B"/>
    <w:rsid w:val="004A4E5A"/>
    <w:rsid w:val="004A526F"/>
    <w:rsid w:val="004B538B"/>
    <w:rsid w:val="004B5B38"/>
    <w:rsid w:val="004C08F4"/>
    <w:rsid w:val="004C14D5"/>
    <w:rsid w:val="004C151A"/>
    <w:rsid w:val="004C1F9A"/>
    <w:rsid w:val="004C7370"/>
    <w:rsid w:val="004D0888"/>
    <w:rsid w:val="004D4AED"/>
    <w:rsid w:val="004D5214"/>
    <w:rsid w:val="004E14F8"/>
    <w:rsid w:val="004E301F"/>
    <w:rsid w:val="004E3ACA"/>
    <w:rsid w:val="004E6902"/>
    <w:rsid w:val="00502D86"/>
    <w:rsid w:val="005040DC"/>
    <w:rsid w:val="00504C66"/>
    <w:rsid w:val="00505387"/>
    <w:rsid w:val="005121D0"/>
    <w:rsid w:val="00512DC2"/>
    <w:rsid w:val="00514500"/>
    <w:rsid w:val="005258C3"/>
    <w:rsid w:val="005274BC"/>
    <w:rsid w:val="00537A56"/>
    <w:rsid w:val="00537D2B"/>
    <w:rsid w:val="00544F13"/>
    <w:rsid w:val="00546C9A"/>
    <w:rsid w:val="0054768F"/>
    <w:rsid w:val="00551283"/>
    <w:rsid w:val="005548C0"/>
    <w:rsid w:val="005649B5"/>
    <w:rsid w:val="00566685"/>
    <w:rsid w:val="005672F3"/>
    <w:rsid w:val="00574F3E"/>
    <w:rsid w:val="00587BFC"/>
    <w:rsid w:val="005914B6"/>
    <w:rsid w:val="0059763A"/>
    <w:rsid w:val="00597C6C"/>
    <w:rsid w:val="005A0CE9"/>
    <w:rsid w:val="005B1268"/>
    <w:rsid w:val="005B6870"/>
    <w:rsid w:val="005C0D6C"/>
    <w:rsid w:val="005C15A5"/>
    <w:rsid w:val="005C3364"/>
    <w:rsid w:val="005D5414"/>
    <w:rsid w:val="005D541E"/>
    <w:rsid w:val="005D637D"/>
    <w:rsid w:val="005D75AE"/>
    <w:rsid w:val="005E0168"/>
    <w:rsid w:val="005E0BDB"/>
    <w:rsid w:val="005E5C0D"/>
    <w:rsid w:val="005F0744"/>
    <w:rsid w:val="005F2495"/>
    <w:rsid w:val="005F3561"/>
    <w:rsid w:val="005F6C45"/>
    <w:rsid w:val="006028A1"/>
    <w:rsid w:val="00604949"/>
    <w:rsid w:val="0060520A"/>
    <w:rsid w:val="00610AC1"/>
    <w:rsid w:val="00610EDE"/>
    <w:rsid w:val="00615365"/>
    <w:rsid w:val="00617A1C"/>
    <w:rsid w:val="00621043"/>
    <w:rsid w:val="00621521"/>
    <w:rsid w:val="006301F5"/>
    <w:rsid w:val="006314DB"/>
    <w:rsid w:val="00641F76"/>
    <w:rsid w:val="00646C1C"/>
    <w:rsid w:val="00654CE1"/>
    <w:rsid w:val="0065576A"/>
    <w:rsid w:val="00655D9C"/>
    <w:rsid w:val="006612E3"/>
    <w:rsid w:val="00661311"/>
    <w:rsid w:val="00663C7E"/>
    <w:rsid w:val="0066419F"/>
    <w:rsid w:val="00664226"/>
    <w:rsid w:val="006657DB"/>
    <w:rsid w:val="00666A36"/>
    <w:rsid w:val="00667DEC"/>
    <w:rsid w:val="00672F47"/>
    <w:rsid w:val="00673B02"/>
    <w:rsid w:val="0067434D"/>
    <w:rsid w:val="006838C4"/>
    <w:rsid w:val="00685ACF"/>
    <w:rsid w:val="00693FFD"/>
    <w:rsid w:val="0069627A"/>
    <w:rsid w:val="00696646"/>
    <w:rsid w:val="00697227"/>
    <w:rsid w:val="006A163E"/>
    <w:rsid w:val="006A16D9"/>
    <w:rsid w:val="006A40B8"/>
    <w:rsid w:val="006A6CBE"/>
    <w:rsid w:val="006B1F00"/>
    <w:rsid w:val="006B1F43"/>
    <w:rsid w:val="006C2DF8"/>
    <w:rsid w:val="006C3E1A"/>
    <w:rsid w:val="006C49E9"/>
    <w:rsid w:val="006C6F67"/>
    <w:rsid w:val="006D1C3F"/>
    <w:rsid w:val="006D2B49"/>
    <w:rsid w:val="006D751A"/>
    <w:rsid w:val="006D790A"/>
    <w:rsid w:val="006E0AF7"/>
    <w:rsid w:val="006E441A"/>
    <w:rsid w:val="006F117D"/>
    <w:rsid w:val="006F51AC"/>
    <w:rsid w:val="00700160"/>
    <w:rsid w:val="007007F4"/>
    <w:rsid w:val="00704D08"/>
    <w:rsid w:val="0070542E"/>
    <w:rsid w:val="00705A49"/>
    <w:rsid w:val="007070DB"/>
    <w:rsid w:val="00713630"/>
    <w:rsid w:val="007157EC"/>
    <w:rsid w:val="00715EB4"/>
    <w:rsid w:val="00716D20"/>
    <w:rsid w:val="0071751D"/>
    <w:rsid w:val="00720A56"/>
    <w:rsid w:val="00722D3E"/>
    <w:rsid w:val="007250E7"/>
    <w:rsid w:val="00727166"/>
    <w:rsid w:val="00730AFA"/>
    <w:rsid w:val="00736598"/>
    <w:rsid w:val="00744948"/>
    <w:rsid w:val="007504EC"/>
    <w:rsid w:val="007561C0"/>
    <w:rsid w:val="0076276C"/>
    <w:rsid w:val="00763CDC"/>
    <w:rsid w:val="00764888"/>
    <w:rsid w:val="00765E5C"/>
    <w:rsid w:val="007663A3"/>
    <w:rsid w:val="00767377"/>
    <w:rsid w:val="00770FEB"/>
    <w:rsid w:val="0077100A"/>
    <w:rsid w:val="007732D7"/>
    <w:rsid w:val="0078685D"/>
    <w:rsid w:val="00790D06"/>
    <w:rsid w:val="0079750C"/>
    <w:rsid w:val="007A1F78"/>
    <w:rsid w:val="007A2C6E"/>
    <w:rsid w:val="007A2F3C"/>
    <w:rsid w:val="007A4C50"/>
    <w:rsid w:val="007A4FC6"/>
    <w:rsid w:val="007A5296"/>
    <w:rsid w:val="007A572C"/>
    <w:rsid w:val="007A5D60"/>
    <w:rsid w:val="007A6AC1"/>
    <w:rsid w:val="007A7233"/>
    <w:rsid w:val="007B1585"/>
    <w:rsid w:val="007B4073"/>
    <w:rsid w:val="007B601C"/>
    <w:rsid w:val="007B7A36"/>
    <w:rsid w:val="007B7B42"/>
    <w:rsid w:val="007C4B7B"/>
    <w:rsid w:val="007C65F8"/>
    <w:rsid w:val="007D3339"/>
    <w:rsid w:val="007D4CA2"/>
    <w:rsid w:val="007D6F56"/>
    <w:rsid w:val="007D788E"/>
    <w:rsid w:val="007E0695"/>
    <w:rsid w:val="007E23D7"/>
    <w:rsid w:val="007E4761"/>
    <w:rsid w:val="007E5612"/>
    <w:rsid w:val="007E5913"/>
    <w:rsid w:val="007E5F72"/>
    <w:rsid w:val="007F14B3"/>
    <w:rsid w:val="007F3555"/>
    <w:rsid w:val="007F3E7B"/>
    <w:rsid w:val="008036EF"/>
    <w:rsid w:val="008057BC"/>
    <w:rsid w:val="00806DCE"/>
    <w:rsid w:val="008079F8"/>
    <w:rsid w:val="008146DE"/>
    <w:rsid w:val="00814E68"/>
    <w:rsid w:val="00817813"/>
    <w:rsid w:val="00822BF7"/>
    <w:rsid w:val="00827827"/>
    <w:rsid w:val="00827BA0"/>
    <w:rsid w:val="0083252E"/>
    <w:rsid w:val="00834E6E"/>
    <w:rsid w:val="00841E1D"/>
    <w:rsid w:val="00852521"/>
    <w:rsid w:val="00853786"/>
    <w:rsid w:val="00874ADC"/>
    <w:rsid w:val="0087555A"/>
    <w:rsid w:val="008759B4"/>
    <w:rsid w:val="0088164C"/>
    <w:rsid w:val="008831E7"/>
    <w:rsid w:val="00883978"/>
    <w:rsid w:val="0088676A"/>
    <w:rsid w:val="00887157"/>
    <w:rsid w:val="00887328"/>
    <w:rsid w:val="00890FA3"/>
    <w:rsid w:val="0089150F"/>
    <w:rsid w:val="00892CE9"/>
    <w:rsid w:val="00896A1F"/>
    <w:rsid w:val="00897809"/>
    <w:rsid w:val="008A0326"/>
    <w:rsid w:val="008A0A24"/>
    <w:rsid w:val="008B2352"/>
    <w:rsid w:val="008B26E7"/>
    <w:rsid w:val="008B658B"/>
    <w:rsid w:val="008B7110"/>
    <w:rsid w:val="008B7A91"/>
    <w:rsid w:val="008C1E3D"/>
    <w:rsid w:val="008C43FC"/>
    <w:rsid w:val="008D2F2D"/>
    <w:rsid w:val="008D74F5"/>
    <w:rsid w:val="008D76AC"/>
    <w:rsid w:val="008E1271"/>
    <w:rsid w:val="008F2E6C"/>
    <w:rsid w:val="00902355"/>
    <w:rsid w:val="009043FE"/>
    <w:rsid w:val="009044AA"/>
    <w:rsid w:val="00904815"/>
    <w:rsid w:val="00904FF4"/>
    <w:rsid w:val="009073D5"/>
    <w:rsid w:val="009110D3"/>
    <w:rsid w:val="009125CD"/>
    <w:rsid w:val="00914FDD"/>
    <w:rsid w:val="00917F5C"/>
    <w:rsid w:val="00917FA3"/>
    <w:rsid w:val="0092230E"/>
    <w:rsid w:val="009237A6"/>
    <w:rsid w:val="009245AC"/>
    <w:rsid w:val="009258EC"/>
    <w:rsid w:val="009278FE"/>
    <w:rsid w:val="009317D5"/>
    <w:rsid w:val="00932376"/>
    <w:rsid w:val="009360B0"/>
    <w:rsid w:val="009401DC"/>
    <w:rsid w:val="009428B6"/>
    <w:rsid w:val="00943757"/>
    <w:rsid w:val="00945841"/>
    <w:rsid w:val="00945A4F"/>
    <w:rsid w:val="009468F4"/>
    <w:rsid w:val="00953FEC"/>
    <w:rsid w:val="009579BD"/>
    <w:rsid w:val="00960246"/>
    <w:rsid w:val="009621C2"/>
    <w:rsid w:val="00964E4B"/>
    <w:rsid w:val="00971F73"/>
    <w:rsid w:val="00973FCB"/>
    <w:rsid w:val="00974027"/>
    <w:rsid w:val="0097462F"/>
    <w:rsid w:val="00980BA1"/>
    <w:rsid w:val="00982786"/>
    <w:rsid w:val="0098777C"/>
    <w:rsid w:val="009946A0"/>
    <w:rsid w:val="00997B9A"/>
    <w:rsid w:val="00997FFC"/>
    <w:rsid w:val="009A15B8"/>
    <w:rsid w:val="009A2E88"/>
    <w:rsid w:val="009A43C4"/>
    <w:rsid w:val="009B0CE5"/>
    <w:rsid w:val="009B3B80"/>
    <w:rsid w:val="009B3D2E"/>
    <w:rsid w:val="009C1A43"/>
    <w:rsid w:val="009C263B"/>
    <w:rsid w:val="009C5E84"/>
    <w:rsid w:val="009D0942"/>
    <w:rsid w:val="009D0C78"/>
    <w:rsid w:val="009D3747"/>
    <w:rsid w:val="009D4227"/>
    <w:rsid w:val="009E3C66"/>
    <w:rsid w:val="009E4E18"/>
    <w:rsid w:val="009E6424"/>
    <w:rsid w:val="009E6FB1"/>
    <w:rsid w:val="009F26AF"/>
    <w:rsid w:val="009F37E8"/>
    <w:rsid w:val="00A03C9C"/>
    <w:rsid w:val="00A070F9"/>
    <w:rsid w:val="00A11B1A"/>
    <w:rsid w:val="00A12C77"/>
    <w:rsid w:val="00A1675E"/>
    <w:rsid w:val="00A25C99"/>
    <w:rsid w:val="00A2614B"/>
    <w:rsid w:val="00A276C9"/>
    <w:rsid w:val="00A30FBC"/>
    <w:rsid w:val="00A32671"/>
    <w:rsid w:val="00A32F86"/>
    <w:rsid w:val="00A351D9"/>
    <w:rsid w:val="00A43363"/>
    <w:rsid w:val="00A43594"/>
    <w:rsid w:val="00A476EC"/>
    <w:rsid w:val="00A47D63"/>
    <w:rsid w:val="00A5263F"/>
    <w:rsid w:val="00A52975"/>
    <w:rsid w:val="00A54630"/>
    <w:rsid w:val="00A555F6"/>
    <w:rsid w:val="00A569A9"/>
    <w:rsid w:val="00A62603"/>
    <w:rsid w:val="00A774F6"/>
    <w:rsid w:val="00A77F7D"/>
    <w:rsid w:val="00A80085"/>
    <w:rsid w:val="00A84484"/>
    <w:rsid w:val="00A86B00"/>
    <w:rsid w:val="00A87751"/>
    <w:rsid w:val="00A91D73"/>
    <w:rsid w:val="00A9275E"/>
    <w:rsid w:val="00AA076C"/>
    <w:rsid w:val="00AA1E1D"/>
    <w:rsid w:val="00AB218E"/>
    <w:rsid w:val="00AB279E"/>
    <w:rsid w:val="00AB2BB1"/>
    <w:rsid w:val="00AB4741"/>
    <w:rsid w:val="00AB59CD"/>
    <w:rsid w:val="00AC1277"/>
    <w:rsid w:val="00AC1765"/>
    <w:rsid w:val="00AC1AA6"/>
    <w:rsid w:val="00AC50E0"/>
    <w:rsid w:val="00AC6158"/>
    <w:rsid w:val="00AC7D2D"/>
    <w:rsid w:val="00AD75A4"/>
    <w:rsid w:val="00AE066E"/>
    <w:rsid w:val="00AE08D3"/>
    <w:rsid w:val="00AE308C"/>
    <w:rsid w:val="00AE6103"/>
    <w:rsid w:val="00AE61D4"/>
    <w:rsid w:val="00AF16D6"/>
    <w:rsid w:val="00AF78E6"/>
    <w:rsid w:val="00B03721"/>
    <w:rsid w:val="00B03B2D"/>
    <w:rsid w:val="00B054CE"/>
    <w:rsid w:val="00B05B5B"/>
    <w:rsid w:val="00B07BEE"/>
    <w:rsid w:val="00B07F52"/>
    <w:rsid w:val="00B11167"/>
    <w:rsid w:val="00B114AE"/>
    <w:rsid w:val="00B13A7B"/>
    <w:rsid w:val="00B20A35"/>
    <w:rsid w:val="00B24C62"/>
    <w:rsid w:val="00B261D1"/>
    <w:rsid w:val="00B30BBE"/>
    <w:rsid w:val="00B33871"/>
    <w:rsid w:val="00B405E3"/>
    <w:rsid w:val="00B40A48"/>
    <w:rsid w:val="00B41AAF"/>
    <w:rsid w:val="00B42377"/>
    <w:rsid w:val="00B430DB"/>
    <w:rsid w:val="00B43891"/>
    <w:rsid w:val="00B478A4"/>
    <w:rsid w:val="00B50109"/>
    <w:rsid w:val="00B51F9B"/>
    <w:rsid w:val="00B5287E"/>
    <w:rsid w:val="00B568AB"/>
    <w:rsid w:val="00B57BEB"/>
    <w:rsid w:val="00B57CCE"/>
    <w:rsid w:val="00B601DE"/>
    <w:rsid w:val="00B66C8B"/>
    <w:rsid w:val="00B67BF0"/>
    <w:rsid w:val="00B71F20"/>
    <w:rsid w:val="00B752C0"/>
    <w:rsid w:val="00B75B8A"/>
    <w:rsid w:val="00B77FB6"/>
    <w:rsid w:val="00B90502"/>
    <w:rsid w:val="00B93299"/>
    <w:rsid w:val="00B94707"/>
    <w:rsid w:val="00B94CBC"/>
    <w:rsid w:val="00B955D8"/>
    <w:rsid w:val="00B9641F"/>
    <w:rsid w:val="00BA0712"/>
    <w:rsid w:val="00BA0886"/>
    <w:rsid w:val="00BA137C"/>
    <w:rsid w:val="00BA261C"/>
    <w:rsid w:val="00BA3C49"/>
    <w:rsid w:val="00BA3CA0"/>
    <w:rsid w:val="00BA588C"/>
    <w:rsid w:val="00BA5DCD"/>
    <w:rsid w:val="00BA5E2A"/>
    <w:rsid w:val="00BB149F"/>
    <w:rsid w:val="00BB294E"/>
    <w:rsid w:val="00BC364C"/>
    <w:rsid w:val="00BC6073"/>
    <w:rsid w:val="00BC6985"/>
    <w:rsid w:val="00BD6A40"/>
    <w:rsid w:val="00BD79CC"/>
    <w:rsid w:val="00BE0C93"/>
    <w:rsid w:val="00BE0CB9"/>
    <w:rsid w:val="00BE605E"/>
    <w:rsid w:val="00BE6C14"/>
    <w:rsid w:val="00BE6CA4"/>
    <w:rsid w:val="00BF232E"/>
    <w:rsid w:val="00BF2831"/>
    <w:rsid w:val="00BF2E04"/>
    <w:rsid w:val="00BF3FC9"/>
    <w:rsid w:val="00BF4A7F"/>
    <w:rsid w:val="00C00242"/>
    <w:rsid w:val="00C05499"/>
    <w:rsid w:val="00C07268"/>
    <w:rsid w:val="00C1001E"/>
    <w:rsid w:val="00C104F1"/>
    <w:rsid w:val="00C13384"/>
    <w:rsid w:val="00C23CEF"/>
    <w:rsid w:val="00C24972"/>
    <w:rsid w:val="00C24ED8"/>
    <w:rsid w:val="00C2527E"/>
    <w:rsid w:val="00C25E27"/>
    <w:rsid w:val="00C27893"/>
    <w:rsid w:val="00C312F7"/>
    <w:rsid w:val="00C32261"/>
    <w:rsid w:val="00C345C5"/>
    <w:rsid w:val="00C35692"/>
    <w:rsid w:val="00C37BFB"/>
    <w:rsid w:val="00C40778"/>
    <w:rsid w:val="00C40BA5"/>
    <w:rsid w:val="00C41213"/>
    <w:rsid w:val="00C413F1"/>
    <w:rsid w:val="00C42B4E"/>
    <w:rsid w:val="00C43C5D"/>
    <w:rsid w:val="00C45883"/>
    <w:rsid w:val="00C46B68"/>
    <w:rsid w:val="00C47E4E"/>
    <w:rsid w:val="00C55A32"/>
    <w:rsid w:val="00C623B3"/>
    <w:rsid w:val="00C71E41"/>
    <w:rsid w:val="00C751E7"/>
    <w:rsid w:val="00C80E4C"/>
    <w:rsid w:val="00C8218A"/>
    <w:rsid w:val="00C85310"/>
    <w:rsid w:val="00C858D7"/>
    <w:rsid w:val="00C86384"/>
    <w:rsid w:val="00C8685C"/>
    <w:rsid w:val="00C94E6F"/>
    <w:rsid w:val="00C956A6"/>
    <w:rsid w:val="00C958CB"/>
    <w:rsid w:val="00C96E2C"/>
    <w:rsid w:val="00CA14E0"/>
    <w:rsid w:val="00CA1EDE"/>
    <w:rsid w:val="00CA6D18"/>
    <w:rsid w:val="00CA7786"/>
    <w:rsid w:val="00CB167D"/>
    <w:rsid w:val="00CC10BB"/>
    <w:rsid w:val="00CD3E7B"/>
    <w:rsid w:val="00CD544E"/>
    <w:rsid w:val="00CD6F53"/>
    <w:rsid w:val="00CE5A6B"/>
    <w:rsid w:val="00CE6AF1"/>
    <w:rsid w:val="00CE6C93"/>
    <w:rsid w:val="00CF1FE1"/>
    <w:rsid w:val="00CF2F3A"/>
    <w:rsid w:val="00CF64D9"/>
    <w:rsid w:val="00CF6A1F"/>
    <w:rsid w:val="00CF7B19"/>
    <w:rsid w:val="00D04DEB"/>
    <w:rsid w:val="00D04EB3"/>
    <w:rsid w:val="00D0657B"/>
    <w:rsid w:val="00D06CEC"/>
    <w:rsid w:val="00D1260C"/>
    <w:rsid w:val="00D14E4F"/>
    <w:rsid w:val="00D15D6D"/>
    <w:rsid w:val="00D203FA"/>
    <w:rsid w:val="00D20809"/>
    <w:rsid w:val="00D22006"/>
    <w:rsid w:val="00D22737"/>
    <w:rsid w:val="00D2489A"/>
    <w:rsid w:val="00D254BF"/>
    <w:rsid w:val="00D26040"/>
    <w:rsid w:val="00D363DF"/>
    <w:rsid w:val="00D37F3A"/>
    <w:rsid w:val="00D4218C"/>
    <w:rsid w:val="00D42D0A"/>
    <w:rsid w:val="00D43C2F"/>
    <w:rsid w:val="00D4402B"/>
    <w:rsid w:val="00D46DF9"/>
    <w:rsid w:val="00D50771"/>
    <w:rsid w:val="00D55F4F"/>
    <w:rsid w:val="00D56957"/>
    <w:rsid w:val="00D630B1"/>
    <w:rsid w:val="00D63F40"/>
    <w:rsid w:val="00D64A23"/>
    <w:rsid w:val="00D64E6E"/>
    <w:rsid w:val="00D7104D"/>
    <w:rsid w:val="00D73616"/>
    <w:rsid w:val="00D73EC2"/>
    <w:rsid w:val="00D74A93"/>
    <w:rsid w:val="00D80725"/>
    <w:rsid w:val="00D80A7A"/>
    <w:rsid w:val="00D8166B"/>
    <w:rsid w:val="00D82E5E"/>
    <w:rsid w:val="00D9196E"/>
    <w:rsid w:val="00D9503D"/>
    <w:rsid w:val="00D969EC"/>
    <w:rsid w:val="00DA0685"/>
    <w:rsid w:val="00DA3CA9"/>
    <w:rsid w:val="00DA67AF"/>
    <w:rsid w:val="00DB0591"/>
    <w:rsid w:val="00DB5D9D"/>
    <w:rsid w:val="00DC0EFC"/>
    <w:rsid w:val="00DC1486"/>
    <w:rsid w:val="00DC3089"/>
    <w:rsid w:val="00DC30C1"/>
    <w:rsid w:val="00DC4C6D"/>
    <w:rsid w:val="00DC679F"/>
    <w:rsid w:val="00DC6FE7"/>
    <w:rsid w:val="00DD0250"/>
    <w:rsid w:val="00DD4D73"/>
    <w:rsid w:val="00DD6BF0"/>
    <w:rsid w:val="00DE044D"/>
    <w:rsid w:val="00DE0601"/>
    <w:rsid w:val="00DE3563"/>
    <w:rsid w:val="00DF23D8"/>
    <w:rsid w:val="00DF264A"/>
    <w:rsid w:val="00DF316C"/>
    <w:rsid w:val="00DF40A0"/>
    <w:rsid w:val="00E024C8"/>
    <w:rsid w:val="00E030D1"/>
    <w:rsid w:val="00E04D41"/>
    <w:rsid w:val="00E05FC7"/>
    <w:rsid w:val="00E06C77"/>
    <w:rsid w:val="00E14891"/>
    <w:rsid w:val="00E2084E"/>
    <w:rsid w:val="00E25924"/>
    <w:rsid w:val="00E25F0C"/>
    <w:rsid w:val="00E309A7"/>
    <w:rsid w:val="00E319A1"/>
    <w:rsid w:val="00E34D0C"/>
    <w:rsid w:val="00E3603E"/>
    <w:rsid w:val="00E42A1F"/>
    <w:rsid w:val="00E43240"/>
    <w:rsid w:val="00E4437C"/>
    <w:rsid w:val="00E45413"/>
    <w:rsid w:val="00E460B8"/>
    <w:rsid w:val="00E50E71"/>
    <w:rsid w:val="00E56369"/>
    <w:rsid w:val="00E64B71"/>
    <w:rsid w:val="00E6606E"/>
    <w:rsid w:val="00E70E59"/>
    <w:rsid w:val="00E76287"/>
    <w:rsid w:val="00E76FB8"/>
    <w:rsid w:val="00E807B3"/>
    <w:rsid w:val="00E80ED5"/>
    <w:rsid w:val="00E811C1"/>
    <w:rsid w:val="00E819A3"/>
    <w:rsid w:val="00E82707"/>
    <w:rsid w:val="00E91C65"/>
    <w:rsid w:val="00E922D5"/>
    <w:rsid w:val="00E95C99"/>
    <w:rsid w:val="00E97CBE"/>
    <w:rsid w:val="00EA7C44"/>
    <w:rsid w:val="00EB1CDF"/>
    <w:rsid w:val="00EB4D9C"/>
    <w:rsid w:val="00EB4E1B"/>
    <w:rsid w:val="00EC0C82"/>
    <w:rsid w:val="00EC4824"/>
    <w:rsid w:val="00EC5BF7"/>
    <w:rsid w:val="00ED0070"/>
    <w:rsid w:val="00ED1152"/>
    <w:rsid w:val="00ED37FB"/>
    <w:rsid w:val="00ED4ECD"/>
    <w:rsid w:val="00EE0592"/>
    <w:rsid w:val="00EE069E"/>
    <w:rsid w:val="00EE5164"/>
    <w:rsid w:val="00EF02E8"/>
    <w:rsid w:val="00EF0FF4"/>
    <w:rsid w:val="00EF1F1C"/>
    <w:rsid w:val="00EF622A"/>
    <w:rsid w:val="00EF68B1"/>
    <w:rsid w:val="00F003EB"/>
    <w:rsid w:val="00F01756"/>
    <w:rsid w:val="00F07CD8"/>
    <w:rsid w:val="00F1052B"/>
    <w:rsid w:val="00F14D5B"/>
    <w:rsid w:val="00F154A7"/>
    <w:rsid w:val="00F16BDE"/>
    <w:rsid w:val="00F22306"/>
    <w:rsid w:val="00F22E51"/>
    <w:rsid w:val="00F23144"/>
    <w:rsid w:val="00F25200"/>
    <w:rsid w:val="00F25BD9"/>
    <w:rsid w:val="00F3216D"/>
    <w:rsid w:val="00F33C39"/>
    <w:rsid w:val="00F34842"/>
    <w:rsid w:val="00F364F4"/>
    <w:rsid w:val="00F4288C"/>
    <w:rsid w:val="00F4447A"/>
    <w:rsid w:val="00F44790"/>
    <w:rsid w:val="00F45D1F"/>
    <w:rsid w:val="00F45D4B"/>
    <w:rsid w:val="00F50EC2"/>
    <w:rsid w:val="00F521E4"/>
    <w:rsid w:val="00F613BC"/>
    <w:rsid w:val="00F632CC"/>
    <w:rsid w:val="00F64738"/>
    <w:rsid w:val="00F706CA"/>
    <w:rsid w:val="00F72772"/>
    <w:rsid w:val="00F727B9"/>
    <w:rsid w:val="00F76F82"/>
    <w:rsid w:val="00F80C6E"/>
    <w:rsid w:val="00F85299"/>
    <w:rsid w:val="00F860C1"/>
    <w:rsid w:val="00F86474"/>
    <w:rsid w:val="00F90BBD"/>
    <w:rsid w:val="00F91470"/>
    <w:rsid w:val="00F92AC5"/>
    <w:rsid w:val="00F96A80"/>
    <w:rsid w:val="00F96ADA"/>
    <w:rsid w:val="00FA3172"/>
    <w:rsid w:val="00FA3BA0"/>
    <w:rsid w:val="00FA4DD7"/>
    <w:rsid w:val="00FA5C98"/>
    <w:rsid w:val="00FA7098"/>
    <w:rsid w:val="00FB07DC"/>
    <w:rsid w:val="00FB1189"/>
    <w:rsid w:val="00FB3B46"/>
    <w:rsid w:val="00FC36F5"/>
    <w:rsid w:val="00FC4A92"/>
    <w:rsid w:val="00FD1EF5"/>
    <w:rsid w:val="00FD66FB"/>
    <w:rsid w:val="00FE28B5"/>
    <w:rsid w:val="00FE4FE6"/>
    <w:rsid w:val="00FE6556"/>
    <w:rsid w:val="00FF15FA"/>
    <w:rsid w:val="00FF19DC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88511"/>
  <w15:docId w15:val="{193CD861-D4E1-45D3-B245-4E249543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1AC"/>
  </w:style>
  <w:style w:type="paragraph" w:styleId="Heading1">
    <w:name w:val="heading 1"/>
    <w:basedOn w:val="Normal"/>
    <w:next w:val="Normal"/>
    <w:link w:val="Heading1Char"/>
    <w:uiPriority w:val="9"/>
    <w:qFormat/>
    <w:rsid w:val="00750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75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3D5"/>
  </w:style>
  <w:style w:type="paragraph" w:styleId="Footer">
    <w:name w:val="footer"/>
    <w:basedOn w:val="Normal"/>
    <w:link w:val="Foot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3D5"/>
  </w:style>
  <w:style w:type="paragraph" w:styleId="BalloonText">
    <w:name w:val="Balloon Text"/>
    <w:basedOn w:val="Normal"/>
    <w:link w:val="BalloonTextChar"/>
    <w:uiPriority w:val="99"/>
    <w:semiHidden/>
    <w:unhideWhenUsed/>
    <w:rsid w:val="0090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D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24ED8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24ED8"/>
    <w:rPr>
      <w:rFonts w:ascii="Tahoma" w:eastAsia="Times New Roman" w:hAnsi="Tahom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24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4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50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4E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50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nhideWhenUsed/>
    <w:qFormat/>
    <w:rsid w:val="00C858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FB07DC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858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448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1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E301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40778"/>
    <w:pPr>
      <w:tabs>
        <w:tab w:val="right" w:leader="dot" w:pos="9350"/>
      </w:tabs>
      <w:spacing w:after="0"/>
      <w:ind w:left="216"/>
    </w:pPr>
  </w:style>
  <w:style w:type="paragraph" w:styleId="TableofFigures">
    <w:name w:val="table of figures"/>
    <w:basedOn w:val="Normal"/>
    <w:next w:val="Normal"/>
    <w:uiPriority w:val="99"/>
    <w:unhideWhenUsed/>
    <w:rsid w:val="00177ADF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997FFC"/>
    <w:pPr>
      <w:spacing w:after="100"/>
      <w:ind w:left="440"/>
    </w:pPr>
  </w:style>
  <w:style w:type="character" w:styleId="SubtleEmphasis">
    <w:name w:val="Subtle Emphasis"/>
    <w:basedOn w:val="Emphasis"/>
    <w:uiPriority w:val="19"/>
    <w:qFormat/>
    <w:rsid w:val="004A526F"/>
    <w:rPr>
      <w:i/>
      <w:iCs/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6D75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D7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8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70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85A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685A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2230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7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04DE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73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reddit.com/r/dyinglight/comments/wmquc1/dying_light_2_prologue_pictures/" TargetMode="External"/><Relationship Id="rId26" Type="http://schemas.openxmlformats.org/officeDocument/2006/relationships/hyperlink" Target="https://www.digitaltrends.com/computing/dying-light-2-pc-performance-best-settings-high-fp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ddit.com/r/dyinglight/comments/wmquc1/dying_light_2_prologue_picture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allpapers.com/wallpapers/dying-light-2-forest-yhf49desmbjfd5py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notebookcheck.net/Dying-Light-2-in-test-Notebook-and-desktop-benchmarks.598202.0.html" TargetMode="External"/><Relationship Id="rId29" Type="http://schemas.openxmlformats.org/officeDocument/2006/relationships/hyperlink" Target="https://www.artstation.com/artwork/G82gb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dsogaming.com/pc-performance-analyses/dying-light-2-nvidia-dlss-amd-fsr-ray-tracing-benchmark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gamingcentral.in/dying-light-enhanced-edition-review/dying-light-the-following-enhanced-edition_20160315135602/" TargetMode="External"/><Relationship Id="rId28" Type="http://schemas.openxmlformats.org/officeDocument/2006/relationships/hyperlink" Target="https://www.artstation.com/artwork/NG2v5P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reddit.com/r/dyinglight/comments/146p9ql/what_was_your_favourite_part_of_dying_light_2/" TargetMode="External"/><Relationship Id="rId31" Type="http://schemas.openxmlformats.org/officeDocument/2006/relationships/hyperlink" Target="https://80.lv/articles/dying-light-2-designs-concept-art-by-techland-artist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https://www.ebay.com/itm/403407441395" TargetMode="External"/><Relationship Id="rId27" Type="http://schemas.openxmlformats.org/officeDocument/2006/relationships/hyperlink" Target="https://www.youtube.com/watch?v=3kLrtwH4vlE&amp;ab_channel=SHOPHOTGAME" TargetMode="External"/><Relationship Id="rId30" Type="http://schemas.openxmlformats.org/officeDocument/2006/relationships/hyperlink" Target="https://twitter.com/iamagco/status/1506267387129208838" TargetMode="Externa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\OneDrive\Documents\SMU%20Files\DFS2\LDD\Template%20-%20LDD%205-Pager%20v1.0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212F1-3527-4157-A248-4FD8AD6D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LDD 5-Pager v1.0-1.dotx</Template>
  <TotalTime>1094</TotalTime>
  <Pages>14</Pages>
  <Words>1867</Words>
  <Characters>10646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Donghua Li</dc:creator>
  <cp:lastModifiedBy>Donghua Li</cp:lastModifiedBy>
  <cp:revision>326</cp:revision>
  <cp:lastPrinted>2012-06-15T19:28:00Z</cp:lastPrinted>
  <dcterms:created xsi:type="dcterms:W3CDTF">2024-01-27T19:57:00Z</dcterms:created>
  <dcterms:modified xsi:type="dcterms:W3CDTF">2024-04-29T23:39:00Z</dcterms:modified>
</cp:coreProperties>
</file>